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90D61" w14:textId="6EE78138" w:rsidR="00A13EC5" w:rsidRPr="00A13EC5" w:rsidRDefault="00636231" w:rsidP="00A13EC5">
      <w:pPr>
        <w:spacing w:after="0" w:line="300" w:lineRule="atLeast"/>
        <w:rPr>
          <w:rFonts w:ascii="Arial" w:eastAsia="Times" w:hAnsi="Arial" w:cs="Arial"/>
          <w:color w:val="000000"/>
        </w:rPr>
      </w:pPr>
      <w:r w:rsidRPr="00636231">
        <w:rPr>
          <w:rFonts w:ascii="Arial" w:eastAsia="Times" w:hAnsi="Arial" w:cs="Arial"/>
          <w:noProof/>
          <w:color w:val="000000"/>
        </w:rPr>
        <mc:AlternateContent>
          <mc:Choice Requires="wps">
            <w:drawing>
              <wp:anchor distT="45720" distB="45720" distL="114300" distR="114300" simplePos="0" relativeHeight="251671552" behindDoc="0" locked="0" layoutInCell="1" allowOverlap="1" wp14:anchorId="42552A05" wp14:editId="00FBE9EA">
                <wp:simplePos x="0" y="0"/>
                <wp:positionH relativeFrom="column">
                  <wp:posOffset>-14605</wp:posOffset>
                </wp:positionH>
                <wp:positionV relativeFrom="paragraph">
                  <wp:posOffset>184785</wp:posOffset>
                </wp:positionV>
                <wp:extent cx="4191000" cy="2476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476500"/>
                        </a:xfrm>
                        <a:prstGeom prst="rect">
                          <a:avLst/>
                        </a:prstGeom>
                        <a:noFill/>
                        <a:ln w="9525">
                          <a:noFill/>
                          <a:miter lim="800000"/>
                          <a:headEnd/>
                          <a:tailEnd/>
                        </a:ln>
                      </wps:spPr>
                      <wps:txbx>
                        <w:txbxContent>
                          <w:p w14:paraId="36630815" w14:textId="07813721" w:rsidR="00636231" w:rsidRPr="008A227A" w:rsidRDefault="00636231" w:rsidP="00636231">
                            <w:pPr>
                              <w:pStyle w:val="Title"/>
                              <w:spacing w:line="240" w:lineRule="auto"/>
                              <w:jc w:val="left"/>
                              <w:rPr>
                                <w:b w:val="0"/>
                                <w:color w:val="595959" w:themeColor="text1" w:themeTint="A6"/>
                                <w:sz w:val="64"/>
                                <w:szCs w:val="64"/>
                              </w:rPr>
                            </w:pPr>
                            <w:r w:rsidRPr="008A227A">
                              <w:rPr>
                                <w:b w:val="0"/>
                                <w:color w:val="595959" w:themeColor="text1" w:themeTint="A6"/>
                                <w:sz w:val="64"/>
                                <w:szCs w:val="64"/>
                              </w:rPr>
                              <w:t xml:space="preserve">Victorian Government Advertising Plan </w:t>
                            </w:r>
                          </w:p>
                          <w:p w14:paraId="1039CE85" w14:textId="77777777" w:rsidR="00636231" w:rsidRPr="008A227A" w:rsidRDefault="00636231" w:rsidP="00636231">
                            <w:pPr>
                              <w:pStyle w:val="Title"/>
                              <w:spacing w:before="120" w:line="240" w:lineRule="auto"/>
                              <w:jc w:val="left"/>
                              <w:rPr>
                                <w:b w:val="0"/>
                                <w:color w:val="595959" w:themeColor="text1" w:themeTint="A6"/>
                                <w:sz w:val="64"/>
                                <w:szCs w:val="64"/>
                              </w:rPr>
                            </w:pPr>
                            <w:r w:rsidRPr="008A227A">
                              <w:rPr>
                                <w:b w:val="0"/>
                                <w:color w:val="595959" w:themeColor="text1" w:themeTint="A6"/>
                                <w:sz w:val="64"/>
                                <w:szCs w:val="64"/>
                              </w:rPr>
                              <w:t>20</w:t>
                            </w:r>
                            <w:r>
                              <w:rPr>
                                <w:b w:val="0"/>
                                <w:color w:val="595959" w:themeColor="text1" w:themeTint="A6"/>
                                <w:sz w:val="64"/>
                                <w:szCs w:val="64"/>
                              </w:rPr>
                              <w:t>20</w:t>
                            </w:r>
                            <w:r w:rsidRPr="008A227A">
                              <w:rPr>
                                <w:b w:val="0"/>
                                <w:color w:val="595959" w:themeColor="text1" w:themeTint="A6"/>
                                <w:sz w:val="64"/>
                                <w:szCs w:val="64"/>
                              </w:rPr>
                              <w:t>–2</w:t>
                            </w:r>
                            <w:r>
                              <w:rPr>
                                <w:b w:val="0"/>
                                <w:color w:val="595959" w:themeColor="text1" w:themeTint="A6"/>
                                <w:sz w:val="64"/>
                                <w:szCs w:val="64"/>
                              </w:rPr>
                              <w:t>1</w:t>
                            </w:r>
                          </w:p>
                          <w:p w14:paraId="2D6CADA2" w14:textId="778369DD" w:rsidR="00636231" w:rsidRDefault="006362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52A05" id="_x0000_t202" coordsize="21600,21600" o:spt="202" path="m,l,21600r21600,l21600,xe">
                <v:stroke joinstyle="miter"/>
                <v:path gradientshapeok="t" o:connecttype="rect"/>
              </v:shapetype>
              <v:shape id="Text Box 2" o:spid="_x0000_s1026" type="#_x0000_t202" style="position:absolute;margin-left:-1.15pt;margin-top:14.55pt;width:330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" filled="f" stroked="f">
                <v:textbox>
                  <w:txbxContent>
                    <w:p w14:paraId="36630815" w14:textId="07813721" w:rsidR="00636231" w:rsidRPr="008A227A" w:rsidRDefault="00636231" w:rsidP="00636231">
                      <w:pPr>
                        <w:pStyle w:val="Title"/>
                        <w:spacing w:line="240" w:lineRule="auto"/>
                        <w:jc w:val="left"/>
                        <w:rPr>
                          <w:b w:val="0"/>
                          <w:color w:val="595959" w:themeColor="text1" w:themeTint="A6"/>
                          <w:sz w:val="64"/>
                          <w:szCs w:val="64"/>
                        </w:rPr>
                      </w:pPr>
                      <w:r w:rsidRPr="008A227A">
                        <w:rPr>
                          <w:b w:val="0"/>
                          <w:color w:val="595959" w:themeColor="text1" w:themeTint="A6"/>
                          <w:sz w:val="64"/>
                          <w:szCs w:val="64"/>
                        </w:rPr>
                        <w:t xml:space="preserve">Victorian Government Advertising Plan </w:t>
                      </w:r>
                    </w:p>
                    <w:p w14:paraId="1039CE85" w14:textId="77777777" w:rsidR="00636231" w:rsidRPr="008A227A" w:rsidRDefault="00636231" w:rsidP="00636231">
                      <w:pPr>
                        <w:pStyle w:val="Title"/>
                        <w:spacing w:before="120" w:line="240" w:lineRule="auto"/>
                        <w:jc w:val="left"/>
                        <w:rPr>
                          <w:b w:val="0"/>
                          <w:color w:val="595959" w:themeColor="text1" w:themeTint="A6"/>
                          <w:sz w:val="64"/>
                          <w:szCs w:val="64"/>
                        </w:rPr>
                      </w:pPr>
                      <w:r w:rsidRPr="008A227A">
                        <w:rPr>
                          <w:b w:val="0"/>
                          <w:color w:val="595959" w:themeColor="text1" w:themeTint="A6"/>
                          <w:sz w:val="64"/>
                          <w:szCs w:val="64"/>
                        </w:rPr>
                        <w:t>20</w:t>
                      </w:r>
                      <w:r>
                        <w:rPr>
                          <w:b w:val="0"/>
                          <w:color w:val="595959" w:themeColor="text1" w:themeTint="A6"/>
                          <w:sz w:val="64"/>
                          <w:szCs w:val="64"/>
                        </w:rPr>
                        <w:t>20</w:t>
                      </w:r>
                      <w:r w:rsidRPr="008A227A">
                        <w:rPr>
                          <w:b w:val="0"/>
                          <w:color w:val="595959" w:themeColor="text1" w:themeTint="A6"/>
                          <w:sz w:val="64"/>
                          <w:szCs w:val="64"/>
                        </w:rPr>
                        <w:t>–2</w:t>
                      </w:r>
                      <w:r>
                        <w:rPr>
                          <w:b w:val="0"/>
                          <w:color w:val="595959" w:themeColor="text1" w:themeTint="A6"/>
                          <w:sz w:val="64"/>
                          <w:szCs w:val="64"/>
                        </w:rPr>
                        <w:t>1</w:t>
                      </w:r>
                    </w:p>
                    <w:p w14:paraId="2D6CADA2" w14:textId="778369DD" w:rsidR="00636231" w:rsidRDefault="00636231"/>
                  </w:txbxContent>
                </v:textbox>
                <w10:wrap type="square"/>
              </v:shape>
            </w:pict>
          </mc:Fallback>
        </mc:AlternateContent>
      </w:r>
      <w:r w:rsidR="00A13EC5" w:rsidRPr="00A13EC5">
        <w:rPr>
          <w:rFonts w:ascii="Arial" w:eastAsia="Times" w:hAnsi="Arial" w:cs="Arial"/>
          <w:noProof/>
          <w:color w:val="000000"/>
          <w:lang w:eastAsia="en-AU"/>
        </w:rPr>
        <w:drawing>
          <wp:anchor distT="0" distB="0" distL="114300" distR="114300" simplePos="0" relativeHeight="251659264" behindDoc="1" locked="1" layoutInCell="0" allowOverlap="1" wp14:anchorId="71CE60CC" wp14:editId="156465E0">
            <wp:simplePos x="0" y="0"/>
            <wp:positionH relativeFrom="page">
              <wp:posOffset>0</wp:posOffset>
            </wp:positionH>
            <wp:positionV relativeFrom="page">
              <wp:posOffset>0</wp:posOffset>
            </wp:positionV>
            <wp:extent cx="7563600" cy="1070028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600" cy="10700280"/>
                    </a:xfrm>
                    <a:prstGeom prst="rect">
                      <a:avLst/>
                    </a:prstGeom>
                  </pic:spPr>
                </pic:pic>
              </a:graphicData>
            </a:graphic>
            <wp14:sizeRelH relativeFrom="margin">
              <wp14:pctWidth>0</wp14:pctWidth>
            </wp14:sizeRelH>
            <wp14:sizeRelV relativeFrom="margin">
              <wp14:pctHeight>0</wp14:pctHeight>
            </wp14:sizeRelV>
          </wp:anchor>
        </w:drawing>
      </w:r>
    </w:p>
    <w:p w14:paraId="7A1F4121" w14:textId="77777777" w:rsidR="00A13EC5" w:rsidRPr="00A13EC5" w:rsidRDefault="00A13EC5" w:rsidP="00A13EC5">
      <w:pPr>
        <w:spacing w:after="0" w:line="300" w:lineRule="atLeast"/>
        <w:rPr>
          <w:rFonts w:ascii="Arial" w:eastAsia="Times" w:hAnsi="Arial" w:cs="Arial"/>
          <w:color w:val="000000"/>
        </w:rPr>
      </w:pPr>
    </w:p>
    <w:p w14:paraId="1C1298C9" w14:textId="77777777" w:rsidR="00A13EC5" w:rsidRPr="00A13EC5" w:rsidRDefault="00A13EC5" w:rsidP="00A13EC5">
      <w:pPr>
        <w:spacing w:after="0" w:line="300" w:lineRule="atLeast"/>
        <w:rPr>
          <w:rFonts w:ascii="Arial" w:eastAsia="Times" w:hAnsi="Arial" w:cs="Arial"/>
          <w:color w:val="000000"/>
        </w:rPr>
        <w:sectPr w:rsidR="00A13EC5" w:rsidRPr="00A13EC5" w:rsidSect="00A13EC5">
          <w:footerReference w:type="default" r:id="rId10"/>
          <w:pgSz w:w="11906" w:h="16838"/>
          <w:pgMar w:top="1134" w:right="1418" w:bottom="1134" w:left="1418" w:header="454" w:footer="567" w:gutter="0"/>
          <w:pgNumType w:fmt="lowerRoman" w:start="1"/>
          <w:cols w:space="720"/>
          <w:docGrid w:linePitch="360"/>
        </w:sectPr>
      </w:pPr>
    </w:p>
    <w:p w14:paraId="0B5F6B8B" w14:textId="77777777" w:rsidR="00E91C18" w:rsidRPr="006B3961" w:rsidRDefault="00E91C18" w:rsidP="00E91C18">
      <w:pPr>
        <w:pStyle w:val="DPCbody"/>
        <w:rPr>
          <w:b/>
        </w:rPr>
      </w:pPr>
      <w:r w:rsidRPr="006B3961">
        <w:rPr>
          <w:b/>
        </w:rPr>
        <w:lastRenderedPageBreak/>
        <w:t>Authorised and published by the Victorian Government, 1 Treasury Place, Melbourne</w:t>
      </w:r>
    </w:p>
    <w:p w14:paraId="66AD6E17" w14:textId="56FEA318" w:rsidR="00E91C18" w:rsidRPr="006B3961" w:rsidRDefault="00E56FA4" w:rsidP="00E91C18">
      <w:pPr>
        <w:pStyle w:val="DPCbody"/>
      </w:pPr>
      <w:r w:rsidRPr="00B630EF">
        <w:t>June 2021</w:t>
      </w:r>
    </w:p>
    <w:p w14:paraId="266543D8" w14:textId="77777777" w:rsidR="00E91C18" w:rsidRPr="007343E0" w:rsidRDefault="00E91C18" w:rsidP="00E91C18">
      <w:pPr>
        <w:pStyle w:val="DPCbody"/>
      </w:pPr>
      <w:r w:rsidRPr="007343E0">
        <w:rPr>
          <w:noProof/>
          <w:lang w:eastAsia="en-AU"/>
        </w:rPr>
        <w:drawing>
          <wp:inline distT="0" distB="0" distL="0" distR="0" wp14:anchorId="0141A288" wp14:editId="4C155231">
            <wp:extent cx="1226820" cy="429260"/>
            <wp:effectExtent l="0" t="0" r="0" b="889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15E886FE" w14:textId="77777777" w:rsidR="00E91C18" w:rsidRPr="006B3961" w:rsidRDefault="00E91C18" w:rsidP="00E91C18">
      <w:pPr>
        <w:pStyle w:val="DPCbody"/>
      </w:pPr>
      <w:r w:rsidRPr="006B3961">
        <w:t xml:space="preserve">Unless indicated otherwise, this work is made available under the terms of the Creative Commons Attribution 4.0 international licence. To view a copy of this licence, visit </w:t>
      </w:r>
      <w:hyperlink r:id="rId12" w:history="1">
        <w:r w:rsidRPr="006B3961">
          <w:rPr>
            <w:rStyle w:val="Hyperlink"/>
          </w:rPr>
          <w:t>https://creativecommons.org/licenses/by/4.0/</w:t>
        </w:r>
      </w:hyperlink>
      <w:r w:rsidRPr="006B3961">
        <w:t xml:space="preserve">. </w:t>
      </w:r>
    </w:p>
    <w:p w14:paraId="148F89BB" w14:textId="77777777" w:rsidR="00E91C18" w:rsidRPr="006B3961" w:rsidRDefault="00E91C18" w:rsidP="00E91C18">
      <w:pPr>
        <w:pStyle w:val="DPCbody"/>
      </w:pPr>
      <w:r w:rsidRPr="006B3961">
        <w:t>It is a condition of this Creative Commons Attribution 4.0 Licence that you must give credit to the original author who is the State of Victoria.</w:t>
      </w:r>
    </w:p>
    <w:p w14:paraId="61A37B09" w14:textId="77777777" w:rsidR="00E91C18" w:rsidRPr="006B3961" w:rsidRDefault="00E91C18" w:rsidP="00E91C18">
      <w:pPr>
        <w:pStyle w:val="DPCbody"/>
      </w:pPr>
      <w:r w:rsidRPr="006B3961">
        <w:t xml:space="preserve">ISSN 2208-8393 - Online </w:t>
      </w:r>
    </w:p>
    <w:p w14:paraId="57B3F9A3" w14:textId="77777777" w:rsidR="00E91C18" w:rsidRPr="006B3961" w:rsidRDefault="00E91C18" w:rsidP="00E91C18">
      <w:pPr>
        <w:pStyle w:val="DPCbody"/>
        <w:rPr>
          <w:b/>
        </w:rPr>
      </w:pPr>
      <w:r w:rsidRPr="006B3961">
        <w:rPr>
          <w:b/>
        </w:rPr>
        <w:t>Accessibility</w:t>
      </w:r>
    </w:p>
    <w:p w14:paraId="2E7CB53D" w14:textId="77777777" w:rsidR="00E91C18" w:rsidRPr="006B3961" w:rsidRDefault="00E91C18" w:rsidP="00E91C18">
      <w:pPr>
        <w:pStyle w:val="DPCbody"/>
      </w:pPr>
      <w:r w:rsidRPr="006B3961">
        <w:t xml:space="preserve">If you would like to receive this publication in an accessible format, such as large print or audio, email </w:t>
      </w:r>
      <w:hyperlink r:id="rId13" w:history="1">
        <w:r w:rsidRPr="006B3961">
          <w:t>advertising@dpc.vic.gov.au</w:t>
        </w:r>
      </w:hyperlink>
      <w:r w:rsidRPr="006B3961">
        <w:t>.</w:t>
      </w:r>
    </w:p>
    <w:p w14:paraId="40279F30" w14:textId="638BF5BE" w:rsidR="00A13EC5" w:rsidRPr="00A13EC5" w:rsidRDefault="00A13EC5" w:rsidP="00A13EC5">
      <w:pPr>
        <w:keepLines/>
        <w:tabs>
          <w:tab w:val="right" w:pos="9299"/>
        </w:tabs>
        <w:spacing w:after="60" w:line="240" w:lineRule="auto"/>
        <w:ind w:right="680"/>
        <w:rPr>
          <w:rFonts w:ascii="Arial" w:eastAsia="Times New Roman" w:hAnsi="Arial" w:cs="Times New Roman"/>
          <w:noProof/>
        </w:rPr>
      </w:pPr>
    </w:p>
    <w:p w14:paraId="4B12CAD4" w14:textId="77777777" w:rsidR="00A13EC5" w:rsidRPr="00A13EC5" w:rsidRDefault="00A13EC5" w:rsidP="00A13EC5">
      <w:pPr>
        <w:spacing w:line="300" w:lineRule="atLeast"/>
        <w:rPr>
          <w:rFonts w:ascii="Arial" w:eastAsia="Times" w:hAnsi="Arial" w:cs="Arial"/>
          <w:color w:val="000000"/>
        </w:rPr>
      </w:pPr>
      <w:r w:rsidRPr="00A13EC5">
        <w:rPr>
          <w:rFonts w:ascii="Arial" w:eastAsia="Times" w:hAnsi="Arial" w:cs="Arial"/>
          <w:color w:val="000000"/>
        </w:rPr>
        <w:br w:type="page"/>
      </w:r>
    </w:p>
    <w:p w14:paraId="7447FC71" w14:textId="7A555E8D" w:rsidR="00E2240B" w:rsidRDefault="00E2240B" w:rsidP="00E2240B">
      <w:pPr>
        <w:pStyle w:val="Heading1"/>
      </w:pPr>
      <w:bookmarkStart w:id="0" w:name="_Toc468790632"/>
      <w:bookmarkStart w:id="1" w:name="_Toc468955675"/>
      <w:bookmarkStart w:id="2" w:name="_Toc468956289"/>
      <w:bookmarkStart w:id="3" w:name="_Toc46322587"/>
      <w:r>
        <w:lastRenderedPageBreak/>
        <w:t>Contents</w:t>
      </w:r>
      <w:bookmarkEnd w:id="0"/>
      <w:bookmarkEnd w:id="1"/>
      <w:bookmarkEnd w:id="2"/>
      <w:bookmarkEnd w:id="3"/>
    </w:p>
    <w:p w14:paraId="38193B5D" w14:textId="77777777" w:rsidR="00756D6C" w:rsidRPr="00756D6C" w:rsidRDefault="00756D6C" w:rsidP="00756D6C"/>
    <w:p w14:paraId="4CEBA4A9" w14:textId="6BE8CC7D" w:rsidR="00E91C18" w:rsidRPr="001B3D9D" w:rsidRDefault="00636231" w:rsidP="00E91C18">
      <w:pPr>
        <w:pStyle w:val="TOC1"/>
        <w:tabs>
          <w:tab w:val="right" w:leader="dot" w:pos="9016"/>
        </w:tabs>
        <w:rPr>
          <w:rFonts w:ascii="Arial" w:eastAsiaTheme="minorEastAsia" w:hAnsi="Arial" w:cs="Arial"/>
          <w:noProof/>
          <w:color w:val="000000" w:themeColor="text1"/>
          <w:lang w:eastAsia="en-AU"/>
        </w:rPr>
      </w:pPr>
      <w:hyperlink w:anchor="_Toc46322587" w:history="1">
        <w:r w:rsidR="00E91C18" w:rsidRPr="001B3D9D">
          <w:rPr>
            <w:rStyle w:val="Hyperlink"/>
            <w:rFonts w:ascii="Arial" w:hAnsi="Arial" w:cs="Arial"/>
            <w:noProof/>
            <w:color w:val="000000" w:themeColor="text1"/>
            <w:u w:val="none"/>
          </w:rPr>
          <w:t>Contents</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_Toc46322587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3</w:t>
        </w:r>
        <w:r w:rsidR="00E91C18" w:rsidRPr="001B3D9D">
          <w:rPr>
            <w:rFonts w:ascii="Arial" w:hAnsi="Arial" w:cs="Arial"/>
            <w:noProof/>
            <w:webHidden/>
            <w:color w:val="000000" w:themeColor="text1"/>
          </w:rPr>
          <w:fldChar w:fldCharType="end"/>
        </w:r>
      </w:hyperlink>
    </w:p>
    <w:p w14:paraId="0718C954" w14:textId="77777777" w:rsidR="00E91C18" w:rsidRPr="001B3D9D" w:rsidRDefault="00636231" w:rsidP="00E91C18">
      <w:pPr>
        <w:pStyle w:val="TOC1"/>
        <w:tabs>
          <w:tab w:val="right" w:leader="dot" w:pos="9016"/>
        </w:tabs>
        <w:rPr>
          <w:rFonts w:ascii="Arial" w:eastAsiaTheme="minorEastAsia" w:hAnsi="Arial" w:cs="Arial"/>
          <w:noProof/>
          <w:color w:val="000000" w:themeColor="text1"/>
          <w:lang w:eastAsia="en-AU"/>
        </w:rPr>
      </w:pPr>
      <w:hyperlink w:anchor="_Toc46322588" w:history="1">
        <w:r w:rsidR="00E91C18" w:rsidRPr="001B3D9D">
          <w:rPr>
            <w:rStyle w:val="Hyperlink"/>
            <w:rFonts w:ascii="Arial" w:hAnsi="Arial" w:cs="Arial"/>
            <w:noProof/>
            <w:color w:val="000000" w:themeColor="text1"/>
            <w:u w:val="none"/>
          </w:rPr>
          <w:t>About the 2020–21 advertising plan</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_Toc46322588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4</w:t>
        </w:r>
        <w:r w:rsidR="00E91C18" w:rsidRPr="001B3D9D">
          <w:rPr>
            <w:rFonts w:ascii="Arial" w:hAnsi="Arial" w:cs="Arial"/>
            <w:noProof/>
            <w:webHidden/>
            <w:color w:val="000000" w:themeColor="text1"/>
          </w:rPr>
          <w:fldChar w:fldCharType="end"/>
        </w:r>
      </w:hyperlink>
    </w:p>
    <w:p w14:paraId="5CF05E80" w14:textId="77777777"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89" w:history="1">
        <w:r w:rsidR="00E91C18" w:rsidRPr="001B3D9D">
          <w:rPr>
            <w:rStyle w:val="Hyperlink"/>
            <w:rFonts w:ascii="Arial" w:hAnsi="Arial" w:cs="Arial"/>
            <w:noProof/>
            <w:color w:val="000000" w:themeColor="text1"/>
            <w:u w:val="none"/>
          </w:rPr>
          <w:t>Adjusting the annual advertising plan</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_Toc46322589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4</w:t>
        </w:r>
        <w:r w:rsidR="00E91C18" w:rsidRPr="001B3D9D">
          <w:rPr>
            <w:rFonts w:ascii="Arial" w:hAnsi="Arial" w:cs="Arial"/>
            <w:noProof/>
            <w:webHidden/>
            <w:color w:val="000000" w:themeColor="text1"/>
          </w:rPr>
          <w:fldChar w:fldCharType="end"/>
        </w:r>
      </w:hyperlink>
    </w:p>
    <w:p w14:paraId="0C663D2E" w14:textId="77777777"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0" w:history="1">
        <w:r w:rsidR="00E91C18" w:rsidRPr="001B3D9D">
          <w:rPr>
            <w:rStyle w:val="Hyperlink"/>
            <w:rFonts w:ascii="Arial" w:hAnsi="Arial" w:cs="Arial"/>
            <w:noProof/>
            <w:color w:val="000000" w:themeColor="text1"/>
            <w:u w:val="none"/>
          </w:rPr>
          <w:t>Reporting on government advertising expenditure</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_Toc46322590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4</w:t>
        </w:r>
        <w:r w:rsidR="00E91C18" w:rsidRPr="001B3D9D">
          <w:rPr>
            <w:rFonts w:ascii="Arial" w:hAnsi="Arial" w:cs="Arial"/>
            <w:noProof/>
            <w:webHidden/>
            <w:color w:val="000000" w:themeColor="text1"/>
          </w:rPr>
          <w:fldChar w:fldCharType="end"/>
        </w:r>
      </w:hyperlink>
    </w:p>
    <w:p w14:paraId="4945B7AC" w14:textId="77777777"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1" w:history="1">
        <w:r w:rsidR="00E91C18" w:rsidRPr="001B3D9D">
          <w:rPr>
            <w:rStyle w:val="Hyperlink"/>
            <w:rFonts w:ascii="Arial" w:hAnsi="Arial" w:cs="Arial"/>
            <w:noProof/>
            <w:color w:val="000000" w:themeColor="text1"/>
            <w:u w:val="none"/>
          </w:rPr>
          <w:t>Non-campaign advertising</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_Toc46322591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5</w:t>
        </w:r>
        <w:r w:rsidR="00E91C18" w:rsidRPr="001B3D9D">
          <w:rPr>
            <w:rFonts w:ascii="Arial" w:hAnsi="Arial" w:cs="Arial"/>
            <w:noProof/>
            <w:webHidden/>
            <w:color w:val="000000" w:themeColor="text1"/>
          </w:rPr>
          <w:fldChar w:fldCharType="end"/>
        </w:r>
      </w:hyperlink>
    </w:p>
    <w:p w14:paraId="12A41089" w14:textId="77777777"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2" w:history="1">
        <w:r w:rsidR="00E91C18" w:rsidRPr="001B3D9D">
          <w:rPr>
            <w:rStyle w:val="Hyperlink"/>
            <w:rFonts w:ascii="Arial" w:hAnsi="Arial" w:cs="Arial"/>
            <w:noProof/>
            <w:color w:val="000000" w:themeColor="text1"/>
            <w:u w:val="none"/>
          </w:rPr>
          <w:t>Advertising standards in legislation</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_Toc46322592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5</w:t>
        </w:r>
        <w:r w:rsidR="00E91C18" w:rsidRPr="001B3D9D">
          <w:rPr>
            <w:rFonts w:ascii="Arial" w:hAnsi="Arial" w:cs="Arial"/>
            <w:noProof/>
            <w:webHidden/>
            <w:color w:val="000000" w:themeColor="text1"/>
          </w:rPr>
          <w:fldChar w:fldCharType="end"/>
        </w:r>
      </w:hyperlink>
    </w:p>
    <w:p w14:paraId="3B1B2373" w14:textId="77777777" w:rsidR="00E91C18" w:rsidRPr="001B3D9D" w:rsidRDefault="00636231" w:rsidP="00E91C18">
      <w:pPr>
        <w:pStyle w:val="TOC1"/>
        <w:tabs>
          <w:tab w:val="right" w:leader="dot" w:pos="9016"/>
        </w:tabs>
        <w:rPr>
          <w:rFonts w:ascii="Arial" w:eastAsiaTheme="minorEastAsia" w:hAnsi="Arial" w:cs="Arial"/>
          <w:noProof/>
          <w:color w:val="000000" w:themeColor="text1"/>
          <w:lang w:eastAsia="en-AU"/>
        </w:rPr>
      </w:pPr>
      <w:hyperlink w:anchor="_Toc46322593" w:history="1">
        <w:r w:rsidR="00E91C18" w:rsidRPr="001B3D9D">
          <w:rPr>
            <w:rStyle w:val="Hyperlink"/>
            <w:rFonts w:ascii="Arial" w:hAnsi="Arial" w:cs="Arial"/>
            <w:noProof/>
            <w:color w:val="000000" w:themeColor="text1"/>
            <w:u w:val="none"/>
          </w:rPr>
          <w:t>Government campaign advertising planned  for 2020–21</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_Toc46322593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6</w:t>
        </w:r>
        <w:r w:rsidR="00E91C18" w:rsidRPr="001B3D9D">
          <w:rPr>
            <w:rFonts w:ascii="Arial" w:hAnsi="Arial" w:cs="Arial"/>
            <w:noProof/>
            <w:webHidden/>
            <w:color w:val="000000" w:themeColor="text1"/>
          </w:rPr>
          <w:fldChar w:fldCharType="end"/>
        </w:r>
      </w:hyperlink>
    </w:p>
    <w:p w14:paraId="1B2BB7CA" w14:textId="77777777"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4" w:history="1">
        <w:r w:rsidR="00E91C18" w:rsidRPr="001B3D9D">
          <w:rPr>
            <w:rStyle w:val="Hyperlink"/>
            <w:rFonts w:ascii="Arial" w:hAnsi="Arial" w:cs="Arial"/>
            <w:noProof/>
            <w:color w:val="000000" w:themeColor="text1"/>
            <w:u w:val="none"/>
          </w:rPr>
          <w:t>Priority area 1: Public safety, personal security and behaviour change</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_Toc46322594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7</w:t>
        </w:r>
        <w:r w:rsidR="00E91C18" w:rsidRPr="001B3D9D">
          <w:rPr>
            <w:rFonts w:ascii="Arial" w:hAnsi="Arial" w:cs="Arial"/>
            <w:noProof/>
            <w:webHidden/>
            <w:color w:val="000000" w:themeColor="text1"/>
          </w:rPr>
          <w:fldChar w:fldCharType="end"/>
        </w:r>
      </w:hyperlink>
    </w:p>
    <w:p w14:paraId="77367F05" w14:textId="12931A0C"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5" w:history="1">
        <w:r w:rsidR="00E91C18" w:rsidRPr="001B3D9D">
          <w:rPr>
            <w:rStyle w:val="Hyperlink"/>
            <w:rFonts w:ascii="Arial" w:hAnsi="Arial" w:cs="Arial"/>
            <w:noProof/>
            <w:color w:val="000000" w:themeColor="text1"/>
            <w:u w:val="none"/>
          </w:rPr>
          <w:t>Priority area 2: Social cohesion, civic pride and community spirit</w:t>
        </w:r>
        <w:r w:rsidR="00E91C18" w:rsidRPr="001B3D9D">
          <w:rPr>
            <w:rFonts w:ascii="Arial" w:hAnsi="Arial" w:cs="Arial"/>
            <w:noProof/>
            <w:webHidden/>
            <w:color w:val="000000" w:themeColor="text1"/>
          </w:rPr>
          <w:tab/>
        </w:r>
        <w:r w:rsidR="00492B15" w:rsidRPr="001B3D9D">
          <w:rPr>
            <w:rFonts w:ascii="Arial" w:hAnsi="Arial" w:cs="Arial"/>
            <w:noProof/>
            <w:webHidden/>
            <w:color w:val="000000" w:themeColor="text1"/>
          </w:rPr>
          <w:t>8</w:t>
        </w:r>
      </w:hyperlink>
    </w:p>
    <w:p w14:paraId="00B3DD54" w14:textId="2DBFBC1C"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6" w:history="1">
        <w:r w:rsidR="00E91C18" w:rsidRPr="001B3D9D">
          <w:rPr>
            <w:rStyle w:val="Hyperlink"/>
            <w:rFonts w:ascii="Arial" w:hAnsi="Arial" w:cs="Arial"/>
            <w:noProof/>
            <w:color w:val="000000" w:themeColor="text1"/>
            <w:u w:val="none"/>
          </w:rPr>
          <w:t>Priority area 3: Commercial and economic investment in Victoria</w:t>
        </w:r>
        <w:r w:rsidR="00E91C18" w:rsidRPr="001B3D9D">
          <w:rPr>
            <w:rFonts w:ascii="Arial" w:hAnsi="Arial" w:cs="Arial"/>
            <w:noProof/>
            <w:webHidden/>
            <w:color w:val="000000" w:themeColor="text1"/>
          </w:rPr>
          <w:tab/>
        </w:r>
        <w:r w:rsidR="00492B15" w:rsidRPr="001B3D9D">
          <w:rPr>
            <w:rFonts w:ascii="Arial" w:hAnsi="Arial" w:cs="Arial"/>
            <w:noProof/>
            <w:webHidden/>
            <w:color w:val="000000" w:themeColor="text1"/>
          </w:rPr>
          <w:t>9</w:t>
        </w:r>
      </w:hyperlink>
    </w:p>
    <w:p w14:paraId="0F3E9265" w14:textId="07520870"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7" w:history="1">
        <w:r w:rsidR="00E91C18" w:rsidRPr="001B3D9D">
          <w:rPr>
            <w:rStyle w:val="Hyperlink"/>
            <w:rFonts w:ascii="Arial" w:hAnsi="Arial" w:cs="Arial"/>
            <w:noProof/>
            <w:color w:val="000000" w:themeColor="text1"/>
            <w:u w:val="none"/>
          </w:rPr>
          <w:t>Priority area 4: Generation of revenue for institutions or events</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_Toc46322597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1</w:t>
        </w:r>
        <w:r w:rsidR="00492B15" w:rsidRPr="001B3D9D">
          <w:rPr>
            <w:rFonts w:ascii="Arial" w:hAnsi="Arial" w:cs="Arial"/>
            <w:noProof/>
            <w:webHidden/>
            <w:color w:val="000000" w:themeColor="text1"/>
          </w:rPr>
          <w:t>0</w:t>
        </w:r>
        <w:r w:rsidR="00E91C18" w:rsidRPr="001B3D9D">
          <w:rPr>
            <w:rFonts w:ascii="Arial" w:hAnsi="Arial" w:cs="Arial"/>
            <w:noProof/>
            <w:webHidden/>
            <w:color w:val="000000" w:themeColor="text1"/>
          </w:rPr>
          <w:fldChar w:fldCharType="end"/>
        </w:r>
      </w:hyperlink>
    </w:p>
    <w:p w14:paraId="6E82ECFB" w14:textId="1BA6FAC3" w:rsidR="00E91C18" w:rsidRPr="001B3D9D" w:rsidRDefault="00636231" w:rsidP="00E91C18">
      <w:pPr>
        <w:pStyle w:val="TOC2"/>
        <w:tabs>
          <w:tab w:val="right" w:leader="dot" w:pos="9016"/>
        </w:tabs>
        <w:rPr>
          <w:rFonts w:ascii="Arial" w:eastAsiaTheme="minorEastAsia" w:hAnsi="Arial" w:cs="Arial"/>
          <w:noProof/>
          <w:color w:val="000000" w:themeColor="text1"/>
          <w:lang w:eastAsia="en-AU"/>
        </w:rPr>
      </w:pPr>
      <w:hyperlink w:anchor="_Toc46322598" w:history="1">
        <w:r w:rsidR="00E91C18" w:rsidRPr="001B3D9D">
          <w:rPr>
            <w:rStyle w:val="Hyperlink"/>
            <w:rFonts w:ascii="Arial" w:hAnsi="Arial" w:cs="Arial"/>
            <w:noProof/>
            <w:color w:val="000000" w:themeColor="text1"/>
            <w:u w:val="none"/>
          </w:rPr>
          <w:t>Priority area 5: Compliance with legislative requirements</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_Toc46322598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1</w:t>
        </w:r>
        <w:r w:rsidR="00492B15" w:rsidRPr="001B3D9D">
          <w:rPr>
            <w:rFonts w:ascii="Arial" w:hAnsi="Arial" w:cs="Arial"/>
            <w:noProof/>
            <w:webHidden/>
            <w:color w:val="000000" w:themeColor="text1"/>
          </w:rPr>
          <w:t>1</w:t>
        </w:r>
        <w:r w:rsidR="00E91C18" w:rsidRPr="001B3D9D">
          <w:rPr>
            <w:rFonts w:ascii="Arial" w:hAnsi="Arial" w:cs="Arial"/>
            <w:noProof/>
            <w:webHidden/>
            <w:color w:val="000000" w:themeColor="text1"/>
          </w:rPr>
          <w:fldChar w:fldCharType="end"/>
        </w:r>
      </w:hyperlink>
    </w:p>
    <w:p w14:paraId="2FCA38AE" w14:textId="35EDF0C1" w:rsidR="00E91C18" w:rsidRPr="001B3D9D" w:rsidRDefault="00636231" w:rsidP="00E91C18">
      <w:pPr>
        <w:pStyle w:val="TOC1"/>
        <w:tabs>
          <w:tab w:val="right" w:leader="dot" w:pos="9016"/>
        </w:tabs>
        <w:rPr>
          <w:rFonts w:ascii="Arial" w:eastAsiaTheme="minorEastAsia" w:hAnsi="Arial" w:cs="Arial"/>
          <w:noProof/>
          <w:color w:val="000000" w:themeColor="text1"/>
          <w:lang w:eastAsia="en-AU"/>
        </w:rPr>
      </w:pPr>
      <w:hyperlink w:anchor="_Toc46322599" w:history="1">
        <w:r w:rsidR="00E91C18" w:rsidRPr="001B3D9D">
          <w:rPr>
            <w:rStyle w:val="Hyperlink"/>
            <w:rFonts w:ascii="Arial" w:hAnsi="Arial" w:cs="Arial"/>
            <w:noProof/>
            <w:color w:val="000000" w:themeColor="text1"/>
            <w:u w:val="none"/>
          </w:rPr>
          <w:t>Planned department and agency campaign advertising: 2020–21 and 2019–20</w:t>
        </w:r>
        <w:r w:rsidR="00E91C18" w:rsidRPr="001B3D9D">
          <w:rPr>
            <w:rFonts w:ascii="Arial" w:hAnsi="Arial" w:cs="Arial"/>
            <w:noProof/>
            <w:webHidden/>
            <w:color w:val="000000" w:themeColor="text1"/>
          </w:rPr>
          <w:tab/>
        </w:r>
        <w:r w:rsidR="00E91C18" w:rsidRPr="001B3D9D">
          <w:rPr>
            <w:rFonts w:ascii="Arial" w:hAnsi="Arial" w:cs="Arial"/>
            <w:noProof/>
            <w:webHidden/>
            <w:color w:val="000000" w:themeColor="text1"/>
          </w:rPr>
          <w:fldChar w:fldCharType="begin"/>
        </w:r>
        <w:r w:rsidR="00E91C18" w:rsidRPr="001B3D9D">
          <w:rPr>
            <w:rFonts w:ascii="Arial" w:hAnsi="Arial" w:cs="Arial"/>
            <w:noProof/>
            <w:webHidden/>
            <w:color w:val="000000" w:themeColor="text1"/>
          </w:rPr>
          <w:instrText xml:space="preserve"> PAGEREF _Toc46322599 \h </w:instrText>
        </w:r>
        <w:r w:rsidR="00E91C18" w:rsidRPr="001B3D9D">
          <w:rPr>
            <w:rFonts w:ascii="Arial" w:hAnsi="Arial" w:cs="Arial"/>
            <w:noProof/>
            <w:webHidden/>
            <w:color w:val="000000" w:themeColor="text1"/>
          </w:rPr>
        </w:r>
        <w:r w:rsidR="00E91C18" w:rsidRPr="001B3D9D">
          <w:rPr>
            <w:rFonts w:ascii="Arial" w:hAnsi="Arial" w:cs="Arial"/>
            <w:noProof/>
            <w:webHidden/>
            <w:color w:val="000000" w:themeColor="text1"/>
          </w:rPr>
          <w:fldChar w:fldCharType="separate"/>
        </w:r>
        <w:r w:rsidR="00E91C18" w:rsidRPr="001B3D9D">
          <w:rPr>
            <w:rFonts w:ascii="Arial" w:hAnsi="Arial" w:cs="Arial"/>
            <w:noProof/>
            <w:webHidden/>
            <w:color w:val="000000" w:themeColor="text1"/>
          </w:rPr>
          <w:t>1</w:t>
        </w:r>
        <w:r w:rsidR="00492B15" w:rsidRPr="001B3D9D">
          <w:rPr>
            <w:rFonts w:ascii="Arial" w:hAnsi="Arial" w:cs="Arial"/>
            <w:noProof/>
            <w:webHidden/>
            <w:color w:val="000000" w:themeColor="text1"/>
          </w:rPr>
          <w:t>2</w:t>
        </w:r>
        <w:r w:rsidR="00E91C18" w:rsidRPr="001B3D9D">
          <w:rPr>
            <w:rFonts w:ascii="Arial" w:hAnsi="Arial" w:cs="Arial"/>
            <w:noProof/>
            <w:webHidden/>
            <w:color w:val="000000" w:themeColor="text1"/>
          </w:rPr>
          <w:fldChar w:fldCharType="end"/>
        </w:r>
      </w:hyperlink>
    </w:p>
    <w:p w14:paraId="1A49ABAD" w14:textId="77777777" w:rsidR="00A13EC5" w:rsidRPr="00A13EC5" w:rsidRDefault="00A13EC5" w:rsidP="00A13EC5">
      <w:pPr>
        <w:spacing w:line="300" w:lineRule="atLeast"/>
        <w:rPr>
          <w:rFonts w:ascii="Arial" w:eastAsia="Times" w:hAnsi="Arial" w:cs="Arial"/>
          <w:color w:val="000000"/>
        </w:rPr>
      </w:pPr>
      <w:r w:rsidRPr="00A13EC5">
        <w:rPr>
          <w:rFonts w:ascii="Arial" w:eastAsia="Times" w:hAnsi="Arial" w:cs="Arial"/>
          <w:color w:val="000000"/>
        </w:rPr>
        <w:br w:type="page"/>
      </w:r>
    </w:p>
    <w:p w14:paraId="2811A9B7" w14:textId="77777777" w:rsidR="00E2240B" w:rsidRDefault="00E2240B" w:rsidP="00E2240B">
      <w:pPr>
        <w:pStyle w:val="Heading1"/>
      </w:pPr>
      <w:bookmarkStart w:id="4" w:name="_Toc46322588"/>
      <w:bookmarkStart w:id="5" w:name="_Toc494190901"/>
      <w:r>
        <w:lastRenderedPageBreak/>
        <w:t>About the 2020–21 advertising plan</w:t>
      </w:r>
      <w:bookmarkEnd w:id="4"/>
    </w:p>
    <w:p w14:paraId="48A89225" w14:textId="77777777" w:rsidR="00E2240B" w:rsidRPr="00FB1B4A" w:rsidRDefault="00E2240B" w:rsidP="00E2240B">
      <w:pPr>
        <w:pStyle w:val="DPCbody"/>
      </w:pPr>
      <w:r>
        <w:t>By p</w:t>
      </w:r>
      <w:r w:rsidRPr="00FB1B4A">
        <w:t xml:space="preserve">ublishing of </w:t>
      </w:r>
      <w:r>
        <w:t xml:space="preserve">the </w:t>
      </w:r>
      <w:r w:rsidRPr="00FB1B4A">
        <w:rPr>
          <w:i/>
        </w:rPr>
        <w:t xml:space="preserve">Victorian Government Advertising Plan </w:t>
      </w:r>
      <w:r>
        <w:rPr>
          <w:i/>
        </w:rPr>
        <w:t xml:space="preserve">2020–21, </w:t>
      </w:r>
      <w:r w:rsidRPr="00FB1B4A">
        <w:t>the</w:t>
      </w:r>
      <w:r w:rsidRPr="00FB1B4A">
        <w:rPr>
          <w:i/>
        </w:rPr>
        <w:t xml:space="preserve"> </w:t>
      </w:r>
      <w:r w:rsidRPr="0076449B">
        <w:rPr>
          <w:iCs/>
        </w:rPr>
        <w:t>Victorian Government’s</w:t>
      </w:r>
      <w:r w:rsidRPr="00FB1B4A">
        <w:t xml:space="preserve"> </w:t>
      </w:r>
      <w:r>
        <w:t xml:space="preserve">continues its </w:t>
      </w:r>
      <w:r w:rsidRPr="00FB1B4A">
        <w:t xml:space="preserve">commitment to maintaining transparency on government advertising expenditure. </w:t>
      </w:r>
    </w:p>
    <w:p w14:paraId="6F7C334D" w14:textId="77777777" w:rsidR="00136338" w:rsidRDefault="00E2240B" w:rsidP="00136338">
      <w:pPr>
        <w:pStyle w:val="DPCbody"/>
      </w:pPr>
      <w:r w:rsidRPr="00FB1B4A">
        <w:t xml:space="preserve">In developing the </w:t>
      </w:r>
      <w:r>
        <w:t>advertising plan for 2020–21</w:t>
      </w:r>
      <w:r w:rsidRPr="00FB1B4A">
        <w:t xml:space="preserve">, each advertising campaign proposed by Victorian Government departments </w:t>
      </w:r>
      <w:r>
        <w:t xml:space="preserve">and </w:t>
      </w:r>
      <w:r w:rsidRPr="00FB1B4A">
        <w:t xml:space="preserve">agencies was carefully considered and assessed. </w:t>
      </w:r>
    </w:p>
    <w:p w14:paraId="377D8BB3" w14:textId="4A78AB41" w:rsidR="00136338" w:rsidRDefault="00136338" w:rsidP="00136338">
      <w:pPr>
        <w:pStyle w:val="DPCbody"/>
      </w:pPr>
      <w:r>
        <w:t xml:space="preserve">The government’s 2020–21 advertising plan includes allowance for significant new </w:t>
      </w:r>
      <w:r w:rsidRPr="00DB765B">
        <w:t xml:space="preserve">campaigns </w:t>
      </w:r>
      <w:r>
        <w:t xml:space="preserve">to promote public health and safety in the face of the </w:t>
      </w:r>
      <w:r w:rsidRPr="007303D8">
        <w:t>coronavirus (COVID-19) pandemic, to address the impacts of the pandemic, and to support the Victorian community, business and organisations to recover during 2020–21 and beyond.</w:t>
      </w:r>
    </w:p>
    <w:p w14:paraId="3FBD6013" w14:textId="3220BA1E" w:rsidR="00E2240B" w:rsidRDefault="00136338" w:rsidP="00E2240B">
      <w:pPr>
        <w:pStyle w:val="DPCbody"/>
      </w:pPr>
      <w:r>
        <w:t>As in previous years</w:t>
      </w:r>
      <w:r w:rsidR="00E2240B">
        <w:t xml:space="preserve">, </w:t>
      </w:r>
      <w:r>
        <w:t xml:space="preserve">the plan includes campaigns raising awareness of </w:t>
      </w:r>
      <w:r w:rsidR="00E2240B" w:rsidRPr="00DB765B">
        <w:t>disruptions and service changes caused by major road and rail infrastructure projects</w:t>
      </w:r>
      <w:r w:rsidR="00E2240B">
        <w:t xml:space="preserve">, </w:t>
      </w:r>
      <w:r w:rsidR="00E2240B" w:rsidRPr="00DB765B">
        <w:t>and major behaviour change campaigns tackling family violence and gambling harm</w:t>
      </w:r>
      <w:r>
        <w:t>.</w:t>
      </w:r>
      <w:r w:rsidR="00E2240B" w:rsidRPr="00DB765B">
        <w:t xml:space="preserve"> </w:t>
      </w:r>
    </w:p>
    <w:p w14:paraId="5F1B7EA9" w14:textId="67BD15DB" w:rsidR="00E2240B" w:rsidRPr="00FB1B4A" w:rsidRDefault="00E2240B" w:rsidP="00E2240B">
      <w:pPr>
        <w:pStyle w:val="DPCbody"/>
      </w:pPr>
      <w:r>
        <w:t xml:space="preserve">The 2020–21 advertising </w:t>
      </w:r>
      <w:r w:rsidRPr="00DB765B">
        <w:t>plan also include</w:t>
      </w:r>
      <w:r w:rsidR="007303D8">
        <w:t>s</w:t>
      </w:r>
      <w:r>
        <w:t xml:space="preserve"> </w:t>
      </w:r>
      <w:r w:rsidRPr="00DB765B">
        <w:t xml:space="preserve">major new campaigns to encourage Victorians to plan and prepare for </w:t>
      </w:r>
      <w:r>
        <w:t xml:space="preserve">the 2020–21 </w:t>
      </w:r>
      <w:r w:rsidRPr="00DB765B">
        <w:t>fire</w:t>
      </w:r>
      <w:r>
        <w:t xml:space="preserve"> season</w:t>
      </w:r>
      <w:r w:rsidRPr="00DB765B">
        <w:t>, and to support the Victorian tourism industry</w:t>
      </w:r>
      <w:r>
        <w:t xml:space="preserve">, public schools, </w:t>
      </w:r>
      <w:r w:rsidRPr="00DB765B">
        <w:t>and the TAFE sector.</w:t>
      </w:r>
    </w:p>
    <w:p w14:paraId="3CD6F75B" w14:textId="77777777" w:rsidR="00E2240B" w:rsidRPr="00FB1B4A" w:rsidRDefault="00E2240B" w:rsidP="00E2240B">
      <w:pPr>
        <w:pStyle w:val="DPCbody"/>
      </w:pPr>
      <w:r w:rsidRPr="00C0671E">
        <w:rPr>
          <w:lang w:val="en-GB"/>
        </w:rPr>
        <w:t xml:space="preserve">The government considers </w:t>
      </w:r>
      <w:r>
        <w:rPr>
          <w:lang w:val="en-GB"/>
        </w:rPr>
        <w:t xml:space="preserve">these activities are </w:t>
      </w:r>
      <w:r w:rsidRPr="00C0671E">
        <w:rPr>
          <w:lang w:val="en-GB"/>
        </w:rPr>
        <w:t xml:space="preserve">critical to delivering </w:t>
      </w:r>
      <w:r>
        <w:rPr>
          <w:lang w:val="en-GB"/>
        </w:rPr>
        <w:t xml:space="preserve">its </w:t>
      </w:r>
      <w:r w:rsidRPr="00C0671E">
        <w:rPr>
          <w:lang w:val="en-GB"/>
        </w:rPr>
        <w:t>strategic priorities for Victoria</w:t>
      </w:r>
      <w:r>
        <w:rPr>
          <w:lang w:val="en-GB"/>
        </w:rPr>
        <w:t>,</w:t>
      </w:r>
      <w:r w:rsidRPr="00C0671E">
        <w:rPr>
          <w:lang w:val="en-GB"/>
        </w:rPr>
        <w:t xml:space="preserve"> while representing an effective investment of public money</w:t>
      </w:r>
      <w:r>
        <w:rPr>
          <w:lang w:val="en-GB"/>
        </w:rPr>
        <w:t xml:space="preserve">.  </w:t>
      </w:r>
    </w:p>
    <w:p w14:paraId="1DDC2F5C" w14:textId="77777777" w:rsidR="00E2240B" w:rsidRDefault="00E2240B" w:rsidP="00E2240B">
      <w:pPr>
        <w:pStyle w:val="DPCbody"/>
      </w:pPr>
      <w:r w:rsidRPr="00FB1B4A">
        <w:t xml:space="preserve">Throughout </w:t>
      </w:r>
      <w:r>
        <w:t xml:space="preserve">2020–21, </w:t>
      </w:r>
      <w:r w:rsidRPr="00FB1B4A">
        <w:t>each individual campaign under</w:t>
      </w:r>
      <w:r>
        <w:t xml:space="preserve">went </w:t>
      </w:r>
      <w:r w:rsidRPr="00FB1B4A">
        <w:t xml:space="preserve">a further layer of scrutiny to ensure the level of </w:t>
      </w:r>
      <w:r>
        <w:t xml:space="preserve">advertising </w:t>
      </w:r>
      <w:r w:rsidRPr="00FB1B4A">
        <w:t xml:space="preserve">expenditure planned for </w:t>
      </w:r>
      <w:r>
        <w:t xml:space="preserve">the </w:t>
      </w:r>
      <w:r w:rsidRPr="00FB1B4A">
        <w:t xml:space="preserve">campaign is prudent and represents the minimum amount required to achieve the campaign’s strategic objectives. </w:t>
      </w:r>
    </w:p>
    <w:p w14:paraId="231192F9" w14:textId="77777777" w:rsidR="00E2240B" w:rsidRPr="00E2240B" w:rsidRDefault="00E2240B" w:rsidP="00E2240B">
      <w:pPr>
        <w:pStyle w:val="Heading2"/>
        <w:rPr>
          <w:rFonts w:ascii="Arial" w:hAnsi="Arial" w:cs="Arial"/>
          <w:b/>
          <w:bCs/>
        </w:rPr>
      </w:pPr>
      <w:bookmarkStart w:id="6" w:name="_Toc46322589"/>
      <w:r w:rsidRPr="00E2240B">
        <w:rPr>
          <w:rFonts w:ascii="Arial" w:hAnsi="Arial" w:cs="Arial"/>
          <w:b/>
          <w:bCs/>
        </w:rPr>
        <w:t>Adjusting the annual advertising plan</w:t>
      </w:r>
      <w:bookmarkEnd w:id="6"/>
      <w:r w:rsidRPr="00E2240B">
        <w:rPr>
          <w:rFonts w:ascii="Arial" w:hAnsi="Arial" w:cs="Arial"/>
          <w:b/>
          <w:bCs/>
        </w:rPr>
        <w:t xml:space="preserve"> </w:t>
      </w:r>
    </w:p>
    <w:p w14:paraId="744016EC" w14:textId="71D899CD" w:rsidR="00E2240B" w:rsidRPr="00FB1B4A" w:rsidRDefault="00E2240B" w:rsidP="00E2240B">
      <w:pPr>
        <w:pStyle w:val="DPCbody"/>
      </w:pPr>
      <w:r w:rsidRPr="00FB1B4A">
        <w:t xml:space="preserve">Government advertising priorities may change </w:t>
      </w:r>
      <w:r>
        <w:t xml:space="preserve">throughout the year </w:t>
      </w:r>
      <w:r w:rsidRPr="00FB1B4A">
        <w:t>in response to changing circumstances or emerging issues. Therefore, some advertising included within the 2</w:t>
      </w:r>
      <w:r>
        <w:t xml:space="preserve">020–21 </w:t>
      </w:r>
      <w:r w:rsidRPr="00FB1B4A">
        <w:t xml:space="preserve">plan </w:t>
      </w:r>
      <w:r w:rsidR="007303D8">
        <w:t>will</w:t>
      </w:r>
      <w:r>
        <w:t xml:space="preserve"> </w:t>
      </w:r>
      <w:r w:rsidRPr="00FB1B4A">
        <w:t xml:space="preserve">not take place as scheduled, while additional advertising </w:t>
      </w:r>
      <w:r w:rsidR="007303D8">
        <w:t xml:space="preserve">will be </w:t>
      </w:r>
      <w:r>
        <w:t xml:space="preserve">required </w:t>
      </w:r>
      <w:r w:rsidRPr="00FB1B4A">
        <w:t xml:space="preserve">that </w:t>
      </w:r>
      <w:r>
        <w:t xml:space="preserve">was </w:t>
      </w:r>
      <w:r w:rsidRPr="00FB1B4A">
        <w:t>not anticipated</w:t>
      </w:r>
      <w:r>
        <w:t xml:space="preserve"> when the plan was developed</w:t>
      </w:r>
      <w:r w:rsidRPr="00FB1B4A">
        <w:t xml:space="preserve">. </w:t>
      </w:r>
    </w:p>
    <w:p w14:paraId="59BC4BFA" w14:textId="77777777" w:rsidR="00E2240B" w:rsidRDefault="00E2240B" w:rsidP="00E2240B">
      <w:pPr>
        <w:pStyle w:val="DPCbody"/>
      </w:pPr>
      <w:r w:rsidRPr="00FB1B4A">
        <w:t xml:space="preserve">Advertising necessary to alert the community to unexpected emergencies (such as severe heat warnings) </w:t>
      </w:r>
      <w:r>
        <w:t>is</w:t>
      </w:r>
      <w:r w:rsidRPr="00FB1B4A">
        <w:t xml:space="preserve"> considered on a case-by-case basis and is not included </w:t>
      </w:r>
      <w:r>
        <w:t>i</w:t>
      </w:r>
      <w:r w:rsidRPr="00FB1B4A">
        <w:t xml:space="preserve">n this annual </w:t>
      </w:r>
      <w:r>
        <w:t xml:space="preserve">advertising </w:t>
      </w:r>
      <w:r w:rsidRPr="00FB1B4A">
        <w:t>plan.</w:t>
      </w:r>
      <w:r>
        <w:t xml:space="preserve"> </w:t>
      </w:r>
    </w:p>
    <w:p w14:paraId="27BB938F" w14:textId="77777777" w:rsidR="00E2240B" w:rsidRPr="00E2240B" w:rsidRDefault="00E2240B" w:rsidP="00E2240B">
      <w:pPr>
        <w:pStyle w:val="Heading2"/>
        <w:rPr>
          <w:rFonts w:ascii="Arial" w:hAnsi="Arial" w:cs="Arial"/>
          <w:b/>
          <w:bCs/>
        </w:rPr>
      </w:pPr>
      <w:bookmarkStart w:id="7" w:name="_Toc46322590"/>
      <w:r w:rsidRPr="00E2240B">
        <w:rPr>
          <w:rFonts w:ascii="Arial" w:hAnsi="Arial" w:cs="Arial"/>
          <w:b/>
          <w:bCs/>
        </w:rPr>
        <w:t>Reporting on government advertising expenditure</w:t>
      </w:r>
      <w:bookmarkEnd w:id="7"/>
    </w:p>
    <w:p w14:paraId="62189157" w14:textId="3B280B25" w:rsidR="00E2240B" w:rsidRPr="002527B8" w:rsidRDefault="00E2240B" w:rsidP="00E2240B">
      <w:pPr>
        <w:pStyle w:val="DPCbody"/>
      </w:pPr>
      <w:r w:rsidRPr="002527B8">
        <w:t xml:space="preserve">Each year, the Victorian Government publishes a report </w:t>
      </w:r>
      <w:r>
        <w:t xml:space="preserve">on </w:t>
      </w:r>
      <w:r w:rsidRPr="002527B8">
        <w:t xml:space="preserve">total government advertising expenditure for the </w:t>
      </w:r>
      <w:r>
        <w:t>previous</w:t>
      </w:r>
      <w:r w:rsidRPr="002527B8">
        <w:t xml:space="preserve"> financial year, as well as a </w:t>
      </w:r>
      <w:r>
        <w:t xml:space="preserve">report </w:t>
      </w:r>
      <w:r w:rsidRPr="002527B8">
        <w:t>summar</w:t>
      </w:r>
      <w:r>
        <w:t xml:space="preserve">ising </w:t>
      </w:r>
      <w:r w:rsidRPr="002527B8">
        <w:t>significant advertising campaigns undertaken during the year</w:t>
      </w:r>
      <w:r w:rsidRPr="00FD434D">
        <w:t>.</w:t>
      </w:r>
      <w:r>
        <w:t xml:space="preserve"> </w:t>
      </w:r>
      <w:r w:rsidR="00492B15">
        <w:t>T</w:t>
      </w:r>
      <w:r w:rsidRPr="00FD434D">
        <w:t>hese</w:t>
      </w:r>
      <w:r>
        <w:t xml:space="preserve"> reports can be found online at </w:t>
      </w:r>
      <w:r w:rsidRPr="00CF31DE">
        <w:rPr>
          <w:color w:val="0070C0"/>
          <w:u w:val="single"/>
        </w:rPr>
        <w:t>www.vic.gov.au/advertising-plans-and-spend</w:t>
      </w:r>
      <w:r>
        <w:t>.</w:t>
      </w:r>
    </w:p>
    <w:p w14:paraId="638C9FE1" w14:textId="77777777" w:rsidR="00E2240B" w:rsidRDefault="00E2240B" w:rsidP="00E2240B">
      <w:pPr>
        <w:pStyle w:val="DPCbody"/>
      </w:pPr>
      <w:r>
        <w:t>D</w:t>
      </w:r>
      <w:r w:rsidRPr="002527B8">
        <w:t>epartments</w:t>
      </w:r>
      <w:r>
        <w:t xml:space="preserve"> </w:t>
      </w:r>
      <w:r w:rsidRPr="002527B8">
        <w:t>and agencies</w:t>
      </w:r>
      <w:r>
        <w:t xml:space="preserve"> also report details of any </w:t>
      </w:r>
      <w:r w:rsidRPr="002527B8">
        <w:t xml:space="preserve">advertising campaigns with media advertising costs </w:t>
      </w:r>
      <w:r>
        <w:t xml:space="preserve">of </w:t>
      </w:r>
      <w:r w:rsidRPr="002527B8">
        <w:t xml:space="preserve">$100,000 </w:t>
      </w:r>
      <w:r>
        <w:t xml:space="preserve">or more, within their </w:t>
      </w:r>
      <w:r w:rsidRPr="002527B8">
        <w:t>annual reports.</w:t>
      </w:r>
    </w:p>
    <w:p w14:paraId="2A44F954" w14:textId="77777777" w:rsidR="00756D6C" w:rsidRPr="00756D6C" w:rsidRDefault="00756D6C" w:rsidP="00756D6C">
      <w:pPr>
        <w:pStyle w:val="Heading2"/>
        <w:rPr>
          <w:rFonts w:ascii="Arial" w:hAnsi="Arial" w:cs="Arial"/>
          <w:b/>
          <w:bCs/>
        </w:rPr>
      </w:pPr>
      <w:bookmarkStart w:id="8" w:name="_Toc46322591"/>
      <w:bookmarkEnd w:id="5"/>
      <w:r w:rsidRPr="00756D6C">
        <w:rPr>
          <w:rFonts w:ascii="Arial" w:hAnsi="Arial" w:cs="Arial"/>
          <w:b/>
          <w:bCs/>
        </w:rPr>
        <w:lastRenderedPageBreak/>
        <w:t>Non-campaign advertising</w:t>
      </w:r>
      <w:bookmarkEnd w:id="8"/>
    </w:p>
    <w:p w14:paraId="331DCF7A" w14:textId="77777777" w:rsidR="00756D6C" w:rsidRDefault="00756D6C" w:rsidP="00756D6C">
      <w:pPr>
        <w:pStyle w:val="DPCbody"/>
      </w:pPr>
      <w:r>
        <w:t xml:space="preserve">This advertising plan summarises Victorian Government advertising campaigns planned for 2020–21. Campaign advertising is generally intended to communicate a particular message or change people’s behaviour over time – for example, road safety campaigns. </w:t>
      </w:r>
    </w:p>
    <w:p w14:paraId="19AD4B7F" w14:textId="77777777" w:rsidR="00756D6C" w:rsidRDefault="00756D6C" w:rsidP="00756D6C">
      <w:pPr>
        <w:pStyle w:val="DPCbody"/>
        <w:rPr>
          <w:color w:val="231F20"/>
          <w:lang w:val="en-GB"/>
        </w:rPr>
      </w:pPr>
      <w:r>
        <w:t>The Victorian Government also undertakes a range of ‘non-campaign’ advertising, which includes recruitment</w:t>
      </w:r>
      <w:r>
        <w:rPr>
          <w:lang w:val="en-GB"/>
        </w:rPr>
        <w:t xml:space="preserve"> advertising and functional advertising (such as</w:t>
      </w:r>
      <w:r w:rsidRPr="00071F91">
        <w:rPr>
          <w:color w:val="231F20"/>
          <w:spacing w:val="-2"/>
          <w:lang w:val="en-GB"/>
        </w:rPr>
        <w:t xml:space="preserve"> </w:t>
      </w:r>
      <w:r w:rsidRPr="00071F91">
        <w:rPr>
          <w:color w:val="231F20"/>
          <w:spacing w:val="-3"/>
          <w:lang w:val="en-GB"/>
        </w:rPr>
        <w:t>r</w:t>
      </w:r>
      <w:r w:rsidRPr="00071F91">
        <w:rPr>
          <w:color w:val="231F20"/>
          <w:lang w:val="en-GB"/>
        </w:rPr>
        <w:t>equests</w:t>
      </w:r>
      <w:r w:rsidRPr="00071F91">
        <w:rPr>
          <w:color w:val="231F20"/>
          <w:spacing w:val="5"/>
          <w:lang w:val="en-GB"/>
        </w:rPr>
        <w:t xml:space="preserve"> </w:t>
      </w:r>
      <w:r w:rsidRPr="00071F91">
        <w:rPr>
          <w:color w:val="231F20"/>
          <w:spacing w:val="-1"/>
          <w:lang w:val="en-GB"/>
        </w:rPr>
        <w:t>f</w:t>
      </w:r>
      <w:r w:rsidRPr="00071F91">
        <w:rPr>
          <w:color w:val="231F20"/>
          <w:lang w:val="en-GB"/>
        </w:rPr>
        <w:t>or</w:t>
      </w:r>
      <w:r w:rsidRPr="00071F91">
        <w:rPr>
          <w:color w:val="231F20"/>
          <w:spacing w:val="6"/>
          <w:lang w:val="en-GB"/>
        </w:rPr>
        <w:t xml:space="preserve"> </w:t>
      </w:r>
      <w:r w:rsidRPr="00071F91">
        <w:rPr>
          <w:color w:val="231F20"/>
          <w:lang w:val="en-GB"/>
        </w:rPr>
        <w:t>tende</w:t>
      </w:r>
      <w:r w:rsidRPr="00071F91">
        <w:rPr>
          <w:color w:val="231F20"/>
          <w:spacing w:val="-7"/>
          <w:lang w:val="en-GB"/>
        </w:rPr>
        <w:t>r</w:t>
      </w:r>
      <w:r w:rsidRPr="00071F91">
        <w:rPr>
          <w:color w:val="231F20"/>
          <w:lang w:val="en-GB"/>
        </w:rPr>
        <w:t>,</w:t>
      </w:r>
      <w:r w:rsidRPr="00071F91">
        <w:rPr>
          <w:color w:val="231F20"/>
          <w:spacing w:val="5"/>
          <w:lang w:val="en-GB"/>
        </w:rPr>
        <w:t xml:space="preserve"> </w:t>
      </w:r>
      <w:r>
        <w:rPr>
          <w:color w:val="231F20"/>
          <w:spacing w:val="5"/>
          <w:lang w:val="en-GB"/>
        </w:rPr>
        <w:t xml:space="preserve">notifications about community consultations and </w:t>
      </w:r>
      <w:r w:rsidRPr="00071F91">
        <w:rPr>
          <w:color w:val="231F20"/>
          <w:spacing w:val="-3"/>
          <w:lang w:val="en-GB"/>
        </w:rPr>
        <w:t>r</w:t>
      </w:r>
      <w:r w:rsidRPr="00071F91">
        <w:rPr>
          <w:color w:val="231F20"/>
          <w:lang w:val="en-GB"/>
        </w:rPr>
        <w:t>oad</w:t>
      </w:r>
      <w:r w:rsidRPr="00071F91">
        <w:rPr>
          <w:color w:val="231F20"/>
          <w:spacing w:val="5"/>
          <w:lang w:val="en-GB"/>
        </w:rPr>
        <w:t xml:space="preserve"> </w:t>
      </w:r>
      <w:r w:rsidRPr="00071F91">
        <w:rPr>
          <w:color w:val="231F20"/>
          <w:lang w:val="en-GB"/>
        </w:rPr>
        <w:t>closu</w:t>
      </w:r>
      <w:r w:rsidRPr="00071F91">
        <w:rPr>
          <w:color w:val="231F20"/>
          <w:spacing w:val="-3"/>
          <w:lang w:val="en-GB"/>
        </w:rPr>
        <w:t>r</w:t>
      </w:r>
      <w:r>
        <w:rPr>
          <w:color w:val="231F20"/>
          <w:lang w:val="en-GB"/>
        </w:rPr>
        <w:t>e</w:t>
      </w:r>
      <w:r w:rsidRPr="00071F91">
        <w:rPr>
          <w:color w:val="231F20"/>
          <w:spacing w:val="6"/>
          <w:lang w:val="en-GB"/>
        </w:rPr>
        <w:t xml:space="preserve"> </w:t>
      </w:r>
      <w:r w:rsidRPr="00071F91">
        <w:rPr>
          <w:color w:val="231F20"/>
          <w:lang w:val="en-GB"/>
        </w:rPr>
        <w:t>noti</w:t>
      </w:r>
      <w:r w:rsidRPr="00071F91">
        <w:rPr>
          <w:color w:val="231F20"/>
          <w:spacing w:val="-1"/>
          <w:lang w:val="en-GB"/>
        </w:rPr>
        <w:t>c</w:t>
      </w:r>
      <w:r w:rsidRPr="00071F91">
        <w:rPr>
          <w:color w:val="231F20"/>
          <w:lang w:val="en-GB"/>
        </w:rPr>
        <w:t>es</w:t>
      </w:r>
      <w:r>
        <w:rPr>
          <w:color w:val="231F20"/>
          <w:lang w:val="en-GB"/>
        </w:rPr>
        <w:t xml:space="preserve">). </w:t>
      </w:r>
    </w:p>
    <w:p w14:paraId="28360840" w14:textId="77777777" w:rsidR="00756D6C" w:rsidRDefault="00756D6C" w:rsidP="00756D6C">
      <w:pPr>
        <w:pStyle w:val="DPCbody"/>
        <w:rPr>
          <w:lang w:val="en-GB"/>
        </w:rPr>
      </w:pPr>
      <w:r>
        <w:rPr>
          <w:lang w:val="en-GB"/>
        </w:rPr>
        <w:t xml:space="preserve">While campaign </w:t>
      </w:r>
      <w:r>
        <w:t xml:space="preserve">advertising accounts for the majority of government advertising expenditure, the </w:t>
      </w:r>
      <w:r>
        <w:rPr>
          <w:lang w:val="en-GB"/>
        </w:rPr>
        <w:t xml:space="preserve">government also has measures in place to ensure non-campaign advertising is undertaken in a cost-effective manner. </w:t>
      </w:r>
    </w:p>
    <w:p w14:paraId="3BE7532C" w14:textId="77777777" w:rsidR="00756D6C" w:rsidRDefault="00756D6C" w:rsidP="00756D6C">
      <w:pPr>
        <w:pStyle w:val="DPCbody"/>
        <w:rPr>
          <w:lang w:val="en-GB"/>
        </w:rPr>
      </w:pPr>
      <w:r>
        <w:rPr>
          <w:lang w:val="en-GB"/>
        </w:rPr>
        <w:t xml:space="preserve">An example is the government’s policy that government departments should not place </w:t>
      </w:r>
      <w:r>
        <w:rPr>
          <w:lang w:val="en-GB"/>
        </w:rPr>
        <w:br/>
        <w:t xml:space="preserve">non-campaign advertising in metropolitan print newspapers, in favour of using digital channels which can more effectively and efficiently reach the relevant audience.   </w:t>
      </w:r>
    </w:p>
    <w:p w14:paraId="346E833F" w14:textId="77777777" w:rsidR="00756D6C" w:rsidRPr="00756D6C" w:rsidRDefault="00756D6C" w:rsidP="00756D6C">
      <w:pPr>
        <w:pStyle w:val="Heading2"/>
        <w:rPr>
          <w:rFonts w:ascii="Arial" w:hAnsi="Arial" w:cs="Arial"/>
          <w:b/>
          <w:bCs/>
        </w:rPr>
      </w:pPr>
      <w:bookmarkStart w:id="9" w:name="_Toc46322592"/>
      <w:r w:rsidRPr="00756D6C">
        <w:rPr>
          <w:rFonts w:ascii="Arial" w:hAnsi="Arial" w:cs="Arial"/>
          <w:b/>
          <w:bCs/>
        </w:rPr>
        <w:t>Advertising standards in legislation</w:t>
      </w:r>
      <w:bookmarkEnd w:id="9"/>
    </w:p>
    <w:p w14:paraId="0EADCD93" w14:textId="77777777" w:rsidR="00756D6C" w:rsidRPr="005F7EA8" w:rsidRDefault="00756D6C" w:rsidP="00756D6C">
      <w:pPr>
        <w:pStyle w:val="DPCbody"/>
      </w:pPr>
      <w:r w:rsidRPr="005F7EA8">
        <w:t>In September 2017</w:t>
      </w:r>
      <w:r>
        <w:t>,</w:t>
      </w:r>
      <w:r w:rsidRPr="005F7EA8">
        <w:t xml:space="preserve"> the government passed legislation to strengthen governance of communication and advertising undertaken by public sector bodies, by introducing new </w:t>
      </w:r>
      <w:r>
        <w:br/>
      </w:r>
      <w:r w:rsidRPr="005F7EA8">
        <w:t xml:space="preserve">Part 5A to the </w:t>
      </w:r>
      <w:r w:rsidRPr="005F7EA8">
        <w:rPr>
          <w:i/>
        </w:rPr>
        <w:t>Public Administration Act 2004</w:t>
      </w:r>
      <w:r>
        <w:t xml:space="preserve"> (the Act).</w:t>
      </w:r>
    </w:p>
    <w:p w14:paraId="3CB43108" w14:textId="77777777" w:rsidR="00756D6C" w:rsidRPr="005F7EA8" w:rsidRDefault="00756D6C" w:rsidP="00756D6C">
      <w:pPr>
        <w:pStyle w:val="DPCbody"/>
      </w:pPr>
      <w:r w:rsidRPr="005F7EA8">
        <w:t>Part 5A of the Act</w:t>
      </w:r>
      <w:r w:rsidRPr="005F7EA8">
        <w:rPr>
          <w:i/>
        </w:rPr>
        <w:t xml:space="preserve"> </w:t>
      </w:r>
      <w:r w:rsidRPr="005F7EA8">
        <w:t>includes measures to restrict government television advertising to five purposes or ‘priority areas</w:t>
      </w:r>
      <w:r>
        <w:t>’.</w:t>
      </w:r>
      <w:r w:rsidRPr="005F7EA8">
        <w:t xml:space="preserve"> No other government television advertising is permitted under the Act. </w:t>
      </w:r>
    </w:p>
    <w:p w14:paraId="67C9D553" w14:textId="77777777" w:rsidR="00756D6C" w:rsidRPr="005F7EA8" w:rsidRDefault="00756D6C" w:rsidP="00756D6C">
      <w:pPr>
        <w:pStyle w:val="DPCbody"/>
      </w:pPr>
      <w:r w:rsidRPr="005F7EA8">
        <w:t>As detailed within this report, all advertising campaigns included in the 20</w:t>
      </w:r>
      <w:r>
        <w:t>20</w:t>
      </w:r>
      <w:r w:rsidRPr="005F7EA8">
        <w:t>–2</w:t>
      </w:r>
      <w:r>
        <w:t>1</w:t>
      </w:r>
      <w:r w:rsidRPr="005F7EA8">
        <w:t xml:space="preserve"> advertising plan contribute to one of these five communication priority areas.</w:t>
      </w:r>
    </w:p>
    <w:p w14:paraId="4509ADB0" w14:textId="77777777" w:rsidR="00756D6C" w:rsidRPr="005F7EA8" w:rsidRDefault="00756D6C" w:rsidP="00756D6C">
      <w:pPr>
        <w:pStyle w:val="DPCbody"/>
      </w:pPr>
      <w:r w:rsidRPr="005F7EA8">
        <w:t>In 2018, the government also introduced new Regulations under Part 5A of the Act to further strengthen governance of public sector communication and advertising.</w:t>
      </w:r>
    </w:p>
    <w:p w14:paraId="1F591F4B" w14:textId="77777777" w:rsidR="00756D6C" w:rsidRPr="005F7EA8" w:rsidRDefault="00756D6C" w:rsidP="00756D6C">
      <w:pPr>
        <w:pStyle w:val="DPCbody"/>
      </w:pPr>
      <w:r w:rsidRPr="005F7EA8">
        <w:t>The Act</w:t>
      </w:r>
      <w:r>
        <w:rPr>
          <w:i/>
        </w:rPr>
        <w:t xml:space="preserve"> </w:t>
      </w:r>
      <w:r w:rsidRPr="005F7EA8">
        <w:t xml:space="preserve">and the Public Administration (Public Sector Communication Standards) Regulations 2018 can be viewed online at www.legislation.vic.gov.au. </w:t>
      </w:r>
    </w:p>
    <w:p w14:paraId="3E125A18" w14:textId="77777777" w:rsidR="00A13EC5" w:rsidRPr="00A13EC5" w:rsidRDefault="00A13EC5" w:rsidP="00A13EC5">
      <w:pPr>
        <w:spacing w:after="0" w:line="240" w:lineRule="auto"/>
        <w:rPr>
          <w:rFonts w:ascii="Arial" w:eastAsia="Times" w:hAnsi="Arial" w:cs="Arial"/>
          <w:color w:val="000000"/>
        </w:rPr>
      </w:pPr>
      <w:r w:rsidRPr="00A13EC5">
        <w:rPr>
          <w:rFonts w:ascii="Cambria" w:eastAsia="Times New Roman" w:hAnsi="Cambria" w:cs="Times New Roman"/>
          <w:sz w:val="20"/>
          <w:szCs w:val="20"/>
        </w:rPr>
        <w:br w:type="page"/>
      </w:r>
    </w:p>
    <w:p w14:paraId="202B051B" w14:textId="77777777" w:rsidR="00756D6C" w:rsidRDefault="00756D6C" w:rsidP="00756D6C">
      <w:pPr>
        <w:pStyle w:val="Heading1"/>
      </w:pPr>
      <w:bookmarkStart w:id="10" w:name="_Toc46322593"/>
      <w:r>
        <w:lastRenderedPageBreak/>
        <w:t xml:space="preserve">Government campaign advertising planned </w:t>
      </w:r>
      <w:r>
        <w:br/>
        <w:t>for 2020–2</w:t>
      </w:r>
      <w:bookmarkEnd w:id="10"/>
      <w:r>
        <w:t xml:space="preserve">1 </w:t>
      </w:r>
    </w:p>
    <w:p w14:paraId="2D6F9202" w14:textId="77777777" w:rsidR="00756D6C" w:rsidRDefault="00756D6C" w:rsidP="00756D6C">
      <w:pPr>
        <w:pStyle w:val="DPCbody"/>
      </w:pPr>
      <w:r>
        <w:t xml:space="preserve">All campaign advertising undertaken by the Victorian Government during 2020–21 fulfilled one of five priority areas for government communications: </w:t>
      </w:r>
    </w:p>
    <w:p w14:paraId="2C412F38" w14:textId="77777777" w:rsidR="00756D6C" w:rsidRDefault="00756D6C" w:rsidP="00756D6C">
      <w:pPr>
        <w:pStyle w:val="DPCbody"/>
        <w:spacing w:line="240" w:lineRule="auto"/>
      </w:pPr>
      <w:r>
        <w:t>1.</w:t>
      </w:r>
      <w:r>
        <w:tab/>
        <w:t>To promote public safety, personal security and behaviour change</w:t>
      </w:r>
    </w:p>
    <w:p w14:paraId="5BBD3EAD" w14:textId="77777777" w:rsidR="00756D6C" w:rsidRDefault="00756D6C" w:rsidP="00756D6C">
      <w:pPr>
        <w:pStyle w:val="DPCbody"/>
        <w:spacing w:line="240" w:lineRule="auto"/>
      </w:pPr>
      <w:r>
        <w:t>2.</w:t>
      </w:r>
      <w:r>
        <w:tab/>
        <w:t>To promote social cohesion, civic pride and community spirit within the general public</w:t>
      </w:r>
    </w:p>
    <w:p w14:paraId="061A49B2" w14:textId="77777777" w:rsidR="00756D6C" w:rsidRDefault="00756D6C" w:rsidP="00756D6C">
      <w:pPr>
        <w:pStyle w:val="DPCbody"/>
        <w:spacing w:line="240" w:lineRule="auto"/>
      </w:pPr>
      <w:r>
        <w:t>3.</w:t>
      </w:r>
      <w:r>
        <w:tab/>
        <w:t>To promote commercial and economic development within the state</w:t>
      </w:r>
    </w:p>
    <w:p w14:paraId="3989D2C8" w14:textId="77777777" w:rsidR="00756D6C" w:rsidRDefault="00756D6C" w:rsidP="00756D6C">
      <w:pPr>
        <w:pStyle w:val="DPCbody"/>
        <w:spacing w:line="240" w:lineRule="auto"/>
      </w:pPr>
      <w:r>
        <w:t>4.</w:t>
      </w:r>
      <w:r>
        <w:tab/>
        <w:t xml:space="preserve">To generate revenue for public sector bodies or for the state through consumption of </w:t>
      </w:r>
      <w:r>
        <w:tab/>
        <w:t>products, services or events delivered by or in partnership with public sector bodies</w:t>
      </w:r>
    </w:p>
    <w:p w14:paraId="7768276F" w14:textId="77777777" w:rsidR="00756D6C" w:rsidRDefault="00756D6C" w:rsidP="00756D6C">
      <w:pPr>
        <w:pStyle w:val="DPCbody"/>
        <w:spacing w:line="240" w:lineRule="auto"/>
      </w:pPr>
      <w:r>
        <w:t>5.</w:t>
      </w:r>
      <w:r>
        <w:tab/>
        <w:t>To promote compliance with legislative requirements.</w:t>
      </w:r>
    </w:p>
    <w:p w14:paraId="71BDB2ED" w14:textId="77777777" w:rsidR="00756D6C" w:rsidRDefault="00756D6C" w:rsidP="00756D6C">
      <w:pPr>
        <w:pStyle w:val="DPCbody"/>
      </w:pPr>
      <w:r>
        <w:t>These communication priority areas mirror those included in Part 5A of the Act</w:t>
      </w:r>
      <w:r>
        <w:rPr>
          <w:i/>
        </w:rPr>
        <w:t>,</w:t>
      </w:r>
      <w:r w:rsidRPr="007F746E">
        <w:t xml:space="preserve"> </w:t>
      </w:r>
      <w:r>
        <w:t xml:space="preserve">which establishes parameters for </w:t>
      </w:r>
      <w:r w:rsidRPr="007F746E">
        <w:t xml:space="preserve">government </w:t>
      </w:r>
      <w:r>
        <w:t xml:space="preserve">advertising on </w:t>
      </w:r>
      <w:r w:rsidRPr="007F746E">
        <w:t>television.</w:t>
      </w:r>
    </w:p>
    <w:p w14:paraId="158613A1" w14:textId="77777777" w:rsidR="00756D6C" w:rsidRDefault="00756D6C" w:rsidP="00756D6C">
      <w:pPr>
        <w:pStyle w:val="DPCbody"/>
      </w:pPr>
      <w:r>
        <w:t xml:space="preserve">The chart below shows planned spending for each priority area as a proportion of the government’s overall expenditure on campaign advertising for 2020–21. </w:t>
      </w:r>
    </w:p>
    <w:p w14:paraId="53ABBFC2" w14:textId="77777777" w:rsidR="00756D6C" w:rsidRDefault="00756D6C" w:rsidP="00756D6C">
      <w:pPr>
        <w:pStyle w:val="DPCbody"/>
      </w:pPr>
      <w:r>
        <w:rPr>
          <w:noProof/>
        </w:rPr>
        <w:drawing>
          <wp:inline distT="0" distB="0" distL="0" distR="0" wp14:anchorId="2341E77A" wp14:editId="54D6D67E">
            <wp:extent cx="5731510" cy="3202305"/>
            <wp:effectExtent l="0" t="0" r="2540" b="17145"/>
            <wp:docPr id="7" name="Chart 7" descr="Pie chart showing planned spending for each priority area, as a percentage of the government’s total campaign advertising for 2020-21. &#10;Public safety, personal security and behaviour change: 66%&#10;Social cohesion, civic pride and community spirit: 2%&#10;Commercial and economic investment: 18%&#10;Generation of revenue for institutions or events: 10%&#10;Compliance with legislative requirements: 2%">
              <a:extLst xmlns:a="http://schemas.openxmlformats.org/drawingml/2006/main">
                <a:ext uri="{FF2B5EF4-FFF2-40B4-BE49-F238E27FC236}">
                  <a16:creationId xmlns:a16="http://schemas.microsoft.com/office/drawing/2014/main" id="{3ACE8584-9562-4D3E-8420-65ECA361A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962CD0" w14:textId="1A795BB2" w:rsidR="00756D6C" w:rsidRDefault="00756D6C" w:rsidP="00756D6C">
      <w:pPr>
        <w:pStyle w:val="DPCbody"/>
      </w:pPr>
      <w:r>
        <w:t>More information about each priority area, including examples of significant advertising campaigns planned for 2020–21, is provided on the following pages.</w:t>
      </w:r>
    </w:p>
    <w:p w14:paraId="3CBF8CBD" w14:textId="1B86F6AB" w:rsidR="00756D6C" w:rsidRDefault="00756D6C" w:rsidP="00756D6C">
      <w:pPr>
        <w:pStyle w:val="DPCbody"/>
      </w:pPr>
    </w:p>
    <w:p w14:paraId="23B1C6F4" w14:textId="762A4765" w:rsidR="00756D6C" w:rsidRDefault="00756D6C" w:rsidP="00756D6C">
      <w:pPr>
        <w:pStyle w:val="DPCbody"/>
      </w:pPr>
    </w:p>
    <w:p w14:paraId="4F01D5D7" w14:textId="14758588" w:rsidR="00756D6C" w:rsidRDefault="00756D6C" w:rsidP="00756D6C">
      <w:pPr>
        <w:pStyle w:val="DPCbody"/>
      </w:pPr>
    </w:p>
    <w:p w14:paraId="45A93CB0" w14:textId="088A07BA" w:rsidR="00756D6C" w:rsidRDefault="00756D6C" w:rsidP="00756D6C">
      <w:pPr>
        <w:pStyle w:val="DPCbody"/>
      </w:pPr>
    </w:p>
    <w:p w14:paraId="28A5220B" w14:textId="6852F99C" w:rsidR="00756D6C" w:rsidRPr="00756D6C" w:rsidRDefault="000B3F47" w:rsidP="00756D6C">
      <w:pPr>
        <w:pStyle w:val="Heading2"/>
        <w:keepNext w:val="0"/>
        <w:keepLines w:val="0"/>
        <w:rPr>
          <w:rFonts w:ascii="Arial" w:hAnsi="Arial" w:cs="Arial"/>
          <w:b/>
          <w:bCs/>
        </w:rPr>
      </w:pPr>
      <w:bookmarkStart w:id="11" w:name="_Toc46322594"/>
      <w:r>
        <w:rPr>
          <w:rFonts w:ascii="Arial" w:hAnsi="Arial" w:cs="Arial"/>
          <w:b/>
          <w:bCs/>
          <w:noProof/>
        </w:rPr>
        <w:lastRenderedPageBreak/>
        <w:drawing>
          <wp:anchor distT="0" distB="0" distL="114300" distR="114300" simplePos="0" relativeHeight="251660288" behindDoc="0" locked="0" layoutInCell="1" allowOverlap="0" wp14:anchorId="13926909" wp14:editId="474F1B2E">
            <wp:simplePos x="0" y="0"/>
            <wp:positionH relativeFrom="column">
              <wp:posOffset>3489960</wp:posOffset>
            </wp:positionH>
            <wp:positionV relativeFrom="paragraph">
              <wp:posOffset>202565</wp:posOffset>
            </wp:positionV>
            <wp:extent cx="2292350" cy="2705100"/>
            <wp:effectExtent l="0" t="0" r="12700" b="0"/>
            <wp:wrapSquare wrapText="left"/>
            <wp:docPr id="12" name="Chart 12" descr="Pie chart showing that advertising to promote Public safety, personal security and behaviour change was planned to account for 66% of Victorian Government campaign advertising spend in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756D6C" w:rsidRPr="00756D6C">
        <w:rPr>
          <w:rFonts w:ascii="Arial" w:hAnsi="Arial" w:cs="Arial"/>
          <w:b/>
          <w:bCs/>
        </w:rPr>
        <w:t>Priority area 1: Public safety, personal security and behaviour change</w:t>
      </w:r>
      <w:bookmarkEnd w:id="11"/>
      <w:r w:rsidR="00756D6C" w:rsidRPr="00756D6C">
        <w:rPr>
          <w:rFonts w:ascii="Arial" w:hAnsi="Arial" w:cs="Arial"/>
          <w:b/>
          <w:bCs/>
        </w:rPr>
        <w:t xml:space="preserve"> </w:t>
      </w:r>
    </w:p>
    <w:p w14:paraId="6217B9EA" w14:textId="5A172EA1" w:rsidR="00756D6C" w:rsidRPr="006117CA" w:rsidRDefault="002F424A" w:rsidP="00756D6C">
      <w:pPr>
        <w:pStyle w:val="DPCbody"/>
      </w:pPr>
      <w:r>
        <w:t xml:space="preserve">The Victorian </w:t>
      </w:r>
      <w:r w:rsidR="00756D6C" w:rsidRPr="006117CA">
        <w:t xml:space="preserve">Government invests significantly </w:t>
      </w:r>
      <w:r w:rsidR="00756D6C">
        <w:t xml:space="preserve">in the </w:t>
      </w:r>
      <w:r w:rsidR="00756D6C" w:rsidRPr="006117CA">
        <w:t>promot</w:t>
      </w:r>
      <w:r w:rsidR="00756D6C">
        <w:t xml:space="preserve">ion of </w:t>
      </w:r>
      <w:r w:rsidR="00756D6C" w:rsidRPr="006117CA">
        <w:t xml:space="preserve">safe and responsible behaviour, to advise of service disruptions and </w:t>
      </w:r>
      <w:r w:rsidR="00756D6C">
        <w:t xml:space="preserve">to </w:t>
      </w:r>
      <w:r w:rsidR="00756D6C" w:rsidRPr="006117CA">
        <w:t xml:space="preserve">promote programs that help people stay safe and well. </w:t>
      </w:r>
    </w:p>
    <w:p w14:paraId="43442F82" w14:textId="670589BE" w:rsidR="00756D6C" w:rsidRDefault="001B3D9D" w:rsidP="00756D6C">
      <w:pPr>
        <w:pStyle w:val="DPCbody"/>
      </w:pPr>
      <w:r>
        <w:t xml:space="preserve">This </w:t>
      </w:r>
      <w:r w:rsidR="00756D6C" w:rsidRPr="000C3C8C">
        <w:t>includes campaigns</w:t>
      </w:r>
      <w:r w:rsidR="00756D6C" w:rsidRPr="00284573">
        <w:t xml:space="preserve"> </w:t>
      </w:r>
      <w:r w:rsidR="0004591D">
        <w:t xml:space="preserve">that carry crucial public health messaging about the </w:t>
      </w:r>
      <w:r w:rsidR="00756D6C">
        <w:t>COVID-19 pandemic</w:t>
      </w:r>
      <w:r w:rsidR="0004591D">
        <w:t xml:space="preserve"> and restrictions, and </w:t>
      </w:r>
      <w:r w:rsidR="002F424A">
        <w:t xml:space="preserve">campaigns to </w:t>
      </w:r>
      <w:r w:rsidR="0004591D">
        <w:t>support</w:t>
      </w:r>
      <w:r w:rsidR="002F424A">
        <w:t xml:space="preserve"> </w:t>
      </w:r>
      <w:r w:rsidR="0004591D">
        <w:t xml:space="preserve">the community to recover throughout 2020–21. Other campaigns target </w:t>
      </w:r>
      <w:r w:rsidR="00756D6C" w:rsidRPr="00284573">
        <w:t>road and workplace safety, increase summer fire preparedness, minimise harm caused by gambling and support the community to adapt to disruptions caused by major transport infrastructure projects.</w:t>
      </w:r>
      <w:r w:rsidR="00756D6C">
        <w:t xml:space="preserve"> </w:t>
      </w:r>
    </w:p>
    <w:p w14:paraId="29DF5E7A" w14:textId="77777777" w:rsidR="00756D6C" w:rsidRPr="00756D6C" w:rsidRDefault="00756D6C" w:rsidP="00756D6C">
      <w:pPr>
        <w:pStyle w:val="Heading3"/>
        <w:keepNext w:val="0"/>
        <w:keepLines w:val="0"/>
        <w:rPr>
          <w:rFonts w:ascii="Arial" w:hAnsi="Arial" w:cs="Arial"/>
          <w:b/>
          <w:bCs/>
          <w:i/>
          <w:iCs/>
          <w:sz w:val="22"/>
          <w:szCs w:val="22"/>
        </w:rPr>
      </w:pPr>
      <w:r w:rsidRPr="00756D6C">
        <w:rPr>
          <w:rFonts w:ascii="Arial" w:hAnsi="Arial" w:cs="Arial"/>
          <w:b/>
          <w:bCs/>
          <w:i/>
          <w:iCs/>
          <w:sz w:val="22"/>
          <w:szCs w:val="22"/>
        </w:rPr>
        <w:t>Coronavirus response</w:t>
      </w:r>
    </w:p>
    <w:p w14:paraId="79383666" w14:textId="3F6EC1D1" w:rsidR="00756D6C" w:rsidRPr="006117CA" w:rsidRDefault="00756D6C" w:rsidP="00756D6C">
      <w:pPr>
        <w:pStyle w:val="DPCbody"/>
      </w:pPr>
      <w:r>
        <w:t>In 2020–21</w:t>
      </w:r>
      <w:r w:rsidR="0004591D">
        <w:t xml:space="preserve"> </w:t>
      </w:r>
      <w:r>
        <w:t xml:space="preserve">the government </w:t>
      </w:r>
      <w:r w:rsidR="00675A01">
        <w:t xml:space="preserve">continued to </w:t>
      </w:r>
      <w:r w:rsidR="0004591D">
        <w:t xml:space="preserve">undertake extensive advertising to </w:t>
      </w:r>
      <w:r>
        <w:t>inform</w:t>
      </w:r>
      <w:r w:rsidR="0004591D">
        <w:t xml:space="preserve"> </w:t>
      </w:r>
      <w:r>
        <w:t xml:space="preserve">the community of </w:t>
      </w:r>
      <w:r w:rsidR="0004591D">
        <w:t xml:space="preserve">the public health response to the </w:t>
      </w:r>
      <w:r>
        <w:t>COVID-19 pandemic</w:t>
      </w:r>
      <w:r w:rsidR="0004591D">
        <w:t xml:space="preserve">, including </w:t>
      </w:r>
      <w:r>
        <w:t xml:space="preserve">messaging around movement restrictions, personal protective equipment requirements and physical distancing measures. The </w:t>
      </w:r>
      <w:r w:rsidR="0004591D">
        <w:t xml:space="preserve">dynamic </w:t>
      </w:r>
      <w:r>
        <w:t xml:space="preserve">nature of the </w:t>
      </w:r>
      <w:r w:rsidR="002F424A">
        <w:t xml:space="preserve">pandemic </w:t>
      </w:r>
      <w:r>
        <w:t xml:space="preserve">situation </w:t>
      </w:r>
      <w:r w:rsidR="0004591D">
        <w:t>require</w:t>
      </w:r>
      <w:r w:rsidR="00675A01">
        <w:t xml:space="preserve">d </w:t>
      </w:r>
      <w:r w:rsidR="0004591D">
        <w:t xml:space="preserve">government </w:t>
      </w:r>
      <w:r w:rsidR="002F424A">
        <w:t xml:space="preserve">campaign </w:t>
      </w:r>
      <w:r>
        <w:t xml:space="preserve">messaging to </w:t>
      </w:r>
      <w:r w:rsidR="0004591D">
        <w:t xml:space="preserve">be </w:t>
      </w:r>
      <w:r w:rsidR="00675A01">
        <w:t>reviewed</w:t>
      </w:r>
      <w:r w:rsidR="0004591D">
        <w:t xml:space="preserve"> </w:t>
      </w:r>
      <w:r>
        <w:t>on a regular basis.</w:t>
      </w:r>
    </w:p>
    <w:p w14:paraId="7C8BDD37" w14:textId="77777777" w:rsidR="00756D6C" w:rsidRPr="00756D6C" w:rsidRDefault="00756D6C" w:rsidP="00756D6C">
      <w:pPr>
        <w:pStyle w:val="Heading3"/>
        <w:keepNext w:val="0"/>
        <w:keepLines w:val="0"/>
        <w:rPr>
          <w:rFonts w:ascii="Arial" w:hAnsi="Arial" w:cs="Arial"/>
          <w:b/>
          <w:bCs/>
          <w:i/>
          <w:iCs/>
          <w:sz w:val="22"/>
          <w:szCs w:val="22"/>
        </w:rPr>
      </w:pPr>
      <w:r w:rsidRPr="00756D6C">
        <w:rPr>
          <w:rFonts w:ascii="Arial" w:hAnsi="Arial" w:cs="Arial"/>
          <w:b/>
          <w:bCs/>
          <w:i/>
          <w:iCs/>
          <w:sz w:val="22"/>
          <w:szCs w:val="22"/>
        </w:rPr>
        <w:t>Victoria’s Big Build</w:t>
      </w:r>
    </w:p>
    <w:p w14:paraId="1CB2720E" w14:textId="6623B76C" w:rsidR="00756D6C" w:rsidRPr="006B3961" w:rsidRDefault="00756D6C" w:rsidP="00756D6C">
      <w:pPr>
        <w:rPr>
          <w:rFonts w:ascii="Arial" w:eastAsia="Times" w:hAnsi="Arial" w:cs="Arial"/>
          <w:color w:val="000000" w:themeColor="text1"/>
        </w:rPr>
      </w:pPr>
      <w:r w:rsidRPr="006B3961">
        <w:rPr>
          <w:rFonts w:ascii="Arial" w:eastAsia="Times" w:hAnsi="Arial" w:cs="Arial"/>
          <w:color w:val="000000" w:themeColor="text1"/>
        </w:rPr>
        <w:t>Continuing in 20</w:t>
      </w:r>
      <w:r>
        <w:rPr>
          <w:rFonts w:ascii="Arial" w:eastAsia="Times" w:hAnsi="Arial" w:cs="Arial"/>
          <w:color w:val="000000" w:themeColor="text1"/>
        </w:rPr>
        <w:t>20</w:t>
      </w:r>
      <w:r w:rsidRPr="006B3961">
        <w:rPr>
          <w:rFonts w:ascii="Arial" w:eastAsia="Times" w:hAnsi="Arial" w:cs="Arial"/>
          <w:color w:val="000000" w:themeColor="text1"/>
        </w:rPr>
        <w:t>–2</w:t>
      </w:r>
      <w:r>
        <w:rPr>
          <w:rFonts w:ascii="Arial" w:eastAsia="Times" w:hAnsi="Arial" w:cs="Arial"/>
          <w:color w:val="000000" w:themeColor="text1"/>
        </w:rPr>
        <w:t>1</w:t>
      </w:r>
      <w:r w:rsidRPr="006B3961">
        <w:rPr>
          <w:rFonts w:ascii="Arial" w:eastAsia="Times" w:hAnsi="Arial" w:cs="Arial"/>
          <w:color w:val="000000" w:themeColor="text1"/>
        </w:rPr>
        <w:t xml:space="preserve">, government </w:t>
      </w:r>
      <w:r w:rsidR="002F424A">
        <w:rPr>
          <w:rFonts w:ascii="Arial" w:eastAsia="Times" w:hAnsi="Arial" w:cs="Arial"/>
          <w:color w:val="000000" w:themeColor="text1"/>
        </w:rPr>
        <w:t>campaigns provide</w:t>
      </w:r>
      <w:r w:rsidR="00675A01">
        <w:rPr>
          <w:rFonts w:ascii="Arial" w:eastAsia="Times" w:hAnsi="Arial" w:cs="Arial"/>
          <w:color w:val="000000" w:themeColor="text1"/>
        </w:rPr>
        <w:t xml:space="preserve">d </w:t>
      </w:r>
      <w:r w:rsidR="002F424A">
        <w:rPr>
          <w:rFonts w:ascii="Arial" w:eastAsia="Times" w:hAnsi="Arial" w:cs="Arial"/>
          <w:color w:val="000000" w:themeColor="text1"/>
        </w:rPr>
        <w:t xml:space="preserve">the community with </w:t>
      </w:r>
      <w:r w:rsidRPr="006B3961">
        <w:rPr>
          <w:rFonts w:ascii="Arial" w:eastAsia="Times" w:hAnsi="Arial" w:cs="Arial"/>
          <w:color w:val="000000" w:themeColor="text1"/>
        </w:rPr>
        <w:t>information on major transport infrastructure projects</w:t>
      </w:r>
      <w:r>
        <w:rPr>
          <w:rFonts w:ascii="Arial" w:eastAsia="Times" w:hAnsi="Arial" w:cs="Arial"/>
          <w:color w:val="000000" w:themeColor="text1"/>
        </w:rPr>
        <w:t xml:space="preserve">, including </w:t>
      </w:r>
      <w:r w:rsidRPr="006B3961">
        <w:rPr>
          <w:rFonts w:ascii="Arial" w:eastAsia="Times" w:hAnsi="Arial" w:cs="Arial"/>
          <w:color w:val="000000" w:themeColor="text1"/>
        </w:rPr>
        <w:t xml:space="preserve">road and rail projects in </w:t>
      </w:r>
      <w:r w:rsidR="002F424A">
        <w:rPr>
          <w:rFonts w:ascii="Arial" w:eastAsia="Times" w:hAnsi="Arial" w:cs="Arial"/>
          <w:color w:val="000000" w:themeColor="text1"/>
        </w:rPr>
        <w:t>Melbourne</w:t>
      </w:r>
      <w:r w:rsidRPr="006B3961">
        <w:rPr>
          <w:rFonts w:ascii="Arial" w:eastAsia="Times" w:hAnsi="Arial" w:cs="Arial"/>
          <w:color w:val="000000" w:themeColor="text1"/>
        </w:rPr>
        <w:t xml:space="preserve"> and regional Victoria</w:t>
      </w:r>
      <w:r>
        <w:rPr>
          <w:rFonts w:ascii="Arial" w:eastAsia="Times" w:hAnsi="Arial" w:cs="Arial"/>
          <w:color w:val="000000" w:themeColor="text1"/>
        </w:rPr>
        <w:t>,</w:t>
      </w:r>
      <w:r w:rsidRPr="006B3961">
        <w:rPr>
          <w:rFonts w:ascii="Arial" w:eastAsia="Times" w:hAnsi="Arial" w:cs="Arial"/>
          <w:color w:val="000000" w:themeColor="text1"/>
        </w:rPr>
        <w:t xml:space="preserve"> such as Level Crossing Removals, Metro Tunnel, </w:t>
      </w:r>
      <w:r>
        <w:rPr>
          <w:rFonts w:ascii="Arial" w:eastAsia="Times" w:hAnsi="Arial" w:cs="Arial"/>
          <w:color w:val="000000" w:themeColor="text1"/>
        </w:rPr>
        <w:t>the North East Link Project</w:t>
      </w:r>
      <w:r w:rsidRPr="006B3961">
        <w:rPr>
          <w:rFonts w:ascii="Arial" w:eastAsia="Times" w:hAnsi="Arial" w:cs="Arial"/>
          <w:color w:val="000000" w:themeColor="text1"/>
        </w:rPr>
        <w:t xml:space="preserve"> and Regional Rail Projects</w:t>
      </w:r>
      <w:r>
        <w:rPr>
          <w:rFonts w:ascii="Arial" w:eastAsia="Times" w:hAnsi="Arial" w:cs="Arial"/>
          <w:color w:val="000000" w:themeColor="text1"/>
        </w:rPr>
        <w:t>. A</w:t>
      </w:r>
      <w:r w:rsidRPr="006B3961">
        <w:rPr>
          <w:rFonts w:ascii="Arial" w:eastAsia="Times" w:hAnsi="Arial" w:cs="Arial"/>
          <w:color w:val="000000" w:themeColor="text1"/>
        </w:rPr>
        <w:t>dvertising inform</w:t>
      </w:r>
      <w:r w:rsidR="00675A01">
        <w:rPr>
          <w:rFonts w:ascii="Arial" w:eastAsia="Times" w:hAnsi="Arial" w:cs="Arial"/>
          <w:color w:val="000000" w:themeColor="text1"/>
        </w:rPr>
        <w:t xml:space="preserve">ed </w:t>
      </w:r>
      <w:r w:rsidRPr="006B3961">
        <w:rPr>
          <w:rFonts w:ascii="Arial" w:eastAsia="Times" w:hAnsi="Arial" w:cs="Arial"/>
          <w:color w:val="000000" w:themeColor="text1"/>
        </w:rPr>
        <w:t xml:space="preserve">the public of </w:t>
      </w:r>
      <w:r w:rsidR="00675A01">
        <w:rPr>
          <w:rFonts w:ascii="Arial" w:eastAsia="Times" w:hAnsi="Arial" w:cs="Arial"/>
          <w:color w:val="000000" w:themeColor="text1"/>
        </w:rPr>
        <w:t xml:space="preserve">transport </w:t>
      </w:r>
      <w:r w:rsidRPr="006B3961">
        <w:rPr>
          <w:rFonts w:ascii="Arial" w:eastAsia="Times" w:hAnsi="Arial" w:cs="Arial"/>
          <w:color w:val="000000" w:themeColor="text1"/>
        </w:rPr>
        <w:t xml:space="preserve">disruptions and </w:t>
      </w:r>
      <w:r w:rsidR="00675A01">
        <w:rPr>
          <w:rFonts w:ascii="Arial" w:eastAsia="Times" w:hAnsi="Arial" w:cs="Arial"/>
          <w:color w:val="000000" w:themeColor="text1"/>
        </w:rPr>
        <w:t xml:space="preserve">project </w:t>
      </w:r>
      <w:r w:rsidRPr="006B3961">
        <w:rPr>
          <w:rFonts w:ascii="Arial" w:eastAsia="Times" w:hAnsi="Arial" w:cs="Arial"/>
          <w:color w:val="000000" w:themeColor="text1"/>
        </w:rPr>
        <w:t>progress</w:t>
      </w:r>
      <w:r w:rsidR="00675A01">
        <w:rPr>
          <w:rFonts w:ascii="Arial" w:eastAsia="Times" w:hAnsi="Arial" w:cs="Arial"/>
          <w:color w:val="000000" w:themeColor="text1"/>
        </w:rPr>
        <w:t xml:space="preserve"> </w:t>
      </w:r>
      <w:r w:rsidRPr="006B3961">
        <w:rPr>
          <w:rFonts w:ascii="Arial" w:eastAsia="Times" w:hAnsi="Arial" w:cs="Arial"/>
          <w:color w:val="000000" w:themeColor="text1"/>
        </w:rPr>
        <w:t>and promote</w:t>
      </w:r>
      <w:r w:rsidR="00675A01">
        <w:rPr>
          <w:rFonts w:ascii="Arial" w:eastAsia="Times" w:hAnsi="Arial" w:cs="Arial"/>
          <w:color w:val="000000" w:themeColor="text1"/>
        </w:rPr>
        <w:t>d</w:t>
      </w:r>
      <w:r w:rsidR="002F424A">
        <w:rPr>
          <w:rFonts w:ascii="Arial" w:eastAsia="Times" w:hAnsi="Arial" w:cs="Arial"/>
          <w:color w:val="000000" w:themeColor="text1"/>
        </w:rPr>
        <w:t xml:space="preserve"> </w:t>
      </w:r>
      <w:r w:rsidRPr="006B3961">
        <w:rPr>
          <w:rFonts w:ascii="Arial" w:eastAsia="Times" w:hAnsi="Arial" w:cs="Arial"/>
          <w:color w:val="000000" w:themeColor="text1"/>
        </w:rPr>
        <w:t>alternative transport arrangements during construction.</w:t>
      </w:r>
    </w:p>
    <w:p w14:paraId="04CE4C4B" w14:textId="77777777" w:rsidR="00756D6C" w:rsidRPr="00756D6C" w:rsidRDefault="00756D6C" w:rsidP="00756D6C">
      <w:pPr>
        <w:pStyle w:val="Heading3"/>
        <w:keepNext w:val="0"/>
        <w:keepLines w:val="0"/>
        <w:rPr>
          <w:rFonts w:ascii="Arial" w:hAnsi="Arial" w:cs="Arial"/>
          <w:b/>
          <w:bCs/>
          <w:i/>
          <w:iCs/>
          <w:sz w:val="22"/>
          <w:szCs w:val="22"/>
        </w:rPr>
      </w:pPr>
      <w:r w:rsidRPr="00756D6C">
        <w:rPr>
          <w:rFonts w:ascii="Arial" w:hAnsi="Arial" w:cs="Arial"/>
          <w:b/>
          <w:bCs/>
          <w:i/>
          <w:iCs/>
          <w:sz w:val="22"/>
          <w:szCs w:val="22"/>
        </w:rPr>
        <w:t xml:space="preserve">Road safety and workplace safety </w:t>
      </w:r>
    </w:p>
    <w:p w14:paraId="79519E7A" w14:textId="0C55FB46" w:rsidR="00756D6C" w:rsidRDefault="00756D6C" w:rsidP="00756D6C">
      <w:pPr>
        <w:pStyle w:val="DPCbody"/>
      </w:pPr>
      <w:r>
        <w:t xml:space="preserve">In 2020–21, </w:t>
      </w:r>
      <w:r w:rsidRPr="006117CA">
        <w:t xml:space="preserve">the Transport Accident Commission </w:t>
      </w:r>
      <w:r>
        <w:t xml:space="preserve">(TAC) </w:t>
      </w:r>
      <w:r w:rsidRPr="006117CA">
        <w:t>and WorkSafe Victoria continue</w:t>
      </w:r>
      <w:r w:rsidR="00675A01">
        <w:t xml:space="preserve">d </w:t>
      </w:r>
      <w:r w:rsidRPr="006117CA">
        <w:t xml:space="preserve">to deliver critical safety messages to reduce the risk of deaths </w:t>
      </w:r>
      <w:r>
        <w:t>and</w:t>
      </w:r>
      <w:r w:rsidR="000C61E8">
        <w:t xml:space="preserve"> </w:t>
      </w:r>
      <w:r w:rsidRPr="006117CA">
        <w:t>injuries. Campaigns promote</w:t>
      </w:r>
      <w:r w:rsidR="00675A01">
        <w:t>d</w:t>
      </w:r>
      <w:r w:rsidR="000C61E8">
        <w:t xml:space="preserve"> </w:t>
      </w:r>
      <w:r w:rsidRPr="006117CA">
        <w:t>responsible behaviour and practices and educate</w:t>
      </w:r>
      <w:r w:rsidR="00675A01">
        <w:t xml:space="preserve">d </w:t>
      </w:r>
      <w:r w:rsidRPr="006117CA">
        <w:t xml:space="preserve">Victorians about how to stay safe on the roads and </w:t>
      </w:r>
      <w:r>
        <w:t xml:space="preserve">in the </w:t>
      </w:r>
      <w:r w:rsidRPr="006117CA">
        <w:t>work</w:t>
      </w:r>
      <w:r>
        <w:t>place</w:t>
      </w:r>
      <w:r w:rsidRPr="006117CA">
        <w:t xml:space="preserve">. </w:t>
      </w:r>
      <w:r>
        <w:t>This include</w:t>
      </w:r>
      <w:r w:rsidR="00675A01">
        <w:t xml:space="preserve">d campaigns from </w:t>
      </w:r>
      <w:r>
        <w:t xml:space="preserve">TAC highlighting the dangers of </w:t>
      </w:r>
      <w:r w:rsidR="00675A01">
        <w:t xml:space="preserve">speeding and distracted driving, particularly during holiday periods, and of </w:t>
      </w:r>
      <w:r>
        <w:t xml:space="preserve">not wearing seatbelts. </w:t>
      </w:r>
    </w:p>
    <w:p w14:paraId="4B39A83A" w14:textId="77777777" w:rsidR="00756D6C" w:rsidRPr="00756D6C" w:rsidRDefault="00756D6C" w:rsidP="00756D6C">
      <w:pPr>
        <w:pStyle w:val="Heading3"/>
        <w:keepNext w:val="0"/>
        <w:keepLines w:val="0"/>
        <w:rPr>
          <w:rFonts w:ascii="Arial" w:hAnsi="Arial" w:cs="Arial"/>
          <w:b/>
          <w:bCs/>
          <w:i/>
          <w:iCs/>
          <w:sz w:val="22"/>
          <w:szCs w:val="22"/>
        </w:rPr>
      </w:pPr>
      <w:r w:rsidRPr="00756D6C">
        <w:rPr>
          <w:rFonts w:ascii="Arial" w:hAnsi="Arial" w:cs="Arial"/>
          <w:b/>
          <w:bCs/>
          <w:i/>
          <w:iCs/>
          <w:sz w:val="22"/>
          <w:szCs w:val="22"/>
        </w:rPr>
        <w:t xml:space="preserve">Victorian Responsible Gambling Foundation </w:t>
      </w:r>
    </w:p>
    <w:p w14:paraId="7DF7A749" w14:textId="2E02F968" w:rsidR="00756D6C" w:rsidRPr="006B3961" w:rsidRDefault="00756D6C" w:rsidP="00756D6C">
      <w:pPr>
        <w:pStyle w:val="DPCbody"/>
      </w:pPr>
      <w:r w:rsidRPr="006B3961">
        <w:t>To reduce harm and encourage a balanced perspective on gambling in the community, the Victorian Responsible Gambling Foundation run</w:t>
      </w:r>
      <w:r w:rsidR="000C61E8">
        <w:t xml:space="preserve">s </w:t>
      </w:r>
      <w:r w:rsidRPr="006B3961">
        <w:t xml:space="preserve">campaigns to increase community and individual understanding of harm from gambling. </w:t>
      </w:r>
      <w:r w:rsidR="000C61E8">
        <w:t xml:space="preserve">The campaigns </w:t>
      </w:r>
      <w:r w:rsidRPr="006B3961">
        <w:t>challeng</w:t>
      </w:r>
      <w:r w:rsidR="000C61E8">
        <w:t xml:space="preserve">e </w:t>
      </w:r>
      <w:r w:rsidRPr="006B3961">
        <w:t>the normalisation of gambling in sport and the impact that stigma has on people’s willingness to seek help. </w:t>
      </w:r>
      <w:r w:rsidRPr="006B3961" w:rsidDel="004A3AD2">
        <w:t xml:space="preserve"> </w:t>
      </w:r>
    </w:p>
    <w:p w14:paraId="20D9A324" w14:textId="77777777" w:rsidR="00756D6C" w:rsidRPr="00756D6C" w:rsidRDefault="00756D6C" w:rsidP="00756D6C">
      <w:pPr>
        <w:pStyle w:val="Heading3"/>
        <w:keepNext w:val="0"/>
        <w:keepLines w:val="0"/>
        <w:rPr>
          <w:rFonts w:ascii="Arial" w:hAnsi="Arial" w:cs="Arial"/>
          <w:b/>
          <w:bCs/>
          <w:i/>
          <w:iCs/>
          <w:sz w:val="22"/>
          <w:szCs w:val="22"/>
        </w:rPr>
      </w:pPr>
      <w:r w:rsidRPr="00756D6C">
        <w:rPr>
          <w:rFonts w:ascii="Arial" w:hAnsi="Arial" w:cs="Arial"/>
          <w:b/>
          <w:bCs/>
          <w:i/>
          <w:iCs/>
          <w:sz w:val="22"/>
          <w:szCs w:val="22"/>
        </w:rPr>
        <w:t>Family violence</w:t>
      </w:r>
    </w:p>
    <w:p w14:paraId="3257319A" w14:textId="5044454F" w:rsidR="00756D6C" w:rsidRDefault="00756D6C" w:rsidP="00756D6C">
      <w:pPr>
        <w:pStyle w:val="DPCbody"/>
      </w:pPr>
      <w:r w:rsidRPr="006117CA">
        <w:t xml:space="preserve">During </w:t>
      </w:r>
      <w:r>
        <w:t>2020</w:t>
      </w:r>
      <w:r w:rsidRPr="006117CA">
        <w:t>–</w:t>
      </w:r>
      <w:r>
        <w:t>21,</w:t>
      </w:r>
      <w:r w:rsidRPr="006117CA">
        <w:t xml:space="preserve"> the government continue</w:t>
      </w:r>
      <w:r w:rsidR="00AD642A">
        <w:t xml:space="preserve">d </w:t>
      </w:r>
      <w:r w:rsidRPr="006117CA">
        <w:t xml:space="preserve">its major, long-term initiative to prevent family violence. The program </w:t>
      </w:r>
      <w:r>
        <w:t xml:space="preserve">is </w:t>
      </w:r>
      <w:r w:rsidRPr="006117CA">
        <w:t xml:space="preserve">supported by advertising intended to </w:t>
      </w:r>
      <w:r>
        <w:t>change behaviour through the ‘Respect Women: Call It Out’ campaign</w:t>
      </w:r>
      <w:r w:rsidR="00AD642A">
        <w:t xml:space="preserve">, as well as </w:t>
      </w:r>
      <w:r>
        <w:t xml:space="preserve">campaign aimed at keeping older people </w:t>
      </w:r>
      <w:r w:rsidR="00AD642A">
        <w:t xml:space="preserve">and LGBTIQ people </w:t>
      </w:r>
      <w:r>
        <w:t>safe from family abuse</w:t>
      </w:r>
    </w:p>
    <w:p w14:paraId="433CCC20" w14:textId="0E6FB853" w:rsidR="00DB1D7F" w:rsidRDefault="00DB1D7F" w:rsidP="00756D6C">
      <w:pPr>
        <w:pStyle w:val="DPCbody"/>
      </w:pPr>
    </w:p>
    <w:p w14:paraId="35757CC7" w14:textId="77777777" w:rsidR="00DB1D7F" w:rsidRPr="00DB1D7F" w:rsidRDefault="00DB1D7F" w:rsidP="00DB1D7F">
      <w:pPr>
        <w:pStyle w:val="Heading2"/>
        <w:keepNext w:val="0"/>
        <w:keepLines w:val="0"/>
        <w:rPr>
          <w:rFonts w:ascii="Arial" w:hAnsi="Arial" w:cs="Arial"/>
          <w:b/>
          <w:bCs/>
        </w:rPr>
      </w:pPr>
      <w:bookmarkStart w:id="12" w:name="_Toc46322595"/>
      <w:r w:rsidRPr="00DB1D7F">
        <w:rPr>
          <w:rFonts w:ascii="Arial" w:hAnsi="Arial" w:cs="Arial"/>
          <w:b/>
          <w:bCs/>
        </w:rPr>
        <w:lastRenderedPageBreak/>
        <w:t>Priority area 2: Social cohesion, civic pride and community spirit</w:t>
      </w:r>
      <w:bookmarkEnd w:id="12"/>
      <w:r w:rsidRPr="00DB1D7F">
        <w:rPr>
          <w:rFonts w:ascii="Arial" w:hAnsi="Arial" w:cs="Arial"/>
          <w:b/>
          <w:bCs/>
        </w:rPr>
        <w:t xml:space="preserve"> </w:t>
      </w:r>
    </w:p>
    <w:p w14:paraId="7740B1AF" w14:textId="69CD1D51" w:rsidR="00DB1D7F" w:rsidRDefault="000C61E8" w:rsidP="00DB1D7F">
      <w:pPr>
        <w:pStyle w:val="DPCbody"/>
      </w:pPr>
      <w:r>
        <w:rPr>
          <w:noProof/>
        </w:rPr>
        <w:drawing>
          <wp:anchor distT="0" distB="0" distL="114300" distR="114300" simplePos="0" relativeHeight="251666432" behindDoc="0" locked="0" layoutInCell="1" allowOverlap="1" wp14:anchorId="7961CA2E" wp14:editId="686D1D71">
            <wp:simplePos x="0" y="0"/>
            <wp:positionH relativeFrom="column">
              <wp:posOffset>2143760</wp:posOffset>
            </wp:positionH>
            <wp:positionV relativeFrom="paragraph">
              <wp:posOffset>149860</wp:posOffset>
            </wp:positionV>
            <wp:extent cx="2984400" cy="2725200"/>
            <wp:effectExtent l="0" t="0" r="6985" b="18415"/>
            <wp:wrapSquare wrapText="left"/>
            <wp:docPr id="8" name="Chart 8" descr="Pie chart showing that advertising to promote Social cohesion, civic pride and community spirit&#10;was planned to account for 2% of Victorian Government campaign advertising spend in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B1D7F">
        <w:t xml:space="preserve">Advertising in this priority area supports Victorians to participate in public life, engage with their community, understand their rights and </w:t>
      </w:r>
      <w:r w:rsidR="00DB1D7F" w:rsidRPr="00846D6B">
        <w:t>responsibilities</w:t>
      </w:r>
      <w:r w:rsidR="00DB1D7F">
        <w:t xml:space="preserve"> and contribute to Victoria’s many cultural, social and natural assets. </w:t>
      </w:r>
    </w:p>
    <w:p w14:paraId="07ED8D26" w14:textId="77777777" w:rsidR="00DB1D7F" w:rsidRDefault="00DB1D7F" w:rsidP="00DB1D7F">
      <w:pPr>
        <w:pStyle w:val="DPCbody"/>
      </w:pPr>
      <w:r>
        <w:t xml:space="preserve">These include annual campaigns to celebrate Australia Day in Victoria and acknowledge the </w:t>
      </w:r>
      <w:r w:rsidRPr="0019150A">
        <w:t>service and sacrifice of Victoria’s veterans</w:t>
      </w:r>
      <w:r>
        <w:t>.</w:t>
      </w:r>
    </w:p>
    <w:p w14:paraId="3F4CA6F9" w14:textId="77777777" w:rsidR="00DB1D7F" w:rsidRPr="00DB1D7F" w:rsidRDefault="00DB1D7F" w:rsidP="00DB1D7F">
      <w:pPr>
        <w:pStyle w:val="Heading3"/>
        <w:rPr>
          <w:rFonts w:ascii="Arial" w:hAnsi="Arial" w:cs="Arial"/>
          <w:b/>
          <w:bCs/>
          <w:i/>
          <w:iCs/>
          <w:sz w:val="22"/>
          <w:szCs w:val="22"/>
        </w:rPr>
      </w:pPr>
      <w:r w:rsidRPr="00DB1D7F">
        <w:rPr>
          <w:rFonts w:ascii="Arial" w:hAnsi="Arial" w:cs="Arial"/>
          <w:b/>
          <w:bCs/>
          <w:i/>
          <w:iCs/>
          <w:sz w:val="22"/>
          <w:szCs w:val="22"/>
        </w:rPr>
        <w:t>Deadly &amp; Proud</w:t>
      </w:r>
    </w:p>
    <w:p w14:paraId="7AAE72D3" w14:textId="1BAA3E79" w:rsidR="00DB1D7F" w:rsidRDefault="001B3D9D" w:rsidP="00DB1D7F">
      <w:pPr>
        <w:pStyle w:val="DPCbody"/>
      </w:pPr>
      <w:r>
        <w:t>T</w:t>
      </w:r>
      <w:r w:rsidR="00675A01">
        <w:t xml:space="preserve">he </w:t>
      </w:r>
      <w:r w:rsidR="00DB1D7F">
        <w:t>‘Deadly &amp; Proud’</w:t>
      </w:r>
      <w:r w:rsidR="00675A01">
        <w:t xml:space="preserve"> </w:t>
      </w:r>
      <w:r w:rsidR="00DB1D7F">
        <w:t>campaign promote</w:t>
      </w:r>
      <w:r>
        <w:t xml:space="preserve">d </w:t>
      </w:r>
      <w:r w:rsidR="0038753B">
        <w:t xml:space="preserve">awareness and pride </w:t>
      </w:r>
      <w:r w:rsidR="00DB1D7F">
        <w:t>of Aboriginal cultures among</w:t>
      </w:r>
      <w:r w:rsidR="0038753B">
        <w:t xml:space="preserve"> </w:t>
      </w:r>
      <w:r w:rsidR="00DB1D7F">
        <w:t>the Victorian community. The campaign support</w:t>
      </w:r>
      <w:r>
        <w:t>ed</w:t>
      </w:r>
      <w:r w:rsidR="00DB1D7F">
        <w:t xml:space="preserve"> the government’s </w:t>
      </w:r>
      <w:r w:rsidR="00675A01">
        <w:t xml:space="preserve">continued </w:t>
      </w:r>
      <w:r w:rsidR="00DB1D7F">
        <w:t>commitment to advancing Aboriginal self-determination and Treaty</w:t>
      </w:r>
      <w:r w:rsidR="0038753B">
        <w:t>.</w:t>
      </w:r>
    </w:p>
    <w:p w14:paraId="4F74F627" w14:textId="77777777" w:rsidR="00DB1D7F" w:rsidRPr="00DB1D7F" w:rsidRDefault="00DB1D7F" w:rsidP="00DB1D7F">
      <w:pPr>
        <w:pStyle w:val="DPCbody"/>
        <w:rPr>
          <w:b/>
          <w:i/>
          <w:color w:val="1F3864" w:themeColor="accent1" w:themeShade="80"/>
        </w:rPr>
      </w:pPr>
      <w:r w:rsidRPr="00DB1D7F">
        <w:rPr>
          <w:b/>
          <w:i/>
          <w:color w:val="1F3864" w:themeColor="accent1" w:themeShade="80"/>
        </w:rPr>
        <w:t>Australia Day and veterans’ acknowledgement</w:t>
      </w:r>
    </w:p>
    <w:p w14:paraId="551418B3" w14:textId="6B73C001" w:rsidR="00DB1D7F" w:rsidRDefault="00DB1D7F" w:rsidP="00DB1D7F">
      <w:pPr>
        <w:pStyle w:val="DPCbody"/>
      </w:pPr>
      <w:r w:rsidRPr="00691FC3">
        <w:t xml:space="preserve">Each year, </w:t>
      </w:r>
      <w:r>
        <w:t>the Victorian G</w:t>
      </w:r>
      <w:r w:rsidRPr="00691FC3">
        <w:t xml:space="preserve">overnment promotes celebration of Australia Day and acknowledges </w:t>
      </w:r>
      <w:r>
        <w:t xml:space="preserve">the </w:t>
      </w:r>
      <w:r w:rsidRPr="00691FC3">
        <w:t>service of Victoria’s veterans through campaigns to increase community awareness and inform Victorians of opportunities to participate in various events.</w:t>
      </w:r>
    </w:p>
    <w:p w14:paraId="7F045F65" w14:textId="77777777" w:rsidR="00DB1D7F" w:rsidRDefault="00DB1D7F" w:rsidP="00DB1D7F">
      <w:pPr>
        <w:pStyle w:val="DPCbody"/>
      </w:pPr>
    </w:p>
    <w:p w14:paraId="65CC93C2" w14:textId="77777777" w:rsidR="00DB1D7F" w:rsidRDefault="00DB1D7F" w:rsidP="00DB1D7F">
      <w:pPr>
        <w:rPr>
          <w:rFonts w:ascii="Arial" w:eastAsiaTheme="majorEastAsia" w:hAnsi="Arial" w:cstheme="majorBidi"/>
          <w:b/>
          <w:bCs/>
          <w:color w:val="4472C4" w:themeColor="accent1"/>
          <w:sz w:val="26"/>
          <w:szCs w:val="26"/>
        </w:rPr>
      </w:pPr>
      <w:r>
        <w:br w:type="page"/>
      </w:r>
    </w:p>
    <w:p w14:paraId="744D733B" w14:textId="77777777" w:rsidR="00DB1D7F" w:rsidRPr="00DB1D7F" w:rsidRDefault="00DB1D7F" w:rsidP="00DB1D7F">
      <w:pPr>
        <w:pStyle w:val="Heading2"/>
        <w:keepNext w:val="0"/>
        <w:keepLines w:val="0"/>
        <w:rPr>
          <w:rFonts w:ascii="Arial" w:hAnsi="Arial" w:cs="Arial"/>
          <w:b/>
          <w:bCs/>
        </w:rPr>
      </w:pPr>
      <w:bookmarkStart w:id="13" w:name="_Toc46322596"/>
      <w:r w:rsidRPr="00DB1D7F">
        <w:rPr>
          <w:rFonts w:ascii="Arial" w:hAnsi="Arial" w:cs="Arial"/>
          <w:b/>
          <w:bCs/>
        </w:rPr>
        <w:lastRenderedPageBreak/>
        <w:t>Priority area 3: Commercial and economic investment in Victoria</w:t>
      </w:r>
      <w:bookmarkEnd w:id="13"/>
    </w:p>
    <w:p w14:paraId="5A4AA501" w14:textId="57F670D6" w:rsidR="00DB1D7F" w:rsidRPr="009D3FEA" w:rsidRDefault="00DB1D7F" w:rsidP="00DB1D7F">
      <w:pPr>
        <w:pStyle w:val="DPCbody"/>
      </w:pPr>
      <w:r w:rsidRPr="009D3FEA">
        <w:t xml:space="preserve">This priority area includes advertising campaigns that help grow Victoria’s economy and </w:t>
      </w:r>
      <w:r w:rsidR="00EE0DC1">
        <w:rPr>
          <w:noProof/>
        </w:rPr>
        <w:drawing>
          <wp:anchor distT="0" distB="0" distL="114300" distR="114300" simplePos="0" relativeHeight="251667456" behindDoc="0" locked="0" layoutInCell="1" allowOverlap="1" wp14:anchorId="245398BC" wp14:editId="1FB89CAF">
            <wp:simplePos x="0" y="0"/>
            <wp:positionH relativeFrom="page">
              <wp:posOffset>3699510</wp:posOffset>
            </wp:positionH>
            <wp:positionV relativeFrom="paragraph">
              <wp:posOffset>187960</wp:posOffset>
            </wp:positionV>
            <wp:extent cx="2761200" cy="2811600"/>
            <wp:effectExtent l="0" t="0" r="1270" b="8255"/>
            <wp:wrapSquare wrapText="left"/>
            <wp:docPr id="9" name="Chart 9" descr="Pie chart showing that advertising to promote Commercial and economic investment&#10;was planned to account for 18% of Victorian Government campaign advertising spend in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9D3FEA">
        <w:t xml:space="preserve">promote investment by driving tourism, increasing employment and career opportunities, promoting business and commercial development, and encouraging regional growth. </w:t>
      </w:r>
    </w:p>
    <w:p w14:paraId="7CA8F9E4" w14:textId="77777777" w:rsidR="00DB1D7F" w:rsidRPr="008778FF" w:rsidRDefault="00DB1D7F" w:rsidP="00DB1D7F">
      <w:pPr>
        <w:pStyle w:val="Heading3"/>
        <w:keepNext w:val="0"/>
        <w:keepLines w:val="0"/>
        <w:rPr>
          <w:rFonts w:ascii="Arial" w:hAnsi="Arial" w:cs="Arial"/>
          <w:b/>
          <w:bCs/>
          <w:i/>
          <w:iCs/>
          <w:sz w:val="22"/>
          <w:szCs w:val="22"/>
        </w:rPr>
      </w:pPr>
      <w:r w:rsidRPr="008778FF">
        <w:rPr>
          <w:rFonts w:ascii="Arial" w:hAnsi="Arial" w:cs="Arial"/>
          <w:b/>
          <w:bCs/>
          <w:i/>
          <w:iCs/>
          <w:sz w:val="22"/>
          <w:szCs w:val="22"/>
        </w:rPr>
        <w:t xml:space="preserve">Tourism promotion </w:t>
      </w:r>
    </w:p>
    <w:p w14:paraId="2E14803F" w14:textId="2AA0A5F3" w:rsidR="008778FF" w:rsidRDefault="00DB1D7F" w:rsidP="008778FF">
      <w:pPr>
        <w:pStyle w:val="DPCbody"/>
      </w:pPr>
      <w:r w:rsidRPr="009D3FEA">
        <w:t xml:space="preserve">In </w:t>
      </w:r>
      <w:r>
        <w:t>20</w:t>
      </w:r>
      <w:r w:rsidR="008778FF">
        <w:t>20</w:t>
      </w:r>
      <w:r>
        <w:t>–2</w:t>
      </w:r>
      <w:r w:rsidR="008778FF">
        <w:t>1</w:t>
      </w:r>
      <w:r>
        <w:t>,</w:t>
      </w:r>
      <w:r w:rsidRPr="009D3FEA">
        <w:t xml:space="preserve"> advertising campaigns </w:t>
      </w:r>
      <w:r>
        <w:t xml:space="preserve">by </w:t>
      </w:r>
      <w:r w:rsidRPr="009D3FEA">
        <w:t>Visit Victoria</w:t>
      </w:r>
      <w:r w:rsidR="00E56FA4">
        <w:t xml:space="preserve">, such as the ‘Stay Close, Go Further’ campaign, </w:t>
      </w:r>
      <w:r w:rsidR="008778FF">
        <w:t>encourag</w:t>
      </w:r>
      <w:r w:rsidR="0038753B">
        <w:t>e</w:t>
      </w:r>
      <w:r w:rsidR="00E56FA4">
        <w:t xml:space="preserve">d </w:t>
      </w:r>
      <w:r w:rsidR="008778FF">
        <w:t xml:space="preserve">Victorians to </w:t>
      </w:r>
      <w:r w:rsidR="0038753B">
        <w:t xml:space="preserve">explore the best </w:t>
      </w:r>
      <w:r w:rsidR="008778FF">
        <w:t xml:space="preserve">their own state </w:t>
      </w:r>
      <w:r w:rsidR="0038753B">
        <w:t xml:space="preserve">has to offer, in response to restrictions on interstate and </w:t>
      </w:r>
      <w:r w:rsidR="008778FF">
        <w:t>international travel.</w:t>
      </w:r>
    </w:p>
    <w:p w14:paraId="62414E2B" w14:textId="042777E9" w:rsidR="00DB1D7F" w:rsidRDefault="008778FF" w:rsidP="008778FF">
      <w:pPr>
        <w:pStyle w:val="DPCbody"/>
      </w:pPr>
      <w:r>
        <w:t xml:space="preserve">The ‘Click for Vic’ campaign </w:t>
      </w:r>
      <w:r w:rsidR="0038753B">
        <w:t>highlight</w:t>
      </w:r>
      <w:r w:rsidR="00E56FA4">
        <w:t xml:space="preserve">ed </w:t>
      </w:r>
      <w:r w:rsidR="0038753B">
        <w:t xml:space="preserve">the </w:t>
      </w:r>
      <w:r>
        <w:t>stories</w:t>
      </w:r>
      <w:r w:rsidR="00C249C9">
        <w:t xml:space="preserve"> of artisan makers </w:t>
      </w:r>
      <w:r w:rsidR="0038753B">
        <w:t xml:space="preserve">and creators </w:t>
      </w:r>
      <w:r w:rsidR="00C249C9">
        <w:t>in Melbourne and regional Victoria</w:t>
      </w:r>
      <w:r w:rsidR="00E56FA4">
        <w:t xml:space="preserve"> </w:t>
      </w:r>
      <w:r w:rsidR="0038753B">
        <w:t>and encourage</w:t>
      </w:r>
      <w:r w:rsidR="00E56FA4">
        <w:t xml:space="preserve">d </w:t>
      </w:r>
      <w:r w:rsidR="0038753B">
        <w:t xml:space="preserve">Victorians to ‘buy local’ and </w:t>
      </w:r>
      <w:r w:rsidR="00C249C9">
        <w:t xml:space="preserve">purchase </w:t>
      </w:r>
      <w:r w:rsidR="0038753B">
        <w:t xml:space="preserve">local </w:t>
      </w:r>
      <w:r w:rsidR="00C249C9">
        <w:t>products online</w:t>
      </w:r>
      <w:r w:rsidR="00DB1D7F">
        <w:t>.</w:t>
      </w:r>
    </w:p>
    <w:p w14:paraId="7E60A8F3" w14:textId="46515622" w:rsidR="00DB1D7F" w:rsidRPr="00DB1D7F" w:rsidRDefault="00DB1D7F" w:rsidP="00DB1D7F">
      <w:pPr>
        <w:pStyle w:val="DPCbody"/>
        <w:rPr>
          <w:b/>
          <w:i/>
          <w:color w:val="1F3864" w:themeColor="accent1" w:themeShade="80"/>
        </w:rPr>
      </w:pPr>
      <w:r w:rsidRPr="00DB1D7F">
        <w:rPr>
          <w:b/>
          <w:i/>
          <w:color w:val="1F3864" w:themeColor="accent1" w:themeShade="80"/>
        </w:rPr>
        <w:t>Business Victoria</w:t>
      </w:r>
    </w:p>
    <w:p w14:paraId="5D3E709B" w14:textId="15D1CAA0" w:rsidR="00DB1D7F" w:rsidRDefault="00DB1D7F" w:rsidP="00DB1D7F">
      <w:pPr>
        <w:pStyle w:val="DPCbody"/>
        <w:rPr>
          <w:color w:val="auto"/>
        </w:rPr>
      </w:pPr>
      <w:r>
        <w:rPr>
          <w:color w:val="auto"/>
        </w:rPr>
        <w:t xml:space="preserve">Business Victoria </w:t>
      </w:r>
      <w:r w:rsidR="00E56FA4">
        <w:rPr>
          <w:color w:val="auto"/>
        </w:rPr>
        <w:t xml:space="preserve">undertook </w:t>
      </w:r>
      <w:r w:rsidR="00611421">
        <w:rPr>
          <w:color w:val="auto"/>
        </w:rPr>
        <w:t xml:space="preserve">a variety of campaigns </w:t>
      </w:r>
      <w:r>
        <w:rPr>
          <w:color w:val="auto"/>
        </w:rPr>
        <w:t xml:space="preserve">to assist Victorian businesses, particularly small businesses, </w:t>
      </w:r>
      <w:r w:rsidR="00611421">
        <w:rPr>
          <w:color w:val="auto"/>
        </w:rPr>
        <w:t xml:space="preserve">recover from the aftermath of the 2020 </w:t>
      </w:r>
      <w:r w:rsidR="00C249C9">
        <w:rPr>
          <w:color w:val="auto"/>
        </w:rPr>
        <w:t xml:space="preserve">bushfires and the COVID-19 pandemic. </w:t>
      </w:r>
      <w:r>
        <w:rPr>
          <w:color w:val="auto"/>
        </w:rPr>
        <w:t>The</w:t>
      </w:r>
      <w:r w:rsidR="00611421">
        <w:rPr>
          <w:color w:val="auto"/>
        </w:rPr>
        <w:t xml:space="preserve"> </w:t>
      </w:r>
      <w:r>
        <w:rPr>
          <w:color w:val="auto"/>
        </w:rPr>
        <w:t>campaign</w:t>
      </w:r>
      <w:r w:rsidR="00C249C9">
        <w:rPr>
          <w:color w:val="auto"/>
        </w:rPr>
        <w:t>s</w:t>
      </w:r>
      <w:r>
        <w:rPr>
          <w:color w:val="auto"/>
        </w:rPr>
        <w:t xml:space="preserve"> encourage</w:t>
      </w:r>
      <w:r w:rsidR="00E56FA4">
        <w:rPr>
          <w:color w:val="auto"/>
        </w:rPr>
        <w:t xml:space="preserve">d </w:t>
      </w:r>
      <w:r w:rsidR="00611421">
        <w:rPr>
          <w:color w:val="auto"/>
        </w:rPr>
        <w:t xml:space="preserve">small business </w:t>
      </w:r>
      <w:r>
        <w:rPr>
          <w:color w:val="auto"/>
        </w:rPr>
        <w:t xml:space="preserve">participation in workshops and mentoring programs to facilitate business </w:t>
      </w:r>
      <w:r w:rsidR="00E56FA4">
        <w:rPr>
          <w:color w:val="auto"/>
        </w:rPr>
        <w:t xml:space="preserve">recovery and </w:t>
      </w:r>
      <w:r>
        <w:rPr>
          <w:color w:val="auto"/>
        </w:rPr>
        <w:t>growth.</w:t>
      </w:r>
    </w:p>
    <w:p w14:paraId="1B4F8EB8" w14:textId="77777777" w:rsidR="00DB1D7F" w:rsidRDefault="00DB1D7F" w:rsidP="00DB1D7F">
      <w:pPr>
        <w:pStyle w:val="DPCbody"/>
      </w:pPr>
    </w:p>
    <w:p w14:paraId="5622DA4C" w14:textId="77777777" w:rsidR="00DB1D7F" w:rsidRPr="00DB1D7F" w:rsidRDefault="00DB1D7F" w:rsidP="00DB1D7F">
      <w:pPr>
        <w:pStyle w:val="Heading2"/>
        <w:keepNext w:val="0"/>
        <w:keepLines w:val="0"/>
        <w:rPr>
          <w:rFonts w:ascii="Arial" w:eastAsiaTheme="minorHAnsi" w:hAnsi="Arial" w:cs="Arial"/>
          <w:b/>
          <w:bCs/>
          <w:color w:val="auto"/>
          <w:sz w:val="24"/>
          <w:szCs w:val="32"/>
        </w:rPr>
      </w:pPr>
      <w:r>
        <w:rPr>
          <w:rFonts w:asciiTheme="minorHAnsi" w:eastAsiaTheme="minorHAnsi" w:hAnsiTheme="minorHAnsi" w:cstheme="minorBidi"/>
          <w:color w:val="auto"/>
          <w:sz w:val="24"/>
          <w:szCs w:val="32"/>
        </w:rPr>
        <w:t xml:space="preserve"> </w:t>
      </w:r>
      <w:r>
        <w:br w:type="page"/>
      </w:r>
      <w:bookmarkStart w:id="14" w:name="_Toc46322597"/>
      <w:r w:rsidRPr="00DB1D7F">
        <w:rPr>
          <w:rFonts w:ascii="Arial" w:hAnsi="Arial" w:cs="Arial"/>
          <w:b/>
          <w:bCs/>
        </w:rPr>
        <w:lastRenderedPageBreak/>
        <w:t>Priority area 4: Generation of revenue for institutions or events</w:t>
      </w:r>
      <w:bookmarkEnd w:id="14"/>
    </w:p>
    <w:p w14:paraId="121D6AF5" w14:textId="2B3A8E05" w:rsidR="00DB1D7F" w:rsidRDefault="00415621" w:rsidP="00DB1D7F">
      <w:pPr>
        <w:pStyle w:val="DPCbody"/>
      </w:pPr>
      <w:r>
        <w:rPr>
          <w:noProof/>
        </w:rPr>
        <w:drawing>
          <wp:anchor distT="0" distB="0" distL="114300" distR="114300" simplePos="0" relativeHeight="251668480" behindDoc="0" locked="0" layoutInCell="1" allowOverlap="1" wp14:anchorId="12AA42B5" wp14:editId="5856C42F">
            <wp:simplePos x="0" y="0"/>
            <wp:positionH relativeFrom="page">
              <wp:posOffset>3587750</wp:posOffset>
            </wp:positionH>
            <wp:positionV relativeFrom="paragraph">
              <wp:posOffset>187960</wp:posOffset>
            </wp:positionV>
            <wp:extent cx="2590800" cy="2667000"/>
            <wp:effectExtent l="0" t="0" r="0" b="0"/>
            <wp:wrapSquare wrapText="left"/>
            <wp:docPr id="4" name="Chart 4" descr="Pie chart showing that advertising to promote Generation of revenue for institutions or events&#10;was planned to account for 10% of Victorian Government campaign advertising spend in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B1D7F">
        <w:t xml:space="preserve">This priority area supports Victoria’s many iconic arts and educational institutions and major events, which offer world-class attractions, events and services. </w:t>
      </w:r>
    </w:p>
    <w:p w14:paraId="0D9CE836" w14:textId="378F544F" w:rsidR="00DB1D7F" w:rsidRDefault="00DB1D7F" w:rsidP="00DB1D7F">
      <w:pPr>
        <w:pStyle w:val="DPCbody"/>
      </w:pPr>
      <w:r>
        <w:t>Many of these institutions and events rely on advertising to attract the patronage and attendance that generates revenue for their programs and activities</w:t>
      </w:r>
      <w:r w:rsidR="00E702A6">
        <w:t xml:space="preserve">. </w:t>
      </w:r>
      <w:r w:rsidR="00EA0B53">
        <w:t xml:space="preserve">In 2020–21, this </w:t>
      </w:r>
      <w:r w:rsidR="00E702A6">
        <w:t xml:space="preserve">advertising </w:t>
      </w:r>
      <w:r w:rsidR="001B3D9D">
        <w:t xml:space="preserve">was </w:t>
      </w:r>
      <w:r w:rsidR="00E702A6">
        <w:t xml:space="preserve">more important </w:t>
      </w:r>
      <w:r w:rsidR="00EA0B53">
        <w:t xml:space="preserve">than ever to attract patrons back to these institutions </w:t>
      </w:r>
      <w:r w:rsidR="00E56FA4">
        <w:t>as</w:t>
      </w:r>
      <w:r w:rsidR="00EA0B53">
        <w:t xml:space="preserve"> </w:t>
      </w:r>
      <w:r w:rsidR="00E702A6">
        <w:t xml:space="preserve">COVID-19 </w:t>
      </w:r>
      <w:r w:rsidR="00EA0B53">
        <w:t>restrictions allow</w:t>
      </w:r>
      <w:r w:rsidR="001B3D9D">
        <w:t>ed</w:t>
      </w:r>
      <w:r w:rsidR="00EA0B53">
        <w:t xml:space="preserve">. </w:t>
      </w:r>
    </w:p>
    <w:p w14:paraId="578523BA" w14:textId="77777777" w:rsidR="00DB1D7F" w:rsidRPr="00DB1D7F" w:rsidRDefault="00DB1D7F" w:rsidP="00DB1D7F">
      <w:pPr>
        <w:pStyle w:val="Heading3"/>
        <w:rPr>
          <w:rFonts w:ascii="Arial" w:hAnsi="Arial" w:cs="Arial"/>
          <w:b/>
          <w:bCs/>
          <w:i/>
          <w:iCs/>
          <w:color w:val="1F3864" w:themeColor="accent1" w:themeShade="80"/>
          <w:sz w:val="22"/>
          <w:szCs w:val="22"/>
        </w:rPr>
      </w:pPr>
      <w:r w:rsidRPr="00DB1D7F">
        <w:rPr>
          <w:rFonts w:ascii="Arial" w:hAnsi="Arial" w:cs="Arial"/>
          <w:b/>
          <w:bCs/>
          <w:i/>
          <w:iCs/>
          <w:color w:val="1F3864" w:themeColor="accent1" w:themeShade="80"/>
          <w:sz w:val="22"/>
          <w:szCs w:val="22"/>
        </w:rPr>
        <w:t xml:space="preserve">Creative Victoria campaigns </w:t>
      </w:r>
    </w:p>
    <w:p w14:paraId="29B874AF" w14:textId="3F7A151F" w:rsidR="00DB1D7F" w:rsidRPr="00CD475C" w:rsidRDefault="00DB1D7F" w:rsidP="00DB1D7F">
      <w:pPr>
        <w:pStyle w:val="DPCbody"/>
      </w:pPr>
      <w:r w:rsidRPr="00CD475C">
        <w:t xml:space="preserve">Institutions such as </w:t>
      </w:r>
      <w:r w:rsidRPr="006A6D61">
        <w:t xml:space="preserve">Museums Victoria, Arts Centre Melbourne, </w:t>
      </w:r>
      <w:r>
        <w:t xml:space="preserve">the </w:t>
      </w:r>
      <w:r w:rsidRPr="006A6D61">
        <w:t xml:space="preserve">National Gallery of Victoria and the </w:t>
      </w:r>
      <w:r>
        <w:t>Melbourne Recital Centre</w:t>
      </w:r>
      <w:r w:rsidRPr="006A6D61">
        <w:t xml:space="preserve"> </w:t>
      </w:r>
      <w:r>
        <w:t xml:space="preserve">host a diverse range of world-class </w:t>
      </w:r>
      <w:r w:rsidRPr="00CD475C">
        <w:t xml:space="preserve">programs </w:t>
      </w:r>
      <w:r>
        <w:t xml:space="preserve">each </w:t>
      </w:r>
      <w:r w:rsidRPr="00CD475C">
        <w:t xml:space="preserve">year. </w:t>
      </w:r>
      <w:r>
        <w:t>In 20</w:t>
      </w:r>
      <w:r w:rsidR="00E702A6">
        <w:t>20</w:t>
      </w:r>
      <w:r>
        <w:t>–2</w:t>
      </w:r>
      <w:r w:rsidR="00E702A6">
        <w:t>1</w:t>
      </w:r>
      <w:r>
        <w:t>, a</w:t>
      </w:r>
      <w:r w:rsidRPr="00CD475C">
        <w:t xml:space="preserve">dvertising </w:t>
      </w:r>
      <w:r>
        <w:t>inform</w:t>
      </w:r>
      <w:r w:rsidR="00E56FA4">
        <w:t xml:space="preserve">ed </w:t>
      </w:r>
      <w:r w:rsidRPr="00CD475C">
        <w:t xml:space="preserve">Victorians </w:t>
      </w:r>
      <w:r>
        <w:t xml:space="preserve">about </w:t>
      </w:r>
      <w:r w:rsidR="00EA0B53">
        <w:t xml:space="preserve">virtual and live </w:t>
      </w:r>
      <w:r>
        <w:t xml:space="preserve">events </w:t>
      </w:r>
      <w:r w:rsidRPr="00CD475C">
        <w:t>at these iconic venues</w:t>
      </w:r>
      <w:r w:rsidR="00E56FA4">
        <w:t>, as they safely welcomed back visitors</w:t>
      </w:r>
      <w:r w:rsidRPr="00CD475C">
        <w:t>.</w:t>
      </w:r>
    </w:p>
    <w:p w14:paraId="24611672" w14:textId="77777777" w:rsidR="00DB1D7F" w:rsidRPr="00DB1D7F" w:rsidRDefault="00DB1D7F" w:rsidP="00DB1D7F">
      <w:pPr>
        <w:pStyle w:val="Heading3"/>
        <w:rPr>
          <w:rFonts w:ascii="Arial" w:hAnsi="Arial" w:cs="Arial"/>
          <w:b/>
          <w:bCs/>
          <w:i/>
          <w:iCs/>
          <w:sz w:val="22"/>
          <w:szCs w:val="22"/>
        </w:rPr>
      </w:pPr>
      <w:r w:rsidRPr="00DB1D7F">
        <w:rPr>
          <w:rFonts w:ascii="Arial" w:hAnsi="Arial" w:cs="Arial"/>
          <w:b/>
          <w:bCs/>
          <w:i/>
          <w:iCs/>
          <w:sz w:val="22"/>
          <w:szCs w:val="22"/>
        </w:rPr>
        <w:t xml:space="preserve">TAFE and vocational institutions </w:t>
      </w:r>
    </w:p>
    <w:p w14:paraId="3BA6E815" w14:textId="5696F562" w:rsidR="00DB1D7F" w:rsidRPr="00232A2F" w:rsidRDefault="00DB1D7F" w:rsidP="00DB1D7F">
      <w:pPr>
        <w:pStyle w:val="DPCbody"/>
      </w:pPr>
      <w:r w:rsidRPr="00F93F79">
        <w:t>Advertising in 20</w:t>
      </w:r>
      <w:r w:rsidR="00E702A6">
        <w:t>20</w:t>
      </w:r>
      <w:r w:rsidRPr="00F93F79">
        <w:t>–2</w:t>
      </w:r>
      <w:r w:rsidR="00E702A6">
        <w:t>1</w:t>
      </w:r>
      <w:r w:rsidRPr="00F93F79">
        <w:t xml:space="preserve"> support</w:t>
      </w:r>
      <w:r w:rsidR="00E56FA4">
        <w:t xml:space="preserve">ed </w:t>
      </w:r>
      <w:r w:rsidRPr="00F93F79">
        <w:t>the TAFE Victoria brand by encouraging Victorians to explore the opportunities for learning, development and advancement offered by Victorian TAFEs</w:t>
      </w:r>
      <w:r>
        <w:t xml:space="preserve">, including </w:t>
      </w:r>
      <w:r w:rsidRPr="00F93F79">
        <w:t>the</w:t>
      </w:r>
      <w:r w:rsidR="00E702A6">
        <w:t xml:space="preserve"> government’s</w:t>
      </w:r>
      <w:r w:rsidRPr="00F93F79">
        <w:t xml:space="preserve"> Free TAFE for Priority Courses initiative. Throughout 20</w:t>
      </w:r>
      <w:r w:rsidR="00E702A6">
        <w:t>20</w:t>
      </w:r>
      <w:r w:rsidRPr="00F93F79">
        <w:t>–2</w:t>
      </w:r>
      <w:r w:rsidR="00E702A6">
        <w:t>1</w:t>
      </w:r>
      <w:r w:rsidRPr="00F93F79">
        <w:t xml:space="preserve">, </w:t>
      </w:r>
      <w:r>
        <w:t xml:space="preserve">advertising undertaken by </w:t>
      </w:r>
      <w:r w:rsidRPr="00F93F79">
        <w:t>individual institutions inform</w:t>
      </w:r>
      <w:r w:rsidR="00E56FA4">
        <w:t xml:space="preserve">ed </w:t>
      </w:r>
      <w:r w:rsidRPr="00F93F79">
        <w:t>prospective students about their unique course offerings.</w:t>
      </w:r>
      <w:r w:rsidRPr="00232A2F">
        <w:t xml:space="preserve">   </w:t>
      </w:r>
    </w:p>
    <w:p w14:paraId="0D225136" w14:textId="77777777" w:rsidR="00DB1D7F" w:rsidRPr="00DB1D7F" w:rsidRDefault="00DB1D7F" w:rsidP="00DB1D7F">
      <w:pPr>
        <w:pStyle w:val="Heading3"/>
        <w:rPr>
          <w:rFonts w:ascii="Arial" w:hAnsi="Arial" w:cs="Arial"/>
          <w:b/>
          <w:bCs/>
          <w:i/>
          <w:iCs/>
          <w:sz w:val="22"/>
          <w:szCs w:val="22"/>
        </w:rPr>
      </w:pPr>
      <w:r w:rsidRPr="00DB1D7F">
        <w:rPr>
          <w:rFonts w:ascii="Arial" w:hAnsi="Arial" w:cs="Arial"/>
          <w:b/>
          <w:bCs/>
          <w:i/>
          <w:iCs/>
          <w:sz w:val="22"/>
          <w:szCs w:val="22"/>
        </w:rPr>
        <w:t xml:space="preserve">Zoos </w:t>
      </w:r>
    </w:p>
    <w:p w14:paraId="78924773" w14:textId="11108B8B" w:rsidR="00DB1D7F" w:rsidRDefault="00DB1D7F" w:rsidP="00DB1D7F">
      <w:pPr>
        <w:pStyle w:val="DPCbody"/>
      </w:pPr>
      <w:r w:rsidRPr="00C1023A">
        <w:t xml:space="preserve">Melbourne Zoo, Healesville Sanctuary and Werribee Open Range Zoo are iconic tourism drawcards, family destinations and centres for learning and conservation. </w:t>
      </w:r>
      <w:r w:rsidR="00E702A6">
        <w:t>Once COVID-19 restrictions lifted, a</w:t>
      </w:r>
      <w:r w:rsidRPr="00C1023A">
        <w:t xml:space="preserve">dvertising by Zoos Victoria </w:t>
      </w:r>
      <w:r>
        <w:t>promote</w:t>
      </w:r>
      <w:r w:rsidR="00E56FA4">
        <w:t xml:space="preserve">d </w:t>
      </w:r>
      <w:r w:rsidRPr="00C1023A">
        <w:t>new experiences</w:t>
      </w:r>
      <w:r>
        <w:t xml:space="preserve"> offered by these venues </w:t>
      </w:r>
      <w:r w:rsidRPr="00C1023A">
        <w:t>and encourage</w:t>
      </w:r>
      <w:r>
        <w:t>d</w:t>
      </w:r>
      <w:r w:rsidRPr="00460C85">
        <w:t xml:space="preserve"> </w:t>
      </w:r>
      <w:r w:rsidRPr="00C1023A">
        <w:t>Victorians to visit, explore and learn about the natural heritage of Australia and the world.</w:t>
      </w:r>
    </w:p>
    <w:p w14:paraId="14571B62" w14:textId="2C5D240C" w:rsidR="00DB1D7F" w:rsidRDefault="00DB1D7F" w:rsidP="00DB1D7F">
      <w:pPr>
        <w:pStyle w:val="DPCbody"/>
        <w:rPr>
          <w:b/>
          <w:sz w:val="28"/>
        </w:rPr>
      </w:pPr>
      <w:r>
        <w:rPr>
          <w:b/>
          <w:sz w:val="28"/>
        </w:rPr>
        <w:br w:type="page"/>
      </w:r>
    </w:p>
    <w:p w14:paraId="6CC22D81" w14:textId="77777777" w:rsidR="00DB1D7F" w:rsidRPr="00DB1D7F" w:rsidRDefault="00DB1D7F" w:rsidP="00DB1D7F">
      <w:pPr>
        <w:pStyle w:val="Heading2"/>
        <w:rPr>
          <w:rFonts w:ascii="Arial" w:hAnsi="Arial" w:cs="Arial"/>
          <w:b/>
          <w:bCs/>
        </w:rPr>
      </w:pPr>
      <w:bookmarkStart w:id="15" w:name="_Toc46322598"/>
      <w:r w:rsidRPr="00DB1D7F">
        <w:rPr>
          <w:rFonts w:ascii="Arial" w:hAnsi="Arial" w:cs="Arial"/>
          <w:b/>
          <w:bCs/>
        </w:rPr>
        <w:lastRenderedPageBreak/>
        <w:t>Priority area 5: Compliance with legislative requirements</w:t>
      </w:r>
      <w:bookmarkEnd w:id="15"/>
    </w:p>
    <w:p w14:paraId="7058A2D3" w14:textId="39852427" w:rsidR="00DB1D7F" w:rsidRDefault="00DB1D7F" w:rsidP="00DB1D7F">
      <w:pPr>
        <w:pStyle w:val="DPCbody"/>
      </w:pPr>
      <w:r>
        <w:t xml:space="preserve">When there are changes to laws or regulations that affect Victorians, government has a </w:t>
      </w:r>
      <w:r w:rsidR="00DC4BAD">
        <w:rPr>
          <w:noProof/>
        </w:rPr>
        <w:drawing>
          <wp:anchor distT="0" distB="0" distL="114300" distR="114300" simplePos="0" relativeHeight="251669504" behindDoc="0" locked="0" layoutInCell="1" allowOverlap="1" wp14:anchorId="43C8B17A" wp14:editId="1C3D8404">
            <wp:simplePos x="0" y="0"/>
            <wp:positionH relativeFrom="page">
              <wp:posOffset>3756660</wp:posOffset>
            </wp:positionH>
            <wp:positionV relativeFrom="paragraph">
              <wp:posOffset>187960</wp:posOffset>
            </wp:positionV>
            <wp:extent cx="2808000" cy="2869200"/>
            <wp:effectExtent l="0" t="0" r="11430" b="7620"/>
            <wp:wrapSquare wrapText="left"/>
            <wp:docPr id="14" name="Chart 14" descr="Pie chart showing that advertising to promote compliance with legislative requirements&#10;was planned to account for 2% of Victorian Government campaign advertising spend in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t>responsibility to communicate the changes to assist the transition to new requirements.</w:t>
      </w:r>
    </w:p>
    <w:p w14:paraId="136B6753" w14:textId="77777777" w:rsidR="00DB1D7F" w:rsidRPr="00C55D9B" w:rsidRDefault="00DB1D7F" w:rsidP="00DB1D7F">
      <w:pPr>
        <w:pStyle w:val="DPCbody"/>
      </w:pPr>
      <w:r>
        <w:t xml:space="preserve">For wide-ranging changes, advertising provides an essential means of reaching as many affected people as possible. </w:t>
      </w:r>
    </w:p>
    <w:p w14:paraId="1A679992" w14:textId="77777777" w:rsidR="00DB1D7F" w:rsidRPr="00DB1D7F" w:rsidRDefault="00DB1D7F" w:rsidP="00DB1D7F">
      <w:pPr>
        <w:pStyle w:val="Heading3"/>
        <w:rPr>
          <w:rFonts w:ascii="Arial" w:hAnsi="Arial" w:cs="Arial"/>
          <w:b/>
          <w:bCs/>
          <w:i/>
          <w:iCs/>
          <w:color w:val="1F3864" w:themeColor="accent1" w:themeShade="80"/>
          <w:sz w:val="22"/>
          <w:szCs w:val="22"/>
        </w:rPr>
      </w:pPr>
      <w:r w:rsidRPr="00DB1D7F">
        <w:rPr>
          <w:rFonts w:ascii="Arial" w:hAnsi="Arial" w:cs="Arial"/>
          <w:b/>
          <w:bCs/>
          <w:i/>
          <w:iCs/>
          <w:color w:val="1F3864" w:themeColor="accent1" w:themeShade="80"/>
          <w:sz w:val="22"/>
          <w:szCs w:val="22"/>
        </w:rPr>
        <w:t xml:space="preserve">Consumer Affairs Victoria </w:t>
      </w:r>
    </w:p>
    <w:p w14:paraId="137B3548" w14:textId="0C3CA85E" w:rsidR="00DB1D7F" w:rsidRPr="00840395" w:rsidRDefault="00DB1D7F" w:rsidP="00DB1D7F">
      <w:pPr>
        <w:pStyle w:val="DPCbody"/>
        <w:shd w:val="clear" w:color="auto" w:fill="FFFFFF" w:themeFill="background1"/>
      </w:pPr>
      <w:r w:rsidRPr="007E1BE3">
        <w:t>Consumer Affairs Victoria undertake</w:t>
      </w:r>
      <w:r w:rsidRPr="000C2EF1">
        <w:t>s</w:t>
      </w:r>
      <w:r w:rsidRPr="007E1BE3">
        <w:t xml:space="preserve"> campaigns to raise awareness of </w:t>
      </w:r>
      <w:r w:rsidRPr="000C2EF1">
        <w:t xml:space="preserve">consumer rights, particularly in areas where there have been </w:t>
      </w:r>
      <w:r w:rsidRPr="007E1BE3">
        <w:t>legislative changes and reforms</w:t>
      </w:r>
      <w:r>
        <w:t>, such as in rental agreements and real estate</w:t>
      </w:r>
      <w:r w:rsidRPr="000C2EF1">
        <w:t xml:space="preserve">. </w:t>
      </w:r>
    </w:p>
    <w:p w14:paraId="78B7CA51" w14:textId="63D84782" w:rsidR="00DB1D7F" w:rsidRPr="00DB1D7F" w:rsidRDefault="00DC4BAD" w:rsidP="00DB1D7F">
      <w:pPr>
        <w:pStyle w:val="Heading3"/>
        <w:rPr>
          <w:rFonts w:ascii="Arial" w:hAnsi="Arial" w:cs="Arial"/>
          <w:b/>
          <w:bCs/>
          <w:i/>
          <w:iCs/>
          <w:sz w:val="22"/>
          <w:szCs w:val="22"/>
        </w:rPr>
      </w:pPr>
      <w:r>
        <w:rPr>
          <w:rFonts w:ascii="Arial" w:hAnsi="Arial" w:cs="Arial"/>
          <w:b/>
          <w:bCs/>
          <w:i/>
          <w:iCs/>
          <w:sz w:val="22"/>
          <w:szCs w:val="22"/>
        </w:rPr>
        <w:t>Local Government Elections 2020</w:t>
      </w:r>
    </w:p>
    <w:p w14:paraId="3DD98A59" w14:textId="0E13E6FB" w:rsidR="00DB1D7F" w:rsidRDefault="00DB1D7F" w:rsidP="00DB1D7F">
      <w:pPr>
        <w:pStyle w:val="DPCbody"/>
      </w:pPr>
      <w:r>
        <w:t xml:space="preserve">Advertising promoted awareness of </w:t>
      </w:r>
      <w:r w:rsidR="00DC4BAD">
        <w:t>elections for 76 of Victoria’s 79 local councils. The two-part campaign encouraged Victorians to register and then to vote in the October 2020 elections which were held via a postal vote</w:t>
      </w:r>
      <w:r>
        <w:t>.</w:t>
      </w:r>
      <w:r w:rsidR="00DC4BAD">
        <w:t xml:space="preserve"> The campaign was run by the Victorian Electoral Commission.</w:t>
      </w:r>
    </w:p>
    <w:p w14:paraId="2C90F3F1" w14:textId="471B5B4F" w:rsidR="00EA0B53" w:rsidRPr="00FE1750" w:rsidRDefault="00FE1750" w:rsidP="00DB1D7F">
      <w:pPr>
        <w:pStyle w:val="DPCbody"/>
        <w:rPr>
          <w:rFonts w:eastAsiaTheme="majorEastAsia"/>
          <w:b/>
          <w:bCs/>
          <w:i/>
          <w:iCs/>
          <w:color w:val="1F3763" w:themeColor="accent1" w:themeShade="7F"/>
        </w:rPr>
      </w:pPr>
      <w:r w:rsidRPr="00FE1750">
        <w:rPr>
          <w:rFonts w:eastAsiaTheme="majorEastAsia"/>
          <w:b/>
          <w:bCs/>
          <w:i/>
          <w:iCs/>
          <w:color w:val="1F3763" w:themeColor="accent1" w:themeShade="7F"/>
        </w:rPr>
        <w:t xml:space="preserve">Raising awareness of rights </w:t>
      </w:r>
      <w:r>
        <w:rPr>
          <w:rFonts w:eastAsiaTheme="majorEastAsia"/>
          <w:b/>
          <w:bCs/>
          <w:i/>
          <w:iCs/>
          <w:color w:val="1F3763" w:themeColor="accent1" w:themeShade="7F"/>
        </w:rPr>
        <w:t xml:space="preserve">and responsibilities </w:t>
      </w:r>
    </w:p>
    <w:p w14:paraId="75FF8388" w14:textId="3529C6B8" w:rsidR="00FE1750" w:rsidRPr="00840395" w:rsidRDefault="00FE1750" w:rsidP="00DB1D7F">
      <w:pPr>
        <w:pStyle w:val="DPCbody"/>
      </w:pPr>
      <w:r>
        <w:t>In 2020–21, government campaigns continue</w:t>
      </w:r>
      <w:r w:rsidR="00E56FA4">
        <w:t xml:space="preserve">d </w:t>
      </w:r>
      <w:r>
        <w:t xml:space="preserve">to raise community and business awareness of rights and responsibilities in relation to energy providers and energy costs, portable long service requirements, and fair and legal wages for workers. </w:t>
      </w:r>
    </w:p>
    <w:p w14:paraId="5D9D5B29" w14:textId="77777777" w:rsidR="00DB1D7F" w:rsidRPr="00C51B95" w:rsidRDefault="00DB1D7F" w:rsidP="00DB1D7F">
      <w:pPr>
        <w:pStyle w:val="DPCbody"/>
      </w:pPr>
    </w:p>
    <w:p w14:paraId="78BF2422" w14:textId="77777777" w:rsidR="00DB1D7F" w:rsidRDefault="00DB1D7F" w:rsidP="00DB1D7F">
      <w:pPr>
        <w:pStyle w:val="DPCbody"/>
      </w:pPr>
    </w:p>
    <w:p w14:paraId="57DA304D" w14:textId="77777777" w:rsidR="00DB1D7F" w:rsidRDefault="00DB1D7F" w:rsidP="00DB1D7F">
      <w:pPr>
        <w:pStyle w:val="Heading1"/>
        <w:keepNext w:val="0"/>
        <w:keepLines w:val="0"/>
        <w:widowControl w:val="0"/>
      </w:pPr>
      <w:r>
        <w:rPr>
          <w:sz w:val="24"/>
          <w:szCs w:val="32"/>
        </w:rPr>
        <w:br w:type="page"/>
      </w:r>
      <w:bookmarkStart w:id="16" w:name="_Toc46322599"/>
      <w:r>
        <w:lastRenderedPageBreak/>
        <w:t>Planned department and agency campaign advertising: 2020–21 and 2019–</w:t>
      </w:r>
      <w:bookmarkEnd w:id="16"/>
      <w:r>
        <w:t>20</w:t>
      </w:r>
    </w:p>
    <w:p w14:paraId="687BCEDD" w14:textId="77777777" w:rsidR="00DB1D7F" w:rsidRDefault="00DB1D7F" w:rsidP="00DB1D7F">
      <w:pPr>
        <w:pStyle w:val="DPCbody"/>
        <w:rPr>
          <w:lang w:val="en-GB"/>
        </w:rPr>
      </w:pPr>
      <w:r>
        <w:rPr>
          <w:lang w:val="en-GB"/>
        </w:rPr>
        <w:t xml:space="preserve">The charts below show the proportion of campaign advertising planned by government departments and agencies during 2020–21 and 2019–20. Each chart lists examples of significant department and agency advertising campaigns, including major new initiatives planned for the year.  </w:t>
      </w:r>
    </w:p>
    <w:p w14:paraId="70BBECC4" w14:textId="7D20B7D1" w:rsidR="00DB1D7F" w:rsidRDefault="00454D75" w:rsidP="00DB1D7F">
      <w:pPr>
        <w:pStyle w:val="Heading3"/>
        <w:keepNext w:val="0"/>
        <w:keepLines w:val="0"/>
        <w:widowControl w:val="0"/>
        <w:rPr>
          <w:i/>
        </w:rPr>
      </w:pPr>
      <w:r w:rsidRPr="007256DF">
        <w:rPr>
          <w:i/>
          <w:noProof/>
          <w:lang w:eastAsia="en-AU"/>
        </w:rPr>
        <mc:AlternateContent>
          <mc:Choice Requires="wps">
            <w:drawing>
              <wp:anchor distT="0" distB="0" distL="114300" distR="114300" simplePos="0" relativeHeight="251665408" behindDoc="1" locked="0" layoutInCell="1" allowOverlap="1" wp14:anchorId="3733F7AF" wp14:editId="1F8004FB">
                <wp:simplePos x="0" y="0"/>
                <wp:positionH relativeFrom="column">
                  <wp:posOffset>3388360</wp:posOffset>
                </wp:positionH>
                <wp:positionV relativeFrom="paragraph">
                  <wp:posOffset>220345</wp:posOffset>
                </wp:positionV>
                <wp:extent cx="3048000" cy="3155950"/>
                <wp:effectExtent l="0" t="0" r="0" b="6350"/>
                <wp:wrapTight wrapText="bothSides">
                  <wp:wrapPolygon edited="0">
                    <wp:start x="0" y="0"/>
                    <wp:lineTo x="0" y="21513"/>
                    <wp:lineTo x="21465" y="21513"/>
                    <wp:lineTo x="21465"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55950"/>
                        </a:xfrm>
                        <a:prstGeom prst="rect">
                          <a:avLst/>
                        </a:prstGeom>
                        <a:solidFill>
                          <a:srgbClr val="FFFFFF"/>
                        </a:solidFill>
                        <a:ln w="9525">
                          <a:noFill/>
                          <a:miter lim="800000"/>
                          <a:headEnd/>
                          <a:tailEnd/>
                        </a:ln>
                      </wps:spPr>
                      <wps:txbx>
                        <w:txbxContent>
                          <w:p w14:paraId="6437C243" w14:textId="6A890BAF" w:rsidR="00DB1D7F" w:rsidRPr="0014139E" w:rsidRDefault="00DB1D7F" w:rsidP="00DB1D7F">
                            <w:pPr>
                              <w:spacing w:before="40" w:after="40" w:line="240" w:lineRule="auto"/>
                              <w:rPr>
                                <w:rFonts w:ascii="Arial" w:hAnsi="Arial" w:cs="Arial"/>
                                <w:b/>
                                <w:bCs/>
                                <w:sz w:val="20"/>
                                <w:szCs w:val="20"/>
                              </w:rPr>
                            </w:pPr>
                            <w:r w:rsidRPr="0014139E">
                              <w:rPr>
                                <w:rFonts w:ascii="Arial" w:hAnsi="Arial" w:cs="Arial"/>
                                <w:b/>
                                <w:bCs/>
                                <w:sz w:val="20"/>
                                <w:szCs w:val="20"/>
                              </w:rPr>
                              <w:t>Departments (</w:t>
                            </w:r>
                            <w:r w:rsidR="00454D75">
                              <w:rPr>
                                <w:rFonts w:ascii="Arial" w:hAnsi="Arial" w:cs="Arial"/>
                                <w:b/>
                                <w:bCs/>
                                <w:sz w:val="20"/>
                                <w:szCs w:val="20"/>
                              </w:rPr>
                              <w:t>40</w:t>
                            </w:r>
                            <w:r w:rsidRPr="0014139E">
                              <w:rPr>
                                <w:rFonts w:ascii="Arial" w:hAnsi="Arial" w:cs="Arial"/>
                                <w:b/>
                                <w:bCs/>
                                <w:sz w:val="20"/>
                                <w:szCs w:val="20"/>
                              </w:rPr>
                              <w:t>%)</w:t>
                            </w:r>
                          </w:p>
                          <w:p w14:paraId="4A245EB4" w14:textId="1A9ACE38" w:rsidR="00DB1D7F" w:rsidRDefault="00DB1D7F" w:rsidP="00DB1D7F">
                            <w:pPr>
                              <w:spacing w:before="40" w:after="40" w:line="240" w:lineRule="auto"/>
                              <w:rPr>
                                <w:rFonts w:ascii="Arial" w:hAnsi="Arial" w:cs="Arial"/>
                                <w:sz w:val="18"/>
                                <w:szCs w:val="18"/>
                              </w:rPr>
                            </w:pPr>
                            <w:r w:rsidRPr="0014139E">
                              <w:rPr>
                                <w:rFonts w:ascii="Arial" w:hAnsi="Arial" w:cs="Arial"/>
                                <w:sz w:val="18"/>
                                <w:szCs w:val="18"/>
                              </w:rPr>
                              <w:t>Continuing core activities:</w:t>
                            </w:r>
                          </w:p>
                          <w:p w14:paraId="3FE5EB46" w14:textId="0181A571" w:rsidR="00F010D4" w:rsidRPr="005847ED" w:rsidRDefault="00F010D4" w:rsidP="005847ED">
                            <w:pPr>
                              <w:pStyle w:val="ListParagraph"/>
                              <w:numPr>
                                <w:ilvl w:val="0"/>
                                <w:numId w:val="13"/>
                              </w:numPr>
                              <w:spacing w:before="40" w:after="40" w:line="240" w:lineRule="auto"/>
                              <w:rPr>
                                <w:rFonts w:ascii="Arial" w:hAnsi="Arial" w:cs="Arial"/>
                                <w:sz w:val="18"/>
                                <w:szCs w:val="18"/>
                              </w:rPr>
                            </w:pPr>
                            <w:r w:rsidRPr="005847ED">
                              <w:rPr>
                                <w:rFonts w:ascii="Arial" w:hAnsi="Arial" w:cs="Arial"/>
                                <w:sz w:val="18"/>
                                <w:szCs w:val="18"/>
                              </w:rPr>
                              <w:t xml:space="preserve">Summer </w:t>
                            </w:r>
                            <w:r w:rsidR="00591C00" w:rsidRPr="005847ED">
                              <w:rPr>
                                <w:rFonts w:ascii="Arial" w:hAnsi="Arial" w:cs="Arial"/>
                                <w:sz w:val="18"/>
                                <w:szCs w:val="18"/>
                              </w:rPr>
                              <w:t>f</w:t>
                            </w:r>
                            <w:r w:rsidR="005847ED" w:rsidRPr="005847ED">
                              <w:rPr>
                                <w:rFonts w:ascii="Arial" w:hAnsi="Arial" w:cs="Arial"/>
                                <w:sz w:val="18"/>
                                <w:szCs w:val="18"/>
                              </w:rPr>
                              <w:t>i</w:t>
                            </w:r>
                            <w:r w:rsidR="00591C00" w:rsidRPr="005847ED">
                              <w:rPr>
                                <w:rFonts w:ascii="Arial" w:hAnsi="Arial" w:cs="Arial"/>
                                <w:sz w:val="18"/>
                                <w:szCs w:val="18"/>
                              </w:rPr>
                              <w:t xml:space="preserve">re </w:t>
                            </w:r>
                            <w:r w:rsidR="005847ED" w:rsidRPr="005847ED">
                              <w:rPr>
                                <w:rFonts w:ascii="Arial" w:hAnsi="Arial" w:cs="Arial"/>
                                <w:sz w:val="18"/>
                                <w:szCs w:val="18"/>
                              </w:rPr>
                              <w:t xml:space="preserve">season </w:t>
                            </w:r>
                            <w:r w:rsidR="00591C00" w:rsidRPr="005847ED">
                              <w:rPr>
                                <w:rFonts w:ascii="Arial" w:hAnsi="Arial" w:cs="Arial"/>
                                <w:sz w:val="18"/>
                                <w:szCs w:val="18"/>
                              </w:rPr>
                              <w:t>preparation campaigns</w:t>
                            </w:r>
                          </w:p>
                          <w:p w14:paraId="65B49732" w14:textId="03193FE1" w:rsidR="005847ED" w:rsidRDefault="005847ED" w:rsidP="005847ED">
                            <w:pPr>
                              <w:pStyle w:val="ListParagraph"/>
                              <w:numPr>
                                <w:ilvl w:val="0"/>
                                <w:numId w:val="13"/>
                              </w:numPr>
                              <w:spacing w:before="40" w:after="40" w:line="240" w:lineRule="auto"/>
                              <w:rPr>
                                <w:rFonts w:ascii="Arial" w:hAnsi="Arial" w:cs="Arial"/>
                                <w:sz w:val="18"/>
                                <w:szCs w:val="18"/>
                              </w:rPr>
                            </w:pPr>
                            <w:r w:rsidRPr="005847ED">
                              <w:rPr>
                                <w:rFonts w:ascii="Arial" w:hAnsi="Arial" w:cs="Arial"/>
                                <w:sz w:val="18"/>
                                <w:szCs w:val="18"/>
                              </w:rPr>
                              <w:t>Teacher recruitment</w:t>
                            </w:r>
                          </w:p>
                          <w:p w14:paraId="7AB45C86" w14:textId="1D665440" w:rsidR="00235983" w:rsidRPr="005847ED" w:rsidRDefault="00235983" w:rsidP="005847ED">
                            <w:pPr>
                              <w:pStyle w:val="ListParagraph"/>
                              <w:numPr>
                                <w:ilvl w:val="0"/>
                                <w:numId w:val="13"/>
                              </w:numPr>
                              <w:spacing w:before="40" w:after="40" w:line="240" w:lineRule="auto"/>
                              <w:rPr>
                                <w:rFonts w:ascii="Arial" w:hAnsi="Arial" w:cs="Arial"/>
                                <w:sz w:val="18"/>
                                <w:szCs w:val="18"/>
                              </w:rPr>
                            </w:pPr>
                            <w:r>
                              <w:rPr>
                                <w:rFonts w:ascii="Arial" w:hAnsi="Arial" w:cs="Arial"/>
                                <w:sz w:val="18"/>
                                <w:szCs w:val="18"/>
                              </w:rPr>
                              <w:t>Prevention of family violence and elder abuse</w:t>
                            </w:r>
                          </w:p>
                          <w:p w14:paraId="7051FB7A" w14:textId="77777777" w:rsidR="00DB1D7F" w:rsidRPr="0014139E" w:rsidRDefault="00DB1D7F" w:rsidP="00DB1D7F">
                            <w:pPr>
                              <w:spacing w:before="40" w:after="40" w:line="240" w:lineRule="auto"/>
                              <w:rPr>
                                <w:rFonts w:ascii="Arial" w:hAnsi="Arial" w:cs="Arial"/>
                                <w:sz w:val="18"/>
                                <w:szCs w:val="18"/>
                              </w:rPr>
                            </w:pPr>
                            <w:r w:rsidRPr="0014139E">
                              <w:rPr>
                                <w:rFonts w:ascii="Arial" w:hAnsi="Arial" w:cs="Arial"/>
                                <w:sz w:val="18"/>
                                <w:szCs w:val="18"/>
                              </w:rPr>
                              <w:t>New activities in key areas:</w:t>
                            </w:r>
                          </w:p>
                          <w:p w14:paraId="14295A3B" w14:textId="115320EF" w:rsidR="00DB1D7F" w:rsidRPr="00235983" w:rsidRDefault="00235983" w:rsidP="00235983">
                            <w:pPr>
                              <w:pStyle w:val="ListParagraph"/>
                              <w:numPr>
                                <w:ilvl w:val="0"/>
                                <w:numId w:val="15"/>
                              </w:numPr>
                              <w:spacing w:before="40" w:after="40" w:line="240" w:lineRule="auto"/>
                              <w:rPr>
                                <w:rFonts w:ascii="Arial" w:hAnsi="Arial" w:cs="Arial"/>
                                <w:sz w:val="18"/>
                                <w:szCs w:val="18"/>
                              </w:rPr>
                            </w:pPr>
                            <w:r w:rsidRPr="00235983">
                              <w:rPr>
                                <w:rFonts w:ascii="Arial" w:hAnsi="Arial" w:cs="Arial"/>
                                <w:sz w:val="18"/>
                                <w:szCs w:val="18"/>
                              </w:rPr>
                              <w:t>Response to COVID-19 pandemic</w:t>
                            </w:r>
                          </w:p>
                          <w:p w14:paraId="3D2338AE" w14:textId="64B66B56" w:rsidR="00235983" w:rsidRPr="00235983" w:rsidRDefault="00235983" w:rsidP="00235983">
                            <w:pPr>
                              <w:pStyle w:val="ListParagraph"/>
                              <w:numPr>
                                <w:ilvl w:val="0"/>
                                <w:numId w:val="15"/>
                              </w:numPr>
                              <w:spacing w:before="40" w:after="40" w:line="240" w:lineRule="auto"/>
                              <w:rPr>
                                <w:rFonts w:ascii="Arial" w:hAnsi="Arial" w:cs="Arial"/>
                                <w:sz w:val="18"/>
                                <w:szCs w:val="18"/>
                              </w:rPr>
                            </w:pPr>
                            <w:r w:rsidRPr="00235983">
                              <w:rPr>
                                <w:rFonts w:ascii="Arial" w:hAnsi="Arial" w:cs="Arial"/>
                                <w:sz w:val="18"/>
                                <w:szCs w:val="18"/>
                              </w:rPr>
                              <w:t>Establishment of new F</w:t>
                            </w:r>
                            <w:r w:rsidR="00FE1750">
                              <w:rPr>
                                <w:rFonts w:ascii="Arial" w:hAnsi="Arial" w:cs="Arial"/>
                                <w:sz w:val="18"/>
                                <w:szCs w:val="18"/>
                              </w:rPr>
                              <w:t>i</w:t>
                            </w:r>
                            <w:r w:rsidRPr="00235983">
                              <w:rPr>
                                <w:rFonts w:ascii="Arial" w:hAnsi="Arial" w:cs="Arial"/>
                                <w:sz w:val="18"/>
                                <w:szCs w:val="18"/>
                              </w:rPr>
                              <w:t>re Rescue Victoria organisation</w:t>
                            </w:r>
                          </w:p>
                          <w:p w14:paraId="117733EC" w14:textId="4FB07D76" w:rsidR="00DB1D7F" w:rsidRPr="0014139E" w:rsidRDefault="00DB1D7F" w:rsidP="00DB1D7F">
                            <w:pPr>
                              <w:spacing w:before="40" w:after="40" w:line="240" w:lineRule="auto"/>
                              <w:rPr>
                                <w:rFonts w:ascii="Arial" w:hAnsi="Arial" w:cs="Arial"/>
                                <w:b/>
                                <w:bCs/>
                                <w:sz w:val="20"/>
                                <w:szCs w:val="20"/>
                              </w:rPr>
                            </w:pPr>
                            <w:r w:rsidRPr="0014139E">
                              <w:rPr>
                                <w:rFonts w:ascii="Arial" w:hAnsi="Arial" w:cs="Arial"/>
                                <w:b/>
                                <w:bCs/>
                                <w:sz w:val="20"/>
                                <w:szCs w:val="20"/>
                              </w:rPr>
                              <w:t>Agencies (</w:t>
                            </w:r>
                            <w:r w:rsidR="00454D75">
                              <w:rPr>
                                <w:rFonts w:ascii="Arial" w:hAnsi="Arial" w:cs="Arial"/>
                                <w:b/>
                                <w:bCs/>
                                <w:sz w:val="20"/>
                                <w:szCs w:val="20"/>
                              </w:rPr>
                              <w:t>60</w:t>
                            </w:r>
                            <w:r w:rsidRPr="0014139E">
                              <w:rPr>
                                <w:rFonts w:ascii="Arial" w:hAnsi="Arial" w:cs="Arial"/>
                                <w:b/>
                                <w:bCs/>
                                <w:sz w:val="20"/>
                                <w:szCs w:val="20"/>
                              </w:rPr>
                              <w:t>%)</w:t>
                            </w:r>
                          </w:p>
                          <w:p w14:paraId="250F97D6" w14:textId="336F6B75" w:rsidR="00DB1D7F" w:rsidRDefault="00DB1D7F" w:rsidP="00DB1D7F">
                            <w:pPr>
                              <w:spacing w:before="40" w:after="40" w:line="240" w:lineRule="auto"/>
                              <w:rPr>
                                <w:rFonts w:ascii="Arial" w:hAnsi="Arial" w:cs="Arial"/>
                                <w:sz w:val="18"/>
                                <w:szCs w:val="18"/>
                              </w:rPr>
                            </w:pPr>
                            <w:r w:rsidRPr="0014139E">
                              <w:rPr>
                                <w:rFonts w:ascii="Arial" w:hAnsi="Arial" w:cs="Arial"/>
                                <w:sz w:val="18"/>
                                <w:szCs w:val="18"/>
                              </w:rPr>
                              <w:t>Continuing core activities:</w:t>
                            </w:r>
                          </w:p>
                          <w:p w14:paraId="547A2D90" w14:textId="673F59B0" w:rsidR="00235983" w:rsidRPr="00235983" w:rsidRDefault="00235983" w:rsidP="00235983">
                            <w:pPr>
                              <w:pStyle w:val="ListParagraph"/>
                              <w:numPr>
                                <w:ilvl w:val="0"/>
                                <w:numId w:val="14"/>
                              </w:numPr>
                              <w:spacing w:before="40" w:after="40" w:line="240" w:lineRule="auto"/>
                              <w:rPr>
                                <w:rFonts w:ascii="Arial" w:hAnsi="Arial" w:cs="Arial"/>
                                <w:sz w:val="18"/>
                                <w:szCs w:val="18"/>
                              </w:rPr>
                            </w:pPr>
                            <w:r w:rsidRPr="00235983">
                              <w:rPr>
                                <w:rFonts w:ascii="Arial" w:hAnsi="Arial" w:cs="Arial"/>
                                <w:sz w:val="18"/>
                                <w:szCs w:val="18"/>
                              </w:rPr>
                              <w:t>Promotion of Victoria as a tourism destination</w:t>
                            </w:r>
                          </w:p>
                          <w:p w14:paraId="0460A748" w14:textId="124696ED" w:rsidR="00235983" w:rsidRDefault="00235983" w:rsidP="00235983">
                            <w:pPr>
                              <w:pStyle w:val="ListParagraph"/>
                              <w:numPr>
                                <w:ilvl w:val="0"/>
                                <w:numId w:val="14"/>
                              </w:numPr>
                              <w:spacing w:before="40" w:after="40" w:line="240" w:lineRule="auto"/>
                              <w:rPr>
                                <w:rFonts w:ascii="Arial" w:hAnsi="Arial" w:cs="Arial"/>
                                <w:sz w:val="18"/>
                                <w:szCs w:val="18"/>
                              </w:rPr>
                            </w:pPr>
                            <w:r w:rsidRPr="00235983">
                              <w:rPr>
                                <w:rFonts w:ascii="Arial" w:hAnsi="Arial" w:cs="Arial"/>
                                <w:sz w:val="18"/>
                                <w:szCs w:val="18"/>
                              </w:rPr>
                              <w:t>Transport infrastructure projects and associated disruptions</w:t>
                            </w:r>
                          </w:p>
                          <w:p w14:paraId="3918B892" w14:textId="55E4728C" w:rsidR="00235983" w:rsidRDefault="00235983" w:rsidP="00235983">
                            <w:pPr>
                              <w:pStyle w:val="ListParagraph"/>
                              <w:numPr>
                                <w:ilvl w:val="0"/>
                                <w:numId w:val="14"/>
                              </w:numPr>
                              <w:spacing w:before="40" w:after="40" w:line="240" w:lineRule="auto"/>
                              <w:rPr>
                                <w:rFonts w:ascii="Arial" w:hAnsi="Arial" w:cs="Arial"/>
                                <w:sz w:val="18"/>
                                <w:szCs w:val="18"/>
                              </w:rPr>
                            </w:pPr>
                            <w:r>
                              <w:rPr>
                                <w:rFonts w:ascii="Arial" w:hAnsi="Arial" w:cs="Arial"/>
                                <w:sz w:val="18"/>
                                <w:szCs w:val="18"/>
                              </w:rPr>
                              <w:t>Gambling harm minimisation</w:t>
                            </w:r>
                          </w:p>
                          <w:p w14:paraId="380B539B" w14:textId="5415D4D9" w:rsidR="00235983" w:rsidRDefault="00235983" w:rsidP="00235983">
                            <w:pPr>
                              <w:pStyle w:val="ListParagraph"/>
                              <w:numPr>
                                <w:ilvl w:val="0"/>
                                <w:numId w:val="14"/>
                              </w:numPr>
                              <w:spacing w:before="40" w:after="40" w:line="240" w:lineRule="auto"/>
                              <w:rPr>
                                <w:rFonts w:ascii="Arial" w:hAnsi="Arial" w:cs="Arial"/>
                                <w:sz w:val="18"/>
                                <w:szCs w:val="18"/>
                              </w:rPr>
                            </w:pPr>
                            <w:r>
                              <w:rPr>
                                <w:rFonts w:ascii="Arial" w:hAnsi="Arial" w:cs="Arial"/>
                                <w:sz w:val="18"/>
                                <w:szCs w:val="18"/>
                              </w:rPr>
                              <w:t>Police recruitment</w:t>
                            </w:r>
                          </w:p>
                          <w:p w14:paraId="649365BE" w14:textId="6FB8A913" w:rsidR="00235983" w:rsidRPr="00235983" w:rsidRDefault="00235983" w:rsidP="00235983">
                            <w:pPr>
                              <w:pStyle w:val="ListParagraph"/>
                              <w:numPr>
                                <w:ilvl w:val="0"/>
                                <w:numId w:val="14"/>
                              </w:numPr>
                              <w:spacing w:before="40" w:after="40" w:line="240" w:lineRule="auto"/>
                              <w:rPr>
                                <w:rFonts w:ascii="Arial" w:hAnsi="Arial" w:cs="Arial"/>
                                <w:sz w:val="18"/>
                                <w:szCs w:val="18"/>
                              </w:rPr>
                            </w:pPr>
                            <w:r>
                              <w:rPr>
                                <w:rFonts w:ascii="Arial" w:hAnsi="Arial" w:cs="Arial"/>
                                <w:sz w:val="18"/>
                                <w:szCs w:val="18"/>
                              </w:rPr>
                              <w:t>Road and workplace safety</w:t>
                            </w:r>
                          </w:p>
                          <w:p w14:paraId="6240C1EF" w14:textId="1B896F2B" w:rsidR="00DB1D7F" w:rsidRDefault="00DB1D7F" w:rsidP="00DB1D7F">
                            <w:pPr>
                              <w:spacing w:before="40" w:after="40" w:line="240" w:lineRule="auto"/>
                              <w:rPr>
                                <w:rFonts w:ascii="Arial" w:hAnsi="Arial" w:cs="Arial"/>
                                <w:sz w:val="18"/>
                                <w:szCs w:val="18"/>
                              </w:rPr>
                            </w:pPr>
                            <w:r w:rsidRPr="0014139E">
                              <w:rPr>
                                <w:rFonts w:ascii="Arial" w:hAnsi="Arial" w:cs="Arial"/>
                                <w:sz w:val="18"/>
                                <w:szCs w:val="18"/>
                              </w:rPr>
                              <w:t>New activities in key areas:</w:t>
                            </w:r>
                          </w:p>
                          <w:p w14:paraId="027A92A0" w14:textId="20FC34A6" w:rsidR="00235983" w:rsidRPr="00235983" w:rsidRDefault="00235983" w:rsidP="00235983">
                            <w:pPr>
                              <w:pStyle w:val="ListParagraph"/>
                              <w:numPr>
                                <w:ilvl w:val="0"/>
                                <w:numId w:val="16"/>
                              </w:numPr>
                              <w:spacing w:before="40" w:after="40" w:line="240" w:lineRule="auto"/>
                              <w:rPr>
                                <w:rFonts w:ascii="Arial" w:hAnsi="Arial" w:cs="Arial"/>
                                <w:sz w:val="18"/>
                                <w:szCs w:val="18"/>
                              </w:rPr>
                            </w:pPr>
                            <w:r w:rsidRPr="00235983">
                              <w:rPr>
                                <w:rFonts w:ascii="Arial" w:hAnsi="Arial" w:cs="Arial"/>
                                <w:sz w:val="18"/>
                                <w:szCs w:val="18"/>
                              </w:rPr>
                              <w:t>Economic recovery post COVID-19 pandemic</w:t>
                            </w:r>
                          </w:p>
                          <w:p w14:paraId="067C759D" w14:textId="4CCDADAF" w:rsidR="00235983" w:rsidRPr="00235983" w:rsidRDefault="00235983" w:rsidP="00235983">
                            <w:pPr>
                              <w:pStyle w:val="ListParagraph"/>
                              <w:numPr>
                                <w:ilvl w:val="0"/>
                                <w:numId w:val="16"/>
                              </w:numPr>
                              <w:spacing w:before="40" w:after="40" w:line="240" w:lineRule="auto"/>
                              <w:rPr>
                                <w:rFonts w:ascii="Arial" w:hAnsi="Arial" w:cs="Arial"/>
                                <w:sz w:val="18"/>
                                <w:szCs w:val="18"/>
                              </w:rPr>
                            </w:pPr>
                            <w:r w:rsidRPr="00235983">
                              <w:rPr>
                                <w:rFonts w:ascii="Arial" w:hAnsi="Arial" w:cs="Arial"/>
                                <w:sz w:val="18"/>
                                <w:szCs w:val="18"/>
                              </w:rPr>
                              <w:t>Victorian Local Government elections</w:t>
                            </w:r>
                          </w:p>
                          <w:p w14:paraId="1B995DF9" w14:textId="77777777" w:rsidR="00235983" w:rsidRPr="0014139E" w:rsidRDefault="00235983" w:rsidP="00DB1D7F">
                            <w:pPr>
                              <w:spacing w:before="40" w:after="40" w:line="240" w:lineRule="auto"/>
                              <w:rPr>
                                <w:rFonts w:ascii="Arial" w:hAnsi="Arial" w:cs="Arial"/>
                                <w:sz w:val="18"/>
                                <w:szCs w:val="18"/>
                              </w:rPr>
                            </w:pPr>
                          </w:p>
                          <w:p w14:paraId="695CDBD1" w14:textId="77777777" w:rsidR="00DB1D7F" w:rsidRPr="0014139E" w:rsidRDefault="00DB1D7F" w:rsidP="00DB1D7F">
                            <w:pPr>
                              <w:spacing w:before="40" w:after="40" w:line="240" w:lineRule="auto"/>
                              <w:rPr>
                                <w:b/>
                                <w:bCs/>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733F7AF" id="_x0000_t202" coordsize="21600,21600" o:spt="202" path="m,l,21600r21600,l21600,xe">
                <v:stroke joinstyle="miter"/>
                <v:path gradientshapeok="t" o:connecttype="rect"/>
              </v:shapetype>
              <v:shape id="Text Box 2" o:spid="_x0000_s1026" type="#_x0000_t202" style="position:absolute;margin-left:266.8pt;margin-top:17.35pt;width:240pt;height:2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" stroked="f">
                <v:textbox>
                  <w:txbxContent>
                    <w:p w14:paraId="6437C243" w14:textId="6A890BAF" w:rsidR="00DB1D7F" w:rsidRPr="0014139E" w:rsidRDefault="00DB1D7F" w:rsidP="00DB1D7F">
                      <w:pPr>
                        <w:spacing w:before="40" w:after="40" w:line="240" w:lineRule="auto"/>
                        <w:rPr>
                          <w:rFonts w:ascii="Arial" w:hAnsi="Arial" w:cs="Arial"/>
                          <w:b/>
                          <w:bCs/>
                          <w:sz w:val="20"/>
                          <w:szCs w:val="20"/>
                        </w:rPr>
                      </w:pPr>
                      <w:r w:rsidRPr="0014139E">
                        <w:rPr>
                          <w:rFonts w:ascii="Arial" w:hAnsi="Arial" w:cs="Arial"/>
                          <w:b/>
                          <w:bCs/>
                          <w:sz w:val="20"/>
                          <w:szCs w:val="20"/>
                        </w:rPr>
                        <w:t>Departments (</w:t>
                      </w:r>
                      <w:r w:rsidR="00454D75">
                        <w:rPr>
                          <w:rFonts w:ascii="Arial" w:hAnsi="Arial" w:cs="Arial"/>
                          <w:b/>
                          <w:bCs/>
                          <w:sz w:val="20"/>
                          <w:szCs w:val="20"/>
                        </w:rPr>
                        <w:t>40</w:t>
                      </w:r>
                      <w:r w:rsidRPr="0014139E">
                        <w:rPr>
                          <w:rFonts w:ascii="Arial" w:hAnsi="Arial" w:cs="Arial"/>
                          <w:b/>
                          <w:bCs/>
                          <w:sz w:val="20"/>
                          <w:szCs w:val="20"/>
                        </w:rPr>
                        <w:t>%)</w:t>
                      </w:r>
                    </w:p>
                    <w:p w14:paraId="4A245EB4" w14:textId="1A9ACE38" w:rsidR="00DB1D7F" w:rsidRDefault="00DB1D7F" w:rsidP="00DB1D7F">
                      <w:pPr>
                        <w:spacing w:before="40" w:after="40" w:line="240" w:lineRule="auto"/>
                        <w:rPr>
                          <w:rFonts w:ascii="Arial" w:hAnsi="Arial" w:cs="Arial"/>
                          <w:sz w:val="18"/>
                          <w:szCs w:val="18"/>
                        </w:rPr>
                      </w:pPr>
                      <w:r w:rsidRPr="0014139E">
                        <w:rPr>
                          <w:rFonts w:ascii="Arial" w:hAnsi="Arial" w:cs="Arial"/>
                          <w:sz w:val="18"/>
                          <w:szCs w:val="18"/>
                        </w:rPr>
                        <w:t>Continuing core activities:</w:t>
                      </w:r>
                    </w:p>
                    <w:p w14:paraId="3FE5EB46" w14:textId="0181A571" w:rsidR="00F010D4" w:rsidRPr="005847ED" w:rsidRDefault="00F010D4" w:rsidP="005847ED">
                      <w:pPr>
                        <w:pStyle w:val="ListParagraph"/>
                        <w:numPr>
                          <w:ilvl w:val="0"/>
                          <w:numId w:val="13"/>
                        </w:numPr>
                        <w:spacing w:before="40" w:after="40" w:line="240" w:lineRule="auto"/>
                        <w:rPr>
                          <w:rFonts w:ascii="Arial" w:hAnsi="Arial" w:cs="Arial"/>
                          <w:sz w:val="18"/>
                          <w:szCs w:val="18"/>
                        </w:rPr>
                      </w:pPr>
                      <w:r w:rsidRPr="005847ED">
                        <w:rPr>
                          <w:rFonts w:ascii="Arial" w:hAnsi="Arial" w:cs="Arial"/>
                          <w:sz w:val="18"/>
                          <w:szCs w:val="18"/>
                        </w:rPr>
                        <w:t xml:space="preserve">Summer </w:t>
                      </w:r>
                      <w:r w:rsidR="00591C00" w:rsidRPr="005847ED">
                        <w:rPr>
                          <w:rFonts w:ascii="Arial" w:hAnsi="Arial" w:cs="Arial"/>
                          <w:sz w:val="18"/>
                          <w:szCs w:val="18"/>
                        </w:rPr>
                        <w:t>f</w:t>
                      </w:r>
                      <w:r w:rsidR="005847ED" w:rsidRPr="005847ED">
                        <w:rPr>
                          <w:rFonts w:ascii="Arial" w:hAnsi="Arial" w:cs="Arial"/>
                          <w:sz w:val="18"/>
                          <w:szCs w:val="18"/>
                        </w:rPr>
                        <w:t>i</w:t>
                      </w:r>
                      <w:r w:rsidR="00591C00" w:rsidRPr="005847ED">
                        <w:rPr>
                          <w:rFonts w:ascii="Arial" w:hAnsi="Arial" w:cs="Arial"/>
                          <w:sz w:val="18"/>
                          <w:szCs w:val="18"/>
                        </w:rPr>
                        <w:t xml:space="preserve">re </w:t>
                      </w:r>
                      <w:r w:rsidR="005847ED" w:rsidRPr="005847ED">
                        <w:rPr>
                          <w:rFonts w:ascii="Arial" w:hAnsi="Arial" w:cs="Arial"/>
                          <w:sz w:val="18"/>
                          <w:szCs w:val="18"/>
                        </w:rPr>
                        <w:t xml:space="preserve">season </w:t>
                      </w:r>
                      <w:r w:rsidR="00591C00" w:rsidRPr="005847ED">
                        <w:rPr>
                          <w:rFonts w:ascii="Arial" w:hAnsi="Arial" w:cs="Arial"/>
                          <w:sz w:val="18"/>
                          <w:szCs w:val="18"/>
                        </w:rPr>
                        <w:t>preparation campaigns</w:t>
                      </w:r>
                    </w:p>
                    <w:p w14:paraId="65B49732" w14:textId="03193FE1" w:rsidR="005847ED" w:rsidRDefault="005847ED" w:rsidP="005847ED">
                      <w:pPr>
                        <w:pStyle w:val="ListParagraph"/>
                        <w:numPr>
                          <w:ilvl w:val="0"/>
                          <w:numId w:val="13"/>
                        </w:numPr>
                        <w:spacing w:before="40" w:after="40" w:line="240" w:lineRule="auto"/>
                        <w:rPr>
                          <w:rFonts w:ascii="Arial" w:hAnsi="Arial" w:cs="Arial"/>
                          <w:sz w:val="18"/>
                          <w:szCs w:val="18"/>
                        </w:rPr>
                      </w:pPr>
                      <w:r w:rsidRPr="005847ED">
                        <w:rPr>
                          <w:rFonts w:ascii="Arial" w:hAnsi="Arial" w:cs="Arial"/>
                          <w:sz w:val="18"/>
                          <w:szCs w:val="18"/>
                        </w:rPr>
                        <w:t>Teacher recruitment</w:t>
                      </w:r>
                    </w:p>
                    <w:p w14:paraId="7AB45C86" w14:textId="1D665440" w:rsidR="00235983" w:rsidRPr="005847ED" w:rsidRDefault="00235983" w:rsidP="005847ED">
                      <w:pPr>
                        <w:pStyle w:val="ListParagraph"/>
                        <w:numPr>
                          <w:ilvl w:val="0"/>
                          <w:numId w:val="13"/>
                        </w:numPr>
                        <w:spacing w:before="40" w:after="40" w:line="240" w:lineRule="auto"/>
                        <w:rPr>
                          <w:rFonts w:ascii="Arial" w:hAnsi="Arial" w:cs="Arial"/>
                          <w:sz w:val="18"/>
                          <w:szCs w:val="18"/>
                        </w:rPr>
                      </w:pPr>
                      <w:r>
                        <w:rPr>
                          <w:rFonts w:ascii="Arial" w:hAnsi="Arial" w:cs="Arial"/>
                          <w:sz w:val="18"/>
                          <w:szCs w:val="18"/>
                        </w:rPr>
                        <w:t>Prevention of family violence and elder abuse</w:t>
                      </w:r>
                    </w:p>
                    <w:p w14:paraId="7051FB7A" w14:textId="77777777" w:rsidR="00DB1D7F" w:rsidRPr="0014139E" w:rsidRDefault="00DB1D7F" w:rsidP="00DB1D7F">
                      <w:pPr>
                        <w:spacing w:before="40" w:after="40" w:line="240" w:lineRule="auto"/>
                        <w:rPr>
                          <w:rFonts w:ascii="Arial" w:hAnsi="Arial" w:cs="Arial"/>
                          <w:sz w:val="18"/>
                          <w:szCs w:val="18"/>
                        </w:rPr>
                      </w:pPr>
                      <w:r w:rsidRPr="0014139E">
                        <w:rPr>
                          <w:rFonts w:ascii="Arial" w:hAnsi="Arial" w:cs="Arial"/>
                          <w:sz w:val="18"/>
                          <w:szCs w:val="18"/>
                        </w:rPr>
                        <w:t>New activities in key areas:</w:t>
                      </w:r>
                    </w:p>
                    <w:p w14:paraId="14295A3B" w14:textId="115320EF" w:rsidR="00DB1D7F" w:rsidRPr="00235983" w:rsidRDefault="00235983" w:rsidP="00235983">
                      <w:pPr>
                        <w:pStyle w:val="ListParagraph"/>
                        <w:numPr>
                          <w:ilvl w:val="0"/>
                          <w:numId w:val="15"/>
                        </w:numPr>
                        <w:spacing w:before="40" w:after="40" w:line="240" w:lineRule="auto"/>
                        <w:rPr>
                          <w:rFonts w:ascii="Arial" w:hAnsi="Arial" w:cs="Arial"/>
                          <w:sz w:val="18"/>
                          <w:szCs w:val="18"/>
                        </w:rPr>
                      </w:pPr>
                      <w:r w:rsidRPr="00235983">
                        <w:rPr>
                          <w:rFonts w:ascii="Arial" w:hAnsi="Arial" w:cs="Arial"/>
                          <w:sz w:val="18"/>
                          <w:szCs w:val="18"/>
                        </w:rPr>
                        <w:t>Response to COVID-19 pandemic</w:t>
                      </w:r>
                    </w:p>
                    <w:p w14:paraId="3D2338AE" w14:textId="64B66B56" w:rsidR="00235983" w:rsidRPr="00235983" w:rsidRDefault="00235983" w:rsidP="00235983">
                      <w:pPr>
                        <w:pStyle w:val="ListParagraph"/>
                        <w:numPr>
                          <w:ilvl w:val="0"/>
                          <w:numId w:val="15"/>
                        </w:numPr>
                        <w:spacing w:before="40" w:after="40" w:line="240" w:lineRule="auto"/>
                        <w:rPr>
                          <w:rFonts w:ascii="Arial" w:hAnsi="Arial" w:cs="Arial"/>
                          <w:sz w:val="18"/>
                          <w:szCs w:val="18"/>
                        </w:rPr>
                      </w:pPr>
                      <w:r w:rsidRPr="00235983">
                        <w:rPr>
                          <w:rFonts w:ascii="Arial" w:hAnsi="Arial" w:cs="Arial"/>
                          <w:sz w:val="18"/>
                          <w:szCs w:val="18"/>
                        </w:rPr>
                        <w:t>Establishment of new F</w:t>
                      </w:r>
                      <w:r w:rsidR="00FE1750">
                        <w:rPr>
                          <w:rFonts w:ascii="Arial" w:hAnsi="Arial" w:cs="Arial"/>
                          <w:sz w:val="18"/>
                          <w:szCs w:val="18"/>
                        </w:rPr>
                        <w:t>i</w:t>
                      </w:r>
                      <w:r w:rsidRPr="00235983">
                        <w:rPr>
                          <w:rFonts w:ascii="Arial" w:hAnsi="Arial" w:cs="Arial"/>
                          <w:sz w:val="18"/>
                          <w:szCs w:val="18"/>
                        </w:rPr>
                        <w:t>re Rescue Victoria organisation</w:t>
                      </w:r>
                    </w:p>
                    <w:p w14:paraId="117733EC" w14:textId="4FB07D76" w:rsidR="00DB1D7F" w:rsidRPr="0014139E" w:rsidRDefault="00DB1D7F" w:rsidP="00DB1D7F">
                      <w:pPr>
                        <w:spacing w:before="40" w:after="40" w:line="240" w:lineRule="auto"/>
                        <w:rPr>
                          <w:rFonts w:ascii="Arial" w:hAnsi="Arial" w:cs="Arial"/>
                          <w:b/>
                          <w:bCs/>
                          <w:sz w:val="20"/>
                          <w:szCs w:val="20"/>
                        </w:rPr>
                      </w:pPr>
                      <w:r w:rsidRPr="0014139E">
                        <w:rPr>
                          <w:rFonts w:ascii="Arial" w:hAnsi="Arial" w:cs="Arial"/>
                          <w:b/>
                          <w:bCs/>
                          <w:sz w:val="20"/>
                          <w:szCs w:val="20"/>
                        </w:rPr>
                        <w:t>Agencies (</w:t>
                      </w:r>
                      <w:r w:rsidR="00454D75">
                        <w:rPr>
                          <w:rFonts w:ascii="Arial" w:hAnsi="Arial" w:cs="Arial"/>
                          <w:b/>
                          <w:bCs/>
                          <w:sz w:val="20"/>
                          <w:szCs w:val="20"/>
                        </w:rPr>
                        <w:t>60</w:t>
                      </w:r>
                      <w:r w:rsidRPr="0014139E">
                        <w:rPr>
                          <w:rFonts w:ascii="Arial" w:hAnsi="Arial" w:cs="Arial"/>
                          <w:b/>
                          <w:bCs/>
                          <w:sz w:val="20"/>
                          <w:szCs w:val="20"/>
                        </w:rPr>
                        <w:t>%)</w:t>
                      </w:r>
                    </w:p>
                    <w:p w14:paraId="250F97D6" w14:textId="336F6B75" w:rsidR="00DB1D7F" w:rsidRDefault="00DB1D7F" w:rsidP="00DB1D7F">
                      <w:pPr>
                        <w:spacing w:before="40" w:after="40" w:line="240" w:lineRule="auto"/>
                        <w:rPr>
                          <w:rFonts w:ascii="Arial" w:hAnsi="Arial" w:cs="Arial"/>
                          <w:sz w:val="18"/>
                          <w:szCs w:val="18"/>
                        </w:rPr>
                      </w:pPr>
                      <w:r w:rsidRPr="0014139E">
                        <w:rPr>
                          <w:rFonts w:ascii="Arial" w:hAnsi="Arial" w:cs="Arial"/>
                          <w:sz w:val="18"/>
                          <w:szCs w:val="18"/>
                        </w:rPr>
                        <w:t>Continuing core activities:</w:t>
                      </w:r>
                    </w:p>
                    <w:p w14:paraId="547A2D90" w14:textId="673F59B0" w:rsidR="00235983" w:rsidRPr="00235983" w:rsidRDefault="00235983" w:rsidP="00235983">
                      <w:pPr>
                        <w:pStyle w:val="ListParagraph"/>
                        <w:numPr>
                          <w:ilvl w:val="0"/>
                          <w:numId w:val="14"/>
                        </w:numPr>
                        <w:spacing w:before="40" w:after="40" w:line="240" w:lineRule="auto"/>
                        <w:rPr>
                          <w:rFonts w:ascii="Arial" w:hAnsi="Arial" w:cs="Arial"/>
                          <w:sz w:val="18"/>
                          <w:szCs w:val="18"/>
                        </w:rPr>
                      </w:pPr>
                      <w:r w:rsidRPr="00235983">
                        <w:rPr>
                          <w:rFonts w:ascii="Arial" w:hAnsi="Arial" w:cs="Arial"/>
                          <w:sz w:val="18"/>
                          <w:szCs w:val="18"/>
                        </w:rPr>
                        <w:t>Promotion of Victoria as a tourism destination</w:t>
                      </w:r>
                    </w:p>
                    <w:p w14:paraId="0460A748" w14:textId="124696ED" w:rsidR="00235983" w:rsidRDefault="00235983" w:rsidP="00235983">
                      <w:pPr>
                        <w:pStyle w:val="ListParagraph"/>
                        <w:numPr>
                          <w:ilvl w:val="0"/>
                          <w:numId w:val="14"/>
                        </w:numPr>
                        <w:spacing w:before="40" w:after="40" w:line="240" w:lineRule="auto"/>
                        <w:rPr>
                          <w:rFonts w:ascii="Arial" w:hAnsi="Arial" w:cs="Arial"/>
                          <w:sz w:val="18"/>
                          <w:szCs w:val="18"/>
                        </w:rPr>
                      </w:pPr>
                      <w:r w:rsidRPr="00235983">
                        <w:rPr>
                          <w:rFonts w:ascii="Arial" w:hAnsi="Arial" w:cs="Arial"/>
                          <w:sz w:val="18"/>
                          <w:szCs w:val="18"/>
                        </w:rPr>
                        <w:t>Transport infrastructure projects and associated disruptions</w:t>
                      </w:r>
                    </w:p>
                    <w:p w14:paraId="3918B892" w14:textId="55E4728C" w:rsidR="00235983" w:rsidRDefault="00235983" w:rsidP="00235983">
                      <w:pPr>
                        <w:pStyle w:val="ListParagraph"/>
                        <w:numPr>
                          <w:ilvl w:val="0"/>
                          <w:numId w:val="14"/>
                        </w:numPr>
                        <w:spacing w:before="40" w:after="40" w:line="240" w:lineRule="auto"/>
                        <w:rPr>
                          <w:rFonts w:ascii="Arial" w:hAnsi="Arial" w:cs="Arial"/>
                          <w:sz w:val="18"/>
                          <w:szCs w:val="18"/>
                        </w:rPr>
                      </w:pPr>
                      <w:r>
                        <w:rPr>
                          <w:rFonts w:ascii="Arial" w:hAnsi="Arial" w:cs="Arial"/>
                          <w:sz w:val="18"/>
                          <w:szCs w:val="18"/>
                        </w:rPr>
                        <w:t>Gambling harm minimisation</w:t>
                      </w:r>
                    </w:p>
                    <w:p w14:paraId="380B539B" w14:textId="5415D4D9" w:rsidR="00235983" w:rsidRDefault="00235983" w:rsidP="00235983">
                      <w:pPr>
                        <w:pStyle w:val="ListParagraph"/>
                        <w:numPr>
                          <w:ilvl w:val="0"/>
                          <w:numId w:val="14"/>
                        </w:numPr>
                        <w:spacing w:before="40" w:after="40" w:line="240" w:lineRule="auto"/>
                        <w:rPr>
                          <w:rFonts w:ascii="Arial" w:hAnsi="Arial" w:cs="Arial"/>
                          <w:sz w:val="18"/>
                          <w:szCs w:val="18"/>
                        </w:rPr>
                      </w:pPr>
                      <w:r>
                        <w:rPr>
                          <w:rFonts w:ascii="Arial" w:hAnsi="Arial" w:cs="Arial"/>
                          <w:sz w:val="18"/>
                          <w:szCs w:val="18"/>
                        </w:rPr>
                        <w:t>Police recruitment</w:t>
                      </w:r>
                    </w:p>
                    <w:p w14:paraId="649365BE" w14:textId="6FB8A913" w:rsidR="00235983" w:rsidRPr="00235983" w:rsidRDefault="00235983" w:rsidP="00235983">
                      <w:pPr>
                        <w:pStyle w:val="ListParagraph"/>
                        <w:numPr>
                          <w:ilvl w:val="0"/>
                          <w:numId w:val="14"/>
                        </w:numPr>
                        <w:spacing w:before="40" w:after="40" w:line="240" w:lineRule="auto"/>
                        <w:rPr>
                          <w:rFonts w:ascii="Arial" w:hAnsi="Arial" w:cs="Arial"/>
                          <w:sz w:val="18"/>
                          <w:szCs w:val="18"/>
                        </w:rPr>
                      </w:pPr>
                      <w:r>
                        <w:rPr>
                          <w:rFonts w:ascii="Arial" w:hAnsi="Arial" w:cs="Arial"/>
                          <w:sz w:val="18"/>
                          <w:szCs w:val="18"/>
                        </w:rPr>
                        <w:t>Road and workplace safety</w:t>
                      </w:r>
                    </w:p>
                    <w:p w14:paraId="6240C1EF" w14:textId="1B896F2B" w:rsidR="00DB1D7F" w:rsidRDefault="00DB1D7F" w:rsidP="00DB1D7F">
                      <w:pPr>
                        <w:spacing w:before="40" w:after="40" w:line="240" w:lineRule="auto"/>
                        <w:rPr>
                          <w:rFonts w:ascii="Arial" w:hAnsi="Arial" w:cs="Arial"/>
                          <w:sz w:val="18"/>
                          <w:szCs w:val="18"/>
                        </w:rPr>
                      </w:pPr>
                      <w:r w:rsidRPr="0014139E">
                        <w:rPr>
                          <w:rFonts w:ascii="Arial" w:hAnsi="Arial" w:cs="Arial"/>
                          <w:sz w:val="18"/>
                          <w:szCs w:val="18"/>
                        </w:rPr>
                        <w:t>New activities in key areas:</w:t>
                      </w:r>
                    </w:p>
                    <w:p w14:paraId="027A92A0" w14:textId="20FC34A6" w:rsidR="00235983" w:rsidRPr="00235983" w:rsidRDefault="00235983" w:rsidP="00235983">
                      <w:pPr>
                        <w:pStyle w:val="ListParagraph"/>
                        <w:numPr>
                          <w:ilvl w:val="0"/>
                          <w:numId w:val="16"/>
                        </w:numPr>
                        <w:spacing w:before="40" w:after="40" w:line="240" w:lineRule="auto"/>
                        <w:rPr>
                          <w:rFonts w:ascii="Arial" w:hAnsi="Arial" w:cs="Arial"/>
                          <w:sz w:val="18"/>
                          <w:szCs w:val="18"/>
                        </w:rPr>
                      </w:pPr>
                      <w:r w:rsidRPr="00235983">
                        <w:rPr>
                          <w:rFonts w:ascii="Arial" w:hAnsi="Arial" w:cs="Arial"/>
                          <w:sz w:val="18"/>
                          <w:szCs w:val="18"/>
                        </w:rPr>
                        <w:t>Economic recovery post COVID-19 pandemic</w:t>
                      </w:r>
                    </w:p>
                    <w:p w14:paraId="067C759D" w14:textId="4CCDADAF" w:rsidR="00235983" w:rsidRPr="00235983" w:rsidRDefault="00235983" w:rsidP="00235983">
                      <w:pPr>
                        <w:pStyle w:val="ListParagraph"/>
                        <w:numPr>
                          <w:ilvl w:val="0"/>
                          <w:numId w:val="16"/>
                        </w:numPr>
                        <w:spacing w:before="40" w:after="40" w:line="240" w:lineRule="auto"/>
                        <w:rPr>
                          <w:rFonts w:ascii="Arial" w:hAnsi="Arial" w:cs="Arial"/>
                          <w:sz w:val="18"/>
                          <w:szCs w:val="18"/>
                        </w:rPr>
                      </w:pPr>
                      <w:r w:rsidRPr="00235983">
                        <w:rPr>
                          <w:rFonts w:ascii="Arial" w:hAnsi="Arial" w:cs="Arial"/>
                          <w:sz w:val="18"/>
                          <w:szCs w:val="18"/>
                        </w:rPr>
                        <w:t>Victorian Local Government elections</w:t>
                      </w:r>
                    </w:p>
                    <w:p w14:paraId="1B995DF9" w14:textId="77777777" w:rsidR="00235983" w:rsidRPr="0014139E" w:rsidRDefault="00235983" w:rsidP="00DB1D7F">
                      <w:pPr>
                        <w:spacing w:before="40" w:after="40" w:line="240" w:lineRule="auto"/>
                        <w:rPr>
                          <w:rFonts w:ascii="Arial" w:hAnsi="Arial" w:cs="Arial"/>
                          <w:sz w:val="18"/>
                          <w:szCs w:val="18"/>
                        </w:rPr>
                      </w:pPr>
                    </w:p>
                    <w:p w14:paraId="695CDBD1" w14:textId="77777777" w:rsidR="00DB1D7F" w:rsidRPr="0014139E" w:rsidRDefault="00DB1D7F" w:rsidP="00DB1D7F">
                      <w:pPr>
                        <w:spacing w:before="40" w:after="40" w:line="240" w:lineRule="auto"/>
                        <w:rPr>
                          <w:b/>
                          <w:bCs/>
                          <w:sz w:val="20"/>
                          <w:szCs w:val="20"/>
                        </w:rPr>
                      </w:pPr>
                    </w:p>
                  </w:txbxContent>
                </v:textbox>
                <w10:wrap type="tight"/>
              </v:shape>
            </w:pict>
          </mc:Fallback>
        </mc:AlternateContent>
      </w:r>
      <w:r w:rsidR="00DB1D7F">
        <w:t xml:space="preserve">Planned campaign advertising expenditure – 2020–21 </w:t>
      </w:r>
      <w:r w:rsidR="00DB1D7F">
        <w:br/>
      </w:r>
      <w:r>
        <w:rPr>
          <w:i/>
          <w:noProof/>
        </w:rPr>
        <w:drawing>
          <wp:inline distT="0" distB="0" distL="0" distR="0" wp14:anchorId="6232D597" wp14:editId="52F37B30">
            <wp:extent cx="2825750" cy="3200400"/>
            <wp:effectExtent l="0" t="0" r="12700" b="0"/>
            <wp:docPr id="15" name="Chart 15" descr="Charts showing that government departments were expected to account for 60% of total government campaign advertising spend in 2020–21, and agencies were expected to account for 40% of campaign spe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771E66" w14:textId="5F849A4F" w:rsidR="00DB1D7F" w:rsidRDefault="00DB1D7F" w:rsidP="00DB1D7F">
      <w:pPr>
        <w:pStyle w:val="Heading3"/>
        <w:keepNext w:val="0"/>
        <w:keepLines w:val="0"/>
        <w:widowControl w:val="0"/>
        <w:spacing w:before="240"/>
      </w:pPr>
    </w:p>
    <w:p w14:paraId="2497E239" w14:textId="09211206" w:rsidR="00A13EC5" w:rsidRDefault="00DB1D7F" w:rsidP="00235983">
      <w:pPr>
        <w:pStyle w:val="Heading3"/>
        <w:keepNext w:val="0"/>
        <w:keepLines w:val="0"/>
        <w:widowControl w:val="0"/>
        <w:spacing w:before="240"/>
      </w:pPr>
      <w:r w:rsidRPr="007256DF">
        <w:rPr>
          <w:i/>
          <w:noProof/>
          <w:lang w:eastAsia="en-AU"/>
        </w:rPr>
        <mc:AlternateContent>
          <mc:Choice Requires="wps">
            <w:drawing>
              <wp:anchor distT="0" distB="0" distL="114300" distR="114300" simplePos="0" relativeHeight="251664384" behindDoc="1" locked="0" layoutInCell="1" allowOverlap="1" wp14:anchorId="58E26D9B" wp14:editId="199EE3A4">
                <wp:simplePos x="0" y="0"/>
                <wp:positionH relativeFrom="column">
                  <wp:posOffset>3530600</wp:posOffset>
                </wp:positionH>
                <wp:positionV relativeFrom="paragraph">
                  <wp:posOffset>658495</wp:posOffset>
                </wp:positionV>
                <wp:extent cx="2787650" cy="3028950"/>
                <wp:effectExtent l="0" t="0" r="0" b="0"/>
                <wp:wrapTight wrapText="bothSides">
                  <wp:wrapPolygon edited="0">
                    <wp:start x="0" y="0"/>
                    <wp:lineTo x="0" y="21464"/>
                    <wp:lineTo x="21403" y="21464"/>
                    <wp:lineTo x="2140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3028950"/>
                        </a:xfrm>
                        <a:prstGeom prst="rect">
                          <a:avLst/>
                        </a:prstGeom>
                        <a:solidFill>
                          <a:srgbClr val="FFFFFF"/>
                        </a:solidFill>
                        <a:ln w="9525">
                          <a:noFill/>
                          <a:miter lim="800000"/>
                          <a:headEnd/>
                          <a:tailEnd/>
                        </a:ln>
                      </wps:spPr>
                      <wps:txbx>
                        <w:txbxContent>
                          <w:p w14:paraId="38E917F1" w14:textId="77777777" w:rsidR="00DB1D7F" w:rsidRPr="008452CB" w:rsidRDefault="00DB1D7F" w:rsidP="00DB1D7F">
                            <w:pPr>
                              <w:spacing w:after="40" w:line="240" w:lineRule="auto"/>
                              <w:rPr>
                                <w:rFonts w:ascii="Arial" w:hAnsi="Arial" w:cs="Arial"/>
                                <w:b/>
                                <w:sz w:val="20"/>
                                <w:szCs w:val="20"/>
                              </w:rPr>
                            </w:pPr>
                            <w:r w:rsidRPr="008452CB">
                              <w:rPr>
                                <w:rFonts w:ascii="Arial" w:hAnsi="Arial" w:cs="Arial"/>
                                <w:b/>
                                <w:sz w:val="20"/>
                                <w:szCs w:val="20"/>
                              </w:rPr>
                              <w:t>Departments (24%)</w:t>
                            </w:r>
                          </w:p>
                          <w:p w14:paraId="61483877"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Continuing core activities:</w:t>
                            </w:r>
                          </w:p>
                          <w:p w14:paraId="2AAB04C0"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 xml:space="preserve">Summer fire campaign </w:t>
                            </w:r>
                          </w:p>
                          <w:p w14:paraId="7DE1F337"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Preventing family violence and abuse of older people</w:t>
                            </w:r>
                          </w:p>
                          <w:p w14:paraId="603C9165"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Pr>
                                <w:rFonts w:ascii="Arial" w:hAnsi="Arial" w:cs="Arial"/>
                                <w:sz w:val="18"/>
                                <w:szCs w:val="18"/>
                              </w:rPr>
                              <w:t>‘</w:t>
                            </w:r>
                            <w:r w:rsidRPr="008452CB">
                              <w:rPr>
                                <w:rFonts w:ascii="Arial" w:hAnsi="Arial" w:cs="Arial"/>
                                <w:sz w:val="18"/>
                                <w:szCs w:val="18"/>
                              </w:rPr>
                              <w:t>Deadly Questions</w:t>
                            </w:r>
                            <w:r>
                              <w:rPr>
                                <w:rFonts w:ascii="Arial" w:hAnsi="Arial" w:cs="Arial"/>
                                <w:sz w:val="18"/>
                                <w:szCs w:val="18"/>
                              </w:rPr>
                              <w:t>’</w:t>
                            </w:r>
                            <w:r w:rsidRPr="008452CB">
                              <w:rPr>
                                <w:rFonts w:ascii="Arial" w:hAnsi="Arial" w:cs="Arial"/>
                                <w:sz w:val="18"/>
                                <w:szCs w:val="18"/>
                              </w:rPr>
                              <w:t xml:space="preserve"> Treaty campaign</w:t>
                            </w:r>
                          </w:p>
                          <w:p w14:paraId="0EA2B8D2"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New initiatives in key areas:</w:t>
                            </w:r>
                          </w:p>
                          <w:p w14:paraId="1398FDB3"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Teacher recruitment</w:t>
                            </w:r>
                          </w:p>
                          <w:p w14:paraId="6F497259" w14:textId="77777777" w:rsidR="00DB1D7F" w:rsidRPr="008452CB" w:rsidRDefault="00DB1D7F" w:rsidP="00DB1D7F">
                            <w:pPr>
                              <w:spacing w:after="40" w:line="240" w:lineRule="auto"/>
                              <w:rPr>
                                <w:rFonts w:ascii="Arial" w:hAnsi="Arial" w:cs="Arial"/>
                                <w:b/>
                                <w:sz w:val="20"/>
                                <w:szCs w:val="20"/>
                              </w:rPr>
                            </w:pPr>
                            <w:r w:rsidRPr="008452CB">
                              <w:rPr>
                                <w:rFonts w:ascii="Arial" w:hAnsi="Arial" w:cs="Arial"/>
                                <w:b/>
                                <w:sz w:val="20"/>
                                <w:szCs w:val="20"/>
                              </w:rPr>
                              <w:t>Agencies (76%)</w:t>
                            </w:r>
                          </w:p>
                          <w:p w14:paraId="6FB4B49E"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Continuing core activities:</w:t>
                            </w:r>
                          </w:p>
                          <w:p w14:paraId="02820E02"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Road and workplace safety</w:t>
                            </w:r>
                          </w:p>
                          <w:p w14:paraId="526018E6"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Transport infrastructure projects</w:t>
                            </w:r>
                          </w:p>
                          <w:p w14:paraId="4BA815E9"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Tourism promotion</w:t>
                            </w:r>
                          </w:p>
                          <w:p w14:paraId="0A5D5AC6"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 xml:space="preserve">Minimising gambling harm </w:t>
                            </w:r>
                          </w:p>
                          <w:p w14:paraId="3A700A37"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New initiatives in key areas:</w:t>
                            </w:r>
                          </w:p>
                          <w:p w14:paraId="7744A0DE"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Police recruitment campaign</w:t>
                            </w:r>
                          </w:p>
                          <w:p w14:paraId="1EDC4A07"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Police assistance line and online reporting</w:t>
                            </w:r>
                          </w:p>
                          <w:p w14:paraId="0410BF3F"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Home safety campaigns (e.g. gas heater safety)</w:t>
                            </w:r>
                          </w:p>
                          <w:p w14:paraId="1185790E" w14:textId="77777777" w:rsidR="00DB1D7F" w:rsidRPr="008452CB" w:rsidRDefault="00DB1D7F" w:rsidP="00DB1D7F">
                            <w:pPr>
                              <w:spacing w:before="60" w:after="4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8E26D9B" id="_x0000_t202" coordsize="21600,21600" o:spt="202" path="m,l,21600r21600,l21600,xe">
                <v:stroke joinstyle="miter"/>
                <v:path gradientshapeok="t" o:connecttype="rect"/>
              </v:shapetype>
              <v:shape id="_x0000_s1027" type="#_x0000_t202" style="position:absolute;margin-left:278pt;margin-top:51.85pt;width:219.5pt;height:2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n9DwIAAP4DAAAOAAAAZHJzL2Uyb0RvYy54bWysU9uO2yAQfa/Uf0C8N3bcZJNYcVbbbFNV&#10;2l6kbT8AY2yjYoYCiZ1+/Q7Ym03bt6o8IIYZ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" stroked="f">
                <v:textbox>
                  <w:txbxContent>
                    <w:p w14:paraId="38E917F1" w14:textId="77777777" w:rsidR="00DB1D7F" w:rsidRPr="008452CB" w:rsidRDefault="00DB1D7F" w:rsidP="00DB1D7F">
                      <w:pPr>
                        <w:spacing w:after="40" w:line="240" w:lineRule="auto"/>
                        <w:rPr>
                          <w:rFonts w:ascii="Arial" w:hAnsi="Arial" w:cs="Arial"/>
                          <w:b/>
                          <w:sz w:val="20"/>
                          <w:szCs w:val="20"/>
                        </w:rPr>
                      </w:pPr>
                      <w:r w:rsidRPr="008452CB">
                        <w:rPr>
                          <w:rFonts w:ascii="Arial" w:hAnsi="Arial" w:cs="Arial"/>
                          <w:b/>
                          <w:sz w:val="20"/>
                          <w:szCs w:val="20"/>
                        </w:rPr>
                        <w:t>Departments (24%)</w:t>
                      </w:r>
                    </w:p>
                    <w:p w14:paraId="61483877"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Continuing core activities:</w:t>
                      </w:r>
                    </w:p>
                    <w:p w14:paraId="2AAB04C0"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 xml:space="preserve">Summer fire campaign </w:t>
                      </w:r>
                    </w:p>
                    <w:p w14:paraId="7DE1F337"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Preventing family violence and abuse of older people</w:t>
                      </w:r>
                    </w:p>
                    <w:p w14:paraId="603C9165"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Pr>
                          <w:rFonts w:ascii="Arial" w:hAnsi="Arial" w:cs="Arial"/>
                          <w:sz w:val="18"/>
                          <w:szCs w:val="18"/>
                        </w:rPr>
                        <w:t>‘</w:t>
                      </w:r>
                      <w:r w:rsidRPr="008452CB">
                        <w:rPr>
                          <w:rFonts w:ascii="Arial" w:hAnsi="Arial" w:cs="Arial"/>
                          <w:sz w:val="18"/>
                          <w:szCs w:val="18"/>
                        </w:rPr>
                        <w:t>Deadly Questions</w:t>
                      </w:r>
                      <w:r>
                        <w:rPr>
                          <w:rFonts w:ascii="Arial" w:hAnsi="Arial" w:cs="Arial"/>
                          <w:sz w:val="18"/>
                          <w:szCs w:val="18"/>
                        </w:rPr>
                        <w:t>’</w:t>
                      </w:r>
                      <w:r w:rsidRPr="008452CB">
                        <w:rPr>
                          <w:rFonts w:ascii="Arial" w:hAnsi="Arial" w:cs="Arial"/>
                          <w:sz w:val="18"/>
                          <w:szCs w:val="18"/>
                        </w:rPr>
                        <w:t xml:space="preserve"> Treaty campaign</w:t>
                      </w:r>
                    </w:p>
                    <w:p w14:paraId="0EA2B8D2"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New initiatives in key areas:</w:t>
                      </w:r>
                    </w:p>
                    <w:p w14:paraId="1398FDB3"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Teacher recruitment</w:t>
                      </w:r>
                    </w:p>
                    <w:p w14:paraId="6F497259" w14:textId="77777777" w:rsidR="00DB1D7F" w:rsidRPr="008452CB" w:rsidRDefault="00DB1D7F" w:rsidP="00DB1D7F">
                      <w:pPr>
                        <w:spacing w:after="40" w:line="240" w:lineRule="auto"/>
                        <w:rPr>
                          <w:rFonts w:ascii="Arial" w:hAnsi="Arial" w:cs="Arial"/>
                          <w:b/>
                          <w:sz w:val="20"/>
                          <w:szCs w:val="20"/>
                        </w:rPr>
                      </w:pPr>
                      <w:r w:rsidRPr="008452CB">
                        <w:rPr>
                          <w:rFonts w:ascii="Arial" w:hAnsi="Arial" w:cs="Arial"/>
                          <w:b/>
                          <w:sz w:val="20"/>
                          <w:szCs w:val="20"/>
                        </w:rPr>
                        <w:t>Agencies (76%)</w:t>
                      </w:r>
                    </w:p>
                    <w:p w14:paraId="6FB4B49E"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Continuing core activities:</w:t>
                      </w:r>
                    </w:p>
                    <w:p w14:paraId="02820E02"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Road and workplace safety</w:t>
                      </w:r>
                    </w:p>
                    <w:p w14:paraId="526018E6"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Transport infrastructure projects</w:t>
                      </w:r>
                    </w:p>
                    <w:p w14:paraId="4BA815E9"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Tourism promotion</w:t>
                      </w:r>
                    </w:p>
                    <w:p w14:paraId="0A5D5AC6"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 xml:space="preserve">Minimising gambling harm </w:t>
                      </w:r>
                    </w:p>
                    <w:p w14:paraId="3A700A37" w14:textId="77777777" w:rsidR="00DB1D7F" w:rsidRPr="008452CB" w:rsidRDefault="00DB1D7F" w:rsidP="00DB1D7F">
                      <w:pPr>
                        <w:spacing w:before="40" w:after="40" w:line="240" w:lineRule="auto"/>
                        <w:rPr>
                          <w:rFonts w:ascii="Arial" w:hAnsi="Arial" w:cs="Arial"/>
                          <w:sz w:val="18"/>
                          <w:szCs w:val="18"/>
                        </w:rPr>
                      </w:pPr>
                      <w:r w:rsidRPr="008452CB">
                        <w:rPr>
                          <w:rFonts w:ascii="Arial" w:hAnsi="Arial" w:cs="Arial"/>
                          <w:sz w:val="18"/>
                          <w:szCs w:val="18"/>
                        </w:rPr>
                        <w:t>New initiatives in key areas:</w:t>
                      </w:r>
                    </w:p>
                    <w:p w14:paraId="7744A0DE"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Police recruitment campaign</w:t>
                      </w:r>
                    </w:p>
                    <w:p w14:paraId="1EDC4A07"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Police assistance line and online reporting</w:t>
                      </w:r>
                    </w:p>
                    <w:p w14:paraId="0410BF3F" w14:textId="77777777" w:rsidR="00DB1D7F" w:rsidRPr="008452CB" w:rsidRDefault="00DB1D7F" w:rsidP="00DB1D7F">
                      <w:pPr>
                        <w:pStyle w:val="ListParagraph"/>
                        <w:numPr>
                          <w:ilvl w:val="0"/>
                          <w:numId w:val="12"/>
                        </w:numPr>
                        <w:spacing w:before="40" w:after="40" w:line="240" w:lineRule="auto"/>
                        <w:ind w:left="357" w:hanging="357"/>
                        <w:rPr>
                          <w:rFonts w:ascii="Arial" w:hAnsi="Arial" w:cs="Arial"/>
                          <w:sz w:val="18"/>
                          <w:szCs w:val="18"/>
                        </w:rPr>
                      </w:pPr>
                      <w:r w:rsidRPr="008452CB">
                        <w:rPr>
                          <w:rFonts w:ascii="Arial" w:hAnsi="Arial" w:cs="Arial"/>
                          <w:sz w:val="18"/>
                          <w:szCs w:val="18"/>
                        </w:rPr>
                        <w:t>Home safety campaigns (e.g. gas heater safety)</w:t>
                      </w:r>
                    </w:p>
                    <w:p w14:paraId="1185790E" w14:textId="77777777" w:rsidR="00DB1D7F" w:rsidRPr="008452CB" w:rsidRDefault="00DB1D7F" w:rsidP="00DB1D7F">
                      <w:pPr>
                        <w:spacing w:before="60" w:after="40" w:line="240" w:lineRule="auto"/>
                        <w:rPr>
                          <w:rFonts w:ascii="Arial" w:hAnsi="Arial" w:cs="Arial"/>
                          <w:sz w:val="18"/>
                          <w:szCs w:val="18"/>
                        </w:rPr>
                      </w:pPr>
                    </w:p>
                  </w:txbxContent>
                </v:textbox>
                <w10:wrap type="tight"/>
              </v:shape>
            </w:pict>
          </mc:Fallback>
        </mc:AlternateContent>
      </w:r>
      <w:r>
        <w:t>Planned campaign advertising expenditure – 2019–20</w:t>
      </w:r>
      <w:r>
        <w:br/>
      </w:r>
      <w:r>
        <w:rPr>
          <w:noProof/>
        </w:rPr>
        <w:drawing>
          <wp:inline distT="0" distB="0" distL="0" distR="0" wp14:anchorId="1A2F936D" wp14:editId="6268BC76">
            <wp:extent cx="2921000" cy="3128645"/>
            <wp:effectExtent l="0" t="0" r="12700" b="14605"/>
            <wp:docPr id="10" name="Chart 10" descr="Charts showing that government departments were expected to account for 76% of total government campaign advertising spend in 2019-20, and agencies were expected to account for 24% of campaign spend. ">
              <a:extLst xmlns:a="http://schemas.openxmlformats.org/drawingml/2006/main">
                <a:ext uri="{FF2B5EF4-FFF2-40B4-BE49-F238E27FC236}">
                  <a16:creationId xmlns:a16="http://schemas.microsoft.com/office/drawing/2014/main" id="{5A900CF9-1999-4964-B38E-828BB52D3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A13EC5" w:rsidSect="00FE34F1">
      <w:headerReference w:type="even" r:id="rId22"/>
      <w:headerReference w:type="default" r:id="rId23"/>
      <w:footerReference w:type="even" r:id="rId24"/>
      <w:footerReference w:type="default" r:id="rId25"/>
      <w:footerReference w:type="first" r:id="rId26"/>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542FE" w14:textId="77777777" w:rsidR="0018185D" w:rsidRDefault="0018185D" w:rsidP="00A13EC5">
      <w:pPr>
        <w:spacing w:after="0" w:line="240" w:lineRule="auto"/>
      </w:pPr>
      <w:r>
        <w:separator/>
      </w:r>
    </w:p>
  </w:endnote>
  <w:endnote w:type="continuationSeparator" w:id="0">
    <w:p w14:paraId="22630875" w14:textId="77777777" w:rsidR="0018185D" w:rsidRDefault="0018185D" w:rsidP="00A13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CE84" w14:textId="670576AF" w:rsidR="00E2240B" w:rsidRDefault="00E2240B">
    <w:pPr>
      <w:pStyle w:val="Footer"/>
    </w:pPr>
    <w:r>
      <w:rPr>
        <w:noProof/>
      </w:rPr>
      <mc:AlternateContent>
        <mc:Choice Requires="wps">
          <w:drawing>
            <wp:anchor distT="0" distB="0" distL="114300" distR="114300" simplePos="0" relativeHeight="251661312" behindDoc="0" locked="0" layoutInCell="0" allowOverlap="1" wp14:anchorId="57A6F502" wp14:editId="08A7ADA6">
              <wp:simplePos x="0" y="0"/>
              <wp:positionH relativeFrom="page">
                <wp:posOffset>0</wp:posOffset>
              </wp:positionH>
              <wp:positionV relativeFrom="page">
                <wp:posOffset>10234930</wp:posOffset>
              </wp:positionV>
              <wp:extent cx="7560310" cy="266700"/>
              <wp:effectExtent l="0" t="0" r="0" b="0"/>
              <wp:wrapNone/>
              <wp:docPr id="5" name="MSIPCM79f1445e8afdd045e895099b"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296DF2" w14:textId="4B164C58" w:rsidR="00E2240B" w:rsidRPr="00E2240B" w:rsidRDefault="00E2240B" w:rsidP="00E2240B">
                          <w:pPr>
                            <w:spacing w:after="0"/>
                            <w:rPr>
                              <w:rFonts w:ascii="Calibri" w:hAnsi="Calibri" w:cs="Calibri"/>
                              <w:color w:val="000000"/>
                            </w:rPr>
                          </w:pPr>
                          <w:r w:rsidRPr="00E2240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7A6F502" id="_x0000_t202" coordsize="21600,21600" o:spt="202" path="m,l,21600r21600,l21600,xe">
              <v:stroke joinstyle="miter"/>
              <v:path gradientshapeok="t" o:connecttype="rect"/>
            </v:shapetype>
            <v:shape id="MSIPCM79f1445e8afdd045e895099b" o:spid="_x0000_s1028" type="#_x0000_t202" alt="{&quot;HashCode&quot;:-1267603503,&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G0x3HrMCAABIBQAA&#10;DgAAAAAAAAAAAAAAAAAuAgAAZHJzL2Uyb0RvYy54bWxQSwECLQAUAAYACAAAACEAYBHGJt4AAAAL&#10;AQAADwAAAAAAAAAAAAAAAAANBQAAZHJzL2Rvd25yZXYueG1sUEsFBgAAAAAEAAQA8wAAABgGAAAA&#10;AA==&#10;" o:allowincell="f" filled="f" stroked="f" strokeweight=".5pt">
              <v:textbox inset="20pt,0,,0">
                <w:txbxContent>
                  <w:p w14:paraId="6B296DF2" w14:textId="4B164C58" w:rsidR="00E2240B" w:rsidRPr="00E2240B" w:rsidRDefault="00E2240B" w:rsidP="00E2240B">
                    <w:pPr>
                      <w:spacing w:after="0"/>
                      <w:rPr>
                        <w:rFonts w:ascii="Calibri" w:hAnsi="Calibri" w:cs="Calibri"/>
                        <w:color w:val="000000"/>
                      </w:rPr>
                    </w:pPr>
                    <w:r w:rsidRPr="00E2240B">
                      <w:rPr>
                        <w:rFonts w:ascii="Calibri" w:hAnsi="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777D" w14:textId="77777777" w:rsidR="001971C9" w:rsidRDefault="00A13EC5" w:rsidP="00331C46">
    <w:pPr>
      <w:pStyle w:val="Footer"/>
    </w:pPr>
    <w:r w:rsidRPr="0099618E">
      <w:fldChar w:fldCharType="begin"/>
    </w:r>
    <w:r w:rsidRPr="0099618E">
      <w:instrText xml:space="preserve"> PAGE </w:instrText>
    </w:r>
    <w:r w:rsidRPr="0099618E">
      <w:fldChar w:fldCharType="separate"/>
    </w:r>
    <w:r>
      <w:rPr>
        <w:noProof/>
      </w:rPr>
      <w:t>2</w:t>
    </w:r>
    <w:r w:rsidRPr="0099618E">
      <w:fldChar w:fldCharType="end"/>
    </w:r>
    <w:r w:rsidRPr="0099618E">
      <w:tab/>
      <w:t>Document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6AD8" w14:textId="02266C76" w:rsidR="001971C9" w:rsidRPr="00E91C18" w:rsidRDefault="00B630EF" w:rsidP="00331C46">
    <w:pPr>
      <w:pStyle w:val="Footer"/>
      <w:rPr>
        <w:sz w:val="18"/>
        <w:szCs w:val="18"/>
      </w:rPr>
    </w:pPr>
    <w:r>
      <w:rPr>
        <w:noProof/>
        <w:sz w:val="18"/>
        <w:szCs w:val="18"/>
      </w:rPr>
      <mc:AlternateContent>
        <mc:Choice Requires="wps">
          <w:drawing>
            <wp:anchor distT="0" distB="0" distL="114300" distR="114300" simplePos="0" relativeHeight="251662336" behindDoc="0" locked="0" layoutInCell="0" allowOverlap="1" wp14:anchorId="171B9CD9" wp14:editId="59A5D3C5">
              <wp:simplePos x="0" y="0"/>
              <wp:positionH relativeFrom="page">
                <wp:posOffset>0</wp:posOffset>
              </wp:positionH>
              <wp:positionV relativeFrom="page">
                <wp:posOffset>10227945</wp:posOffset>
              </wp:positionV>
              <wp:extent cx="7560310" cy="273050"/>
              <wp:effectExtent l="0" t="0" r="0" b="12700"/>
              <wp:wrapNone/>
              <wp:docPr id="16" name="MSIPCMb69049219f287bec0cb18e94"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2A929" w14:textId="7F8FD5A7" w:rsidR="00B630EF" w:rsidRPr="00B630EF" w:rsidRDefault="00B630EF" w:rsidP="00B630EF">
                          <w:pPr>
                            <w:spacing w:after="0"/>
                            <w:rPr>
                              <w:rFonts w:ascii="Calibri" w:hAnsi="Calibri" w:cs="Calibri"/>
                              <w:color w:val="000000"/>
                            </w:rPr>
                          </w:pPr>
                          <w:r w:rsidRPr="00B630EF">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71B9CD9" id="_x0000_t202" coordsize="21600,21600" o:spt="202" path="m,l,21600r21600,l21600,xe">
              <v:stroke joinstyle="miter"/>
              <v:path gradientshapeok="t" o:connecttype="rect"/>
            </v:shapetype>
            <v:shape id="MSIPCMb69049219f287bec0cb18e94" o:spid="_x0000_s1029" type="#_x0000_t202" alt="{&quot;HashCode&quot;:-1267603503,&quot;Height&quot;:841.0,&quot;Width&quot;:595.0,&quot;Placement&quot;:&quot;Footer&quot;,&quot;Index&quot;:&quot;Primary&quot;,&quot;Section&quot;:2,&quot;Top&quot;:0.0,&quot;Left&quot;:0.0}" style="position:absolute;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fill o:detectmouseclick="t"/>
              <v:textbox inset="20pt,0,,0">
                <w:txbxContent>
                  <w:p w14:paraId="1C92A929" w14:textId="7F8FD5A7" w:rsidR="00B630EF" w:rsidRPr="00B630EF" w:rsidRDefault="00B630EF" w:rsidP="00B630EF">
                    <w:pPr>
                      <w:spacing w:after="0"/>
                      <w:rPr>
                        <w:rFonts w:ascii="Calibri" w:hAnsi="Calibri" w:cs="Calibri"/>
                        <w:color w:val="000000"/>
                      </w:rPr>
                    </w:pPr>
                    <w:r w:rsidRPr="00B630EF">
                      <w:rPr>
                        <w:rFonts w:ascii="Calibri" w:hAnsi="Calibri" w:cs="Calibri"/>
                        <w:color w:val="000000"/>
                      </w:rPr>
                      <w:t>OFFICIAL</w:t>
                    </w:r>
                  </w:p>
                </w:txbxContent>
              </v:textbox>
              <w10:wrap anchorx="page" anchory="page"/>
            </v:shape>
          </w:pict>
        </mc:Fallback>
      </mc:AlternateContent>
    </w:r>
    <w:r w:rsidR="00E91C18" w:rsidRPr="00E91C18">
      <w:rPr>
        <w:sz w:val="18"/>
        <w:szCs w:val="18"/>
      </w:rPr>
      <w:t>Victorian Government Advertising Plan – 2020-21</w:t>
    </w:r>
    <w:r w:rsidR="00E91C18" w:rsidRPr="00E91C18">
      <w:rPr>
        <w:sz w:val="18"/>
        <w:szCs w:val="18"/>
      </w:rPr>
      <w:tab/>
    </w:r>
    <w:r w:rsidR="00A13EC5" w:rsidRPr="00E91C18">
      <w:rPr>
        <w:sz w:val="18"/>
        <w:szCs w:val="18"/>
      </w:rPr>
      <w:tab/>
    </w:r>
    <w:r w:rsidR="00A13EC5" w:rsidRPr="00E91C18">
      <w:rPr>
        <w:sz w:val="18"/>
        <w:szCs w:val="18"/>
      </w:rPr>
      <w:fldChar w:fldCharType="begin"/>
    </w:r>
    <w:r w:rsidR="00A13EC5" w:rsidRPr="00E91C18">
      <w:rPr>
        <w:sz w:val="18"/>
        <w:szCs w:val="18"/>
      </w:rPr>
      <w:instrText xml:space="preserve"> PAGE </w:instrText>
    </w:r>
    <w:r w:rsidR="00A13EC5" w:rsidRPr="00E91C18">
      <w:rPr>
        <w:sz w:val="18"/>
        <w:szCs w:val="18"/>
      </w:rPr>
      <w:fldChar w:fldCharType="separate"/>
    </w:r>
    <w:r w:rsidR="00A13EC5" w:rsidRPr="00E91C18">
      <w:rPr>
        <w:noProof/>
        <w:sz w:val="18"/>
        <w:szCs w:val="18"/>
      </w:rPr>
      <w:t>3</w:t>
    </w:r>
    <w:r w:rsidR="00A13EC5" w:rsidRPr="00E91C18">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5E95" w14:textId="77777777" w:rsidR="00977C63" w:rsidRPr="001A7E04" w:rsidRDefault="00636231"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96544" w14:textId="77777777" w:rsidR="0018185D" w:rsidRDefault="0018185D" w:rsidP="00A13EC5">
      <w:pPr>
        <w:spacing w:after="0" w:line="240" w:lineRule="auto"/>
      </w:pPr>
      <w:r>
        <w:separator/>
      </w:r>
    </w:p>
  </w:footnote>
  <w:footnote w:type="continuationSeparator" w:id="0">
    <w:p w14:paraId="578E118C" w14:textId="77777777" w:rsidR="0018185D" w:rsidRDefault="0018185D" w:rsidP="00A13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CF3C" w14:textId="77777777" w:rsidR="00EE397B" w:rsidRDefault="00A13EC5">
    <w:pPr>
      <w:pStyle w:val="Header"/>
    </w:pPr>
    <w:r>
      <w:rPr>
        <w:noProof/>
        <w:lang w:eastAsia="en-AU"/>
      </w:rPr>
      <w:drawing>
        <wp:anchor distT="0" distB="0" distL="114300" distR="114300" simplePos="0" relativeHeight="251660288" behindDoc="0" locked="1" layoutInCell="0" allowOverlap="1" wp14:anchorId="4FF7A2E0" wp14:editId="6A3051F3">
          <wp:simplePos x="0" y="0"/>
          <wp:positionH relativeFrom="page">
            <wp:posOffset>0</wp:posOffset>
          </wp:positionH>
          <wp:positionV relativeFrom="page">
            <wp:posOffset>360045</wp:posOffset>
          </wp:positionV>
          <wp:extent cx="7566840" cy="503256"/>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6840" cy="503256"/>
                  </a:xfrm>
                  <a:prstGeom prst="rect">
                    <a:avLst/>
                  </a:prstGeom>
                </pic:spPr>
              </pic:pic>
            </a:graphicData>
          </a:graphic>
          <wp14:sizeRelH relativeFrom="margin">
            <wp14:pctWidth>0</wp14:pctWidth>
          </wp14:sizeRelH>
          <wp14:sizeRelV relativeFrom="margin">
            <wp14:pctHeight>0</wp14:pctHeight>
          </wp14:sizeRelV>
        </wp:anchor>
      </w:drawing>
    </w:r>
  </w:p>
  <w:p w14:paraId="6B4D1726" w14:textId="77777777" w:rsidR="001971C9" w:rsidRDefault="006362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51AD" w14:textId="5B99DF25" w:rsidR="00EE397B" w:rsidRDefault="00636231">
    <w:pPr>
      <w:pStyle w:val="Header"/>
    </w:pPr>
  </w:p>
  <w:p w14:paraId="2E21FA85" w14:textId="77777777" w:rsidR="001971C9" w:rsidRDefault="006362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7E1E"/>
    <w:multiLevelType w:val="hybridMultilevel"/>
    <w:tmpl w:val="4BC0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A66A5"/>
    <w:multiLevelType w:val="hybridMultilevel"/>
    <w:tmpl w:val="0B20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80778ED"/>
    <w:multiLevelType w:val="hybridMultilevel"/>
    <w:tmpl w:val="D9E85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53C7B3A"/>
    <w:multiLevelType w:val="hybridMultilevel"/>
    <w:tmpl w:val="7CBE1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C306E6"/>
    <w:multiLevelType w:val="hybridMultilevel"/>
    <w:tmpl w:val="952E7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236353565">
    <w:abstractNumId w:val="4"/>
  </w:num>
  <w:num w:numId="2" w16cid:durableId="39863039">
    <w:abstractNumId w:val="7"/>
  </w:num>
  <w:num w:numId="3" w16cid:durableId="7117355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9204219">
    <w:abstractNumId w:val="2"/>
  </w:num>
  <w:num w:numId="5" w16cid:durableId="1264269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29327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40609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7731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7449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45437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1196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7206127">
    <w:abstractNumId w:val="6"/>
  </w:num>
  <w:num w:numId="13" w16cid:durableId="2115589596">
    <w:abstractNumId w:val="1"/>
  </w:num>
  <w:num w:numId="14" w16cid:durableId="1120883241">
    <w:abstractNumId w:val="5"/>
  </w:num>
  <w:num w:numId="15" w16cid:durableId="972295586">
    <w:abstractNumId w:val="3"/>
  </w:num>
  <w:num w:numId="16" w16cid:durableId="2055158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801"/>
    <w:rsid w:val="0004591D"/>
    <w:rsid w:val="000A6194"/>
    <w:rsid w:val="000B3F47"/>
    <w:rsid w:val="000C61E8"/>
    <w:rsid w:val="00136338"/>
    <w:rsid w:val="0018185D"/>
    <w:rsid w:val="001B3D9D"/>
    <w:rsid w:val="001B4C17"/>
    <w:rsid w:val="001C56B4"/>
    <w:rsid w:val="00235983"/>
    <w:rsid w:val="002F424A"/>
    <w:rsid w:val="0038753B"/>
    <w:rsid w:val="00415621"/>
    <w:rsid w:val="00454D75"/>
    <w:rsid w:val="00492B15"/>
    <w:rsid w:val="00505801"/>
    <w:rsid w:val="005847ED"/>
    <w:rsid w:val="00591C00"/>
    <w:rsid w:val="005F7150"/>
    <w:rsid w:val="00611421"/>
    <w:rsid w:val="00636231"/>
    <w:rsid w:val="00675938"/>
    <w:rsid w:val="00675A01"/>
    <w:rsid w:val="007303D8"/>
    <w:rsid w:val="00756D6C"/>
    <w:rsid w:val="00794959"/>
    <w:rsid w:val="00803FC6"/>
    <w:rsid w:val="00857F3D"/>
    <w:rsid w:val="008778FF"/>
    <w:rsid w:val="00990064"/>
    <w:rsid w:val="009E2639"/>
    <w:rsid w:val="00A13EC5"/>
    <w:rsid w:val="00AA2D92"/>
    <w:rsid w:val="00AD642A"/>
    <w:rsid w:val="00B13DD7"/>
    <w:rsid w:val="00B2678D"/>
    <w:rsid w:val="00B443B3"/>
    <w:rsid w:val="00B630EF"/>
    <w:rsid w:val="00BF5FBD"/>
    <w:rsid w:val="00C249C9"/>
    <w:rsid w:val="00DB1D7F"/>
    <w:rsid w:val="00DC4BAD"/>
    <w:rsid w:val="00E2240B"/>
    <w:rsid w:val="00E32D5E"/>
    <w:rsid w:val="00E56FA4"/>
    <w:rsid w:val="00E56FE3"/>
    <w:rsid w:val="00E702A6"/>
    <w:rsid w:val="00E91C18"/>
    <w:rsid w:val="00EA0B53"/>
    <w:rsid w:val="00EE0DC1"/>
    <w:rsid w:val="00F010D4"/>
    <w:rsid w:val="00F42E0E"/>
    <w:rsid w:val="00FE17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23F4BF"/>
  <w15:chartTrackingRefBased/>
  <w15:docId w15:val="{F9C69BA2-08BE-4B04-9EA9-5D1A4AD6E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240B"/>
    <w:pPr>
      <w:keepNext/>
      <w:keepLines/>
      <w:spacing w:before="480" w:after="0" w:line="276" w:lineRule="auto"/>
      <w:outlineLvl w:val="0"/>
    </w:pPr>
    <w:rPr>
      <w:rFonts w:ascii="Arial" w:eastAsiaTheme="majorEastAsia" w:hAnsi="Arial" w:cstheme="majorBidi"/>
      <w:b/>
      <w:bCs/>
      <w:color w:val="2F5496" w:themeColor="accent1" w:themeShade="BF"/>
      <w:sz w:val="36"/>
      <w:szCs w:val="28"/>
    </w:rPr>
  </w:style>
  <w:style w:type="paragraph" w:styleId="Heading2">
    <w:name w:val="heading 2"/>
    <w:basedOn w:val="Normal"/>
    <w:next w:val="Normal"/>
    <w:link w:val="Heading2Char"/>
    <w:uiPriority w:val="9"/>
    <w:semiHidden/>
    <w:unhideWhenUsed/>
    <w:qFormat/>
    <w:rsid w:val="00E224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D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EC5"/>
  </w:style>
  <w:style w:type="paragraph" w:styleId="Footer">
    <w:name w:val="footer"/>
    <w:basedOn w:val="Normal"/>
    <w:link w:val="FooterChar"/>
    <w:uiPriority w:val="99"/>
    <w:unhideWhenUsed/>
    <w:rsid w:val="00A13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EC5"/>
  </w:style>
  <w:style w:type="paragraph" w:styleId="FootnoteText">
    <w:name w:val="footnote text"/>
    <w:basedOn w:val="Normal"/>
    <w:link w:val="FootnoteTextChar"/>
    <w:uiPriority w:val="99"/>
    <w:semiHidden/>
    <w:unhideWhenUsed/>
    <w:rsid w:val="00A13E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3EC5"/>
    <w:rPr>
      <w:sz w:val="20"/>
      <w:szCs w:val="20"/>
    </w:rPr>
  </w:style>
  <w:style w:type="table" w:styleId="TableGrid">
    <w:name w:val="Table Grid"/>
    <w:basedOn w:val="TableNormal"/>
    <w:rsid w:val="00A13EC5"/>
    <w:pPr>
      <w:spacing w:after="0" w:line="240" w:lineRule="auto"/>
    </w:pPr>
    <w:rPr>
      <w:rFonts w:ascii="Times New Roman" w:eastAsia="Times New Roman" w:hAnsi="Times New Roman" w:cs="Times New Roman"/>
      <w:sz w:val="20"/>
      <w:szCs w:val="20"/>
      <w:lang w:eastAsia="en-AU"/>
    </w:rPr>
    <w:tblPr>
      <w:tblInd w:w="108" w:type="dxa"/>
      <w:tblBorders>
        <w:top w:val="single" w:sz="4" w:space="0" w:color="auto"/>
        <w:bottom w:val="single" w:sz="4" w:space="0" w:color="auto"/>
        <w:insideH w:val="single" w:sz="4" w:space="0" w:color="auto"/>
      </w:tblBorders>
    </w:tblPr>
  </w:style>
  <w:style w:type="character" w:styleId="FootnoteReference">
    <w:name w:val="footnote reference"/>
    <w:uiPriority w:val="99"/>
    <w:rsid w:val="00A13EC5"/>
    <w:rPr>
      <w:vertAlign w:val="superscript"/>
    </w:rPr>
  </w:style>
  <w:style w:type="paragraph" w:customStyle="1" w:styleId="DPCnumberdigit">
    <w:name w:val="DPC number digit"/>
    <w:basedOn w:val="Normal"/>
    <w:uiPriority w:val="4"/>
    <w:rsid w:val="00A13EC5"/>
    <w:pPr>
      <w:numPr>
        <w:numId w:val="2"/>
      </w:numPr>
      <w:tabs>
        <w:tab w:val="clear" w:pos="397"/>
        <w:tab w:val="num" w:pos="360"/>
      </w:tabs>
      <w:spacing w:line="300" w:lineRule="atLeast"/>
      <w:ind w:left="0" w:firstLine="0"/>
    </w:pPr>
    <w:rPr>
      <w:rFonts w:eastAsia="Times" w:cs="Arial"/>
      <w:color w:val="000000"/>
    </w:rPr>
  </w:style>
  <w:style w:type="paragraph" w:customStyle="1" w:styleId="DPCnumberdigitindent">
    <w:name w:val="DPC number digit indent"/>
    <w:basedOn w:val="Normal"/>
    <w:uiPriority w:val="4"/>
    <w:qFormat/>
    <w:rsid w:val="00A13EC5"/>
    <w:pPr>
      <w:numPr>
        <w:ilvl w:val="1"/>
        <w:numId w:val="2"/>
      </w:numPr>
      <w:tabs>
        <w:tab w:val="clear" w:pos="794"/>
        <w:tab w:val="num" w:pos="360"/>
      </w:tabs>
      <w:spacing w:line="300" w:lineRule="atLeast"/>
      <w:ind w:left="0" w:firstLine="0"/>
    </w:pPr>
    <w:rPr>
      <w:rFonts w:eastAsia="Times" w:cs="Arial"/>
      <w:color w:val="000000"/>
    </w:rPr>
  </w:style>
  <w:style w:type="paragraph" w:customStyle="1" w:styleId="DPCnumberlowerroman">
    <w:name w:val="DPC number lower roman"/>
    <w:basedOn w:val="Normal"/>
    <w:uiPriority w:val="4"/>
    <w:qFormat/>
    <w:rsid w:val="00A13EC5"/>
    <w:pPr>
      <w:numPr>
        <w:numId w:val="1"/>
      </w:numPr>
      <w:tabs>
        <w:tab w:val="clear" w:pos="397"/>
        <w:tab w:val="num" w:pos="360"/>
      </w:tabs>
      <w:spacing w:line="300" w:lineRule="atLeast"/>
      <w:ind w:left="0" w:firstLine="0"/>
    </w:pPr>
    <w:rPr>
      <w:rFonts w:eastAsia="Times" w:cs="Arial"/>
      <w:color w:val="000000"/>
    </w:rPr>
  </w:style>
  <w:style w:type="paragraph" w:customStyle="1" w:styleId="DPCnumberlowerromanindent">
    <w:name w:val="DPC number lower roman indent"/>
    <w:basedOn w:val="Normal"/>
    <w:uiPriority w:val="4"/>
    <w:qFormat/>
    <w:rsid w:val="00A13EC5"/>
    <w:pPr>
      <w:numPr>
        <w:ilvl w:val="1"/>
        <w:numId w:val="1"/>
      </w:numPr>
      <w:tabs>
        <w:tab w:val="clear" w:pos="794"/>
        <w:tab w:val="num" w:pos="360"/>
      </w:tabs>
      <w:spacing w:line="300" w:lineRule="atLeast"/>
      <w:ind w:left="0" w:firstLine="0"/>
    </w:pPr>
    <w:rPr>
      <w:rFonts w:eastAsia="Times" w:cs="Arial"/>
      <w:color w:val="000000"/>
    </w:rPr>
  </w:style>
  <w:style w:type="numbering" w:customStyle="1" w:styleId="ZZNumberslowerroman">
    <w:name w:val="ZZ Numbers lower roman"/>
    <w:basedOn w:val="NoList"/>
    <w:uiPriority w:val="99"/>
    <w:rsid w:val="00A13EC5"/>
    <w:pPr>
      <w:numPr>
        <w:numId w:val="1"/>
      </w:numPr>
    </w:pPr>
  </w:style>
  <w:style w:type="numbering" w:customStyle="1" w:styleId="ZZNumbersloweralpha">
    <w:name w:val="ZZ Numbers lower alpha"/>
    <w:basedOn w:val="NoList"/>
    <w:rsid w:val="00A13EC5"/>
    <w:pPr>
      <w:numPr>
        <w:numId w:val="4"/>
      </w:numPr>
    </w:pPr>
  </w:style>
  <w:style w:type="numbering" w:customStyle="1" w:styleId="ZZNumbersdigit">
    <w:name w:val="ZZ Numbers digit"/>
    <w:basedOn w:val="NoList"/>
    <w:uiPriority w:val="99"/>
    <w:rsid w:val="00A13EC5"/>
    <w:pPr>
      <w:numPr>
        <w:numId w:val="2"/>
      </w:numPr>
    </w:pPr>
  </w:style>
  <w:style w:type="paragraph" w:customStyle="1" w:styleId="DPCbulletafternumbers1">
    <w:name w:val="DPC bullet after numbers 1"/>
    <w:basedOn w:val="Normal"/>
    <w:rsid w:val="00A13EC5"/>
    <w:pPr>
      <w:numPr>
        <w:ilvl w:val="2"/>
        <w:numId w:val="2"/>
      </w:numPr>
      <w:tabs>
        <w:tab w:val="num" w:pos="360"/>
      </w:tabs>
      <w:spacing w:line="300" w:lineRule="atLeast"/>
      <w:ind w:left="0" w:firstLine="0"/>
    </w:pPr>
    <w:rPr>
      <w:rFonts w:eastAsia="Times" w:cs="Arial"/>
      <w:color w:val="000000"/>
    </w:rPr>
  </w:style>
  <w:style w:type="paragraph" w:customStyle="1" w:styleId="DPCbulletafternumbers2">
    <w:name w:val="DPC bullet after numbers 2"/>
    <w:basedOn w:val="Normal"/>
    <w:rsid w:val="00A13EC5"/>
    <w:pPr>
      <w:numPr>
        <w:ilvl w:val="3"/>
        <w:numId w:val="2"/>
      </w:numPr>
      <w:tabs>
        <w:tab w:val="num" w:pos="360"/>
      </w:tabs>
      <w:spacing w:line="300" w:lineRule="atLeast"/>
      <w:ind w:left="0" w:firstLine="0"/>
    </w:pPr>
    <w:rPr>
      <w:rFonts w:eastAsia="Times" w:cs="Arial"/>
      <w:color w:val="000000"/>
    </w:rPr>
  </w:style>
  <w:style w:type="paragraph" w:customStyle="1" w:styleId="DPCnumberloweralpha">
    <w:name w:val="DPC number lower alpha"/>
    <w:basedOn w:val="Normal"/>
    <w:uiPriority w:val="3"/>
    <w:rsid w:val="00A13EC5"/>
    <w:pPr>
      <w:numPr>
        <w:numId w:val="4"/>
      </w:numPr>
      <w:tabs>
        <w:tab w:val="clear" w:pos="397"/>
        <w:tab w:val="num" w:pos="360"/>
      </w:tabs>
      <w:spacing w:line="300" w:lineRule="atLeast"/>
      <w:ind w:left="0" w:firstLine="0"/>
    </w:pPr>
    <w:rPr>
      <w:rFonts w:ascii="Arial" w:eastAsia="Times" w:hAnsi="Arial" w:cs="Arial"/>
      <w:color w:val="000000"/>
    </w:rPr>
  </w:style>
  <w:style w:type="paragraph" w:customStyle="1" w:styleId="DPCnumberloweralphaindent">
    <w:name w:val="DPC number lower alpha indent"/>
    <w:basedOn w:val="Normal"/>
    <w:uiPriority w:val="3"/>
    <w:rsid w:val="00A13EC5"/>
    <w:pPr>
      <w:numPr>
        <w:ilvl w:val="1"/>
        <w:numId w:val="4"/>
      </w:numPr>
      <w:tabs>
        <w:tab w:val="clear" w:pos="794"/>
        <w:tab w:val="num" w:pos="360"/>
      </w:tabs>
      <w:spacing w:line="300" w:lineRule="atLeast"/>
      <w:ind w:left="0" w:firstLine="0"/>
    </w:pPr>
    <w:rPr>
      <w:rFonts w:ascii="Arial" w:eastAsia="Times" w:hAnsi="Arial" w:cs="Arial"/>
      <w:color w:val="000000"/>
    </w:rPr>
  </w:style>
  <w:style w:type="paragraph" w:styleId="Title">
    <w:name w:val="Title"/>
    <w:basedOn w:val="Normal"/>
    <w:link w:val="TitleChar"/>
    <w:qFormat/>
    <w:rsid w:val="00E91C18"/>
    <w:pPr>
      <w:suppressLineNumbers/>
      <w:overflowPunct w:val="0"/>
      <w:autoSpaceDE w:val="0"/>
      <w:autoSpaceDN w:val="0"/>
      <w:adjustRightInd w:val="0"/>
      <w:spacing w:after="0" w:line="360" w:lineRule="auto"/>
      <w:jc w:val="center"/>
      <w:textAlignment w:val="baseline"/>
    </w:pPr>
    <w:rPr>
      <w:rFonts w:ascii="Arial" w:eastAsia="Times New Roman" w:hAnsi="Arial" w:cs="Times New Roman"/>
      <w:b/>
      <w:sz w:val="40"/>
      <w:szCs w:val="20"/>
    </w:rPr>
  </w:style>
  <w:style w:type="character" w:customStyle="1" w:styleId="TitleChar">
    <w:name w:val="Title Char"/>
    <w:basedOn w:val="DefaultParagraphFont"/>
    <w:link w:val="Title"/>
    <w:rsid w:val="00E91C18"/>
    <w:rPr>
      <w:rFonts w:ascii="Arial" w:eastAsia="Times New Roman" w:hAnsi="Arial" w:cs="Times New Roman"/>
      <w:b/>
      <w:sz w:val="40"/>
      <w:szCs w:val="20"/>
    </w:rPr>
  </w:style>
  <w:style w:type="character" w:styleId="Hyperlink">
    <w:name w:val="Hyperlink"/>
    <w:basedOn w:val="DefaultParagraphFont"/>
    <w:uiPriority w:val="99"/>
    <w:unhideWhenUsed/>
    <w:rsid w:val="00E91C18"/>
    <w:rPr>
      <w:color w:val="0000FF"/>
      <w:u w:val="single"/>
    </w:rPr>
  </w:style>
  <w:style w:type="paragraph" w:customStyle="1" w:styleId="DPCbody">
    <w:name w:val="DPC body"/>
    <w:qFormat/>
    <w:rsid w:val="00E91C18"/>
    <w:pPr>
      <w:spacing w:line="300" w:lineRule="atLeast"/>
    </w:pPr>
    <w:rPr>
      <w:rFonts w:ascii="Arial" w:eastAsia="Times" w:hAnsi="Arial" w:cs="Arial"/>
      <w:color w:val="000000" w:themeColor="text1"/>
    </w:rPr>
  </w:style>
  <w:style w:type="paragraph" w:styleId="TOC1">
    <w:name w:val="toc 1"/>
    <w:basedOn w:val="Normal"/>
    <w:next w:val="Normal"/>
    <w:autoRedefine/>
    <w:uiPriority w:val="39"/>
    <w:unhideWhenUsed/>
    <w:rsid w:val="00E91C18"/>
    <w:pPr>
      <w:spacing w:after="100" w:line="276" w:lineRule="auto"/>
    </w:pPr>
  </w:style>
  <w:style w:type="paragraph" w:styleId="TOC2">
    <w:name w:val="toc 2"/>
    <w:basedOn w:val="Normal"/>
    <w:next w:val="Normal"/>
    <w:autoRedefine/>
    <w:uiPriority w:val="39"/>
    <w:unhideWhenUsed/>
    <w:rsid w:val="00E91C18"/>
    <w:pPr>
      <w:spacing w:after="100" w:line="276" w:lineRule="auto"/>
      <w:ind w:left="220"/>
    </w:pPr>
  </w:style>
  <w:style w:type="character" w:customStyle="1" w:styleId="Heading1Char">
    <w:name w:val="Heading 1 Char"/>
    <w:basedOn w:val="DefaultParagraphFont"/>
    <w:link w:val="Heading1"/>
    <w:uiPriority w:val="9"/>
    <w:rsid w:val="00E2240B"/>
    <w:rPr>
      <w:rFonts w:ascii="Arial" w:eastAsiaTheme="majorEastAsia" w:hAnsi="Arial" w:cstheme="majorBidi"/>
      <w:b/>
      <w:bCs/>
      <w:color w:val="2F5496" w:themeColor="accent1" w:themeShade="BF"/>
      <w:sz w:val="36"/>
      <w:szCs w:val="28"/>
    </w:rPr>
  </w:style>
  <w:style w:type="character" w:customStyle="1" w:styleId="Heading2Char">
    <w:name w:val="Heading 2 Char"/>
    <w:basedOn w:val="DefaultParagraphFont"/>
    <w:link w:val="Heading2"/>
    <w:uiPriority w:val="9"/>
    <w:semiHidden/>
    <w:rsid w:val="00E224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56D6C"/>
    <w:pPr>
      <w:spacing w:before="240" w:line="259" w:lineRule="auto"/>
      <w:outlineLvl w:val="9"/>
    </w:pPr>
    <w:rPr>
      <w:rFonts w:asciiTheme="majorHAnsi" w:hAnsiTheme="majorHAnsi"/>
      <w:b w:val="0"/>
      <w:bCs w:val="0"/>
      <w:sz w:val="32"/>
      <w:szCs w:val="32"/>
      <w:lang w:val="en-US"/>
    </w:rPr>
  </w:style>
  <w:style w:type="character" w:customStyle="1" w:styleId="Heading3Char">
    <w:name w:val="Heading 3 Char"/>
    <w:basedOn w:val="DefaultParagraphFont"/>
    <w:link w:val="Heading3"/>
    <w:uiPriority w:val="9"/>
    <w:rsid w:val="00756D6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B1D7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vertising@dpc.vic.gov.au" TargetMode="External"/><Relationship Id="rId18" Type="http://schemas.openxmlformats.org/officeDocument/2006/relationships/chart" Target="charts/chart5.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yperlink" Target="https://creativecommons.org/licenses/by/4.0/" TargetMode="Externa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PC001\DPC_apps01$\DPC\ZEN\Template\DPC%20Templates\Portrait_with%20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Percentage of total campaign expenditure planned for 2020-21</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8C-49ED-ACE4-4DB7692C477C}"/>
              </c:ext>
            </c:extLst>
          </c:dPt>
          <c:dPt>
            <c:idx val="1"/>
            <c:bubble3D val="0"/>
            <c:spPr>
              <a:solidFill>
                <a:srgbClr val="00206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8C-49ED-ACE4-4DB7692C477C}"/>
              </c:ext>
            </c:extLst>
          </c:dPt>
          <c:dPt>
            <c:idx val="2"/>
            <c:bubble3D val="0"/>
            <c:spPr>
              <a:solidFill>
                <a:srgbClr val="7030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18C-49ED-ACE4-4DB7692C477C}"/>
              </c:ext>
            </c:extLst>
          </c:dPt>
          <c:dPt>
            <c:idx val="3"/>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18C-49ED-ACE4-4DB7692C477C}"/>
              </c:ext>
            </c:extLst>
          </c:dPt>
          <c:dPt>
            <c:idx val="4"/>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18C-49ED-ACE4-4DB7692C477C}"/>
              </c:ext>
            </c:extLst>
          </c:dPt>
          <c:dLbls>
            <c:dLbl>
              <c:idx val="0"/>
              <c:layout>
                <c:manualLayout>
                  <c:x val="7.0270840809778139E-4"/>
                  <c:y val="1.9340154457660127E-2"/>
                </c:manualLayout>
              </c:layout>
              <c:tx>
                <c:rich>
                  <a:bodyPr/>
                  <a:lstStyle/>
                  <a:p>
                    <a:r>
                      <a:rPr lang="en-US"/>
                      <a:t>18%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18C-49ED-ACE4-4DB7692C477C}"/>
                </c:ext>
              </c:extLst>
            </c:dLbl>
            <c:dLbl>
              <c:idx val="1"/>
              <c:layout>
                <c:manualLayout>
                  <c:x val="2.2233011758247931E-3"/>
                  <c:y val="-1.17025103148094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8C-49ED-ACE4-4DB7692C477C}"/>
                </c:ext>
              </c:extLst>
            </c:dLbl>
            <c:dLbl>
              <c:idx val="2"/>
              <c:layout>
                <c:manualLayout>
                  <c:x val="4.6685102699964114E-3"/>
                  <c:y val="-3.6212311272991071E-2"/>
                </c:manualLayout>
              </c:layout>
              <c:tx>
                <c:rich>
                  <a:bodyPr/>
                  <a:lstStyle/>
                  <a:p>
                    <a:r>
                      <a:rPr lang="en-US"/>
                      <a:t>10%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18C-49ED-ACE4-4DB7692C477C}"/>
                </c:ext>
              </c:extLst>
            </c:dLbl>
            <c:dLbl>
              <c:idx val="3"/>
              <c:layout>
                <c:manualLayout>
                  <c:x val="-5.7346477802875375E-3"/>
                  <c:y val="-2.3138422476461076E-3"/>
                </c:manualLayout>
              </c:layout>
              <c:tx>
                <c:rich>
                  <a:bodyPr/>
                  <a:lstStyle/>
                  <a:p>
                    <a:r>
                      <a:rPr lang="en-US"/>
                      <a:t>66%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18C-49ED-ACE4-4DB7692C477C}"/>
                </c:ext>
              </c:extLst>
            </c:dLbl>
            <c:dLbl>
              <c:idx val="4"/>
              <c:layout>
                <c:manualLayout>
                  <c:x val="5.2845833949040555E-3"/>
                  <c:y val="5.6762434446173725E-3"/>
                </c:manualLayout>
              </c:layout>
              <c:tx>
                <c:rich>
                  <a:bodyPr/>
                  <a:lstStyle/>
                  <a:p>
                    <a:r>
                      <a:rPr lang="en-US"/>
                      <a:t>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618C-49ED-ACE4-4DB7692C477C}"/>
                </c:ext>
              </c:extLst>
            </c:dLbl>
            <c:spPr>
              <a:solidFill>
                <a:schemeClr val="bg1">
                  <a:lumMod val="8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Sheet2!$E$182:$E$186</c:f>
              <c:strCache>
                <c:ptCount val="5"/>
                <c:pt idx="0">
                  <c:v>Commercial and economic investment</c:v>
                </c:pt>
                <c:pt idx="1">
                  <c:v>Compliance with legislation</c:v>
                </c:pt>
                <c:pt idx="2">
                  <c:v>Generating revenue for institutions and events</c:v>
                </c:pt>
                <c:pt idx="3">
                  <c:v>Public safety and behaviour change</c:v>
                </c:pt>
                <c:pt idx="4">
                  <c:v>Social cohesion and community spirit</c:v>
                </c:pt>
              </c:strCache>
            </c:strRef>
          </c:cat>
          <c:val>
            <c:numRef>
              <c:f>Sheet2!$F$182:$F$186</c:f>
              <c:numCache>
                <c:formatCode>0%</c:formatCode>
                <c:ptCount val="5"/>
                <c:pt idx="0">
                  <c:v>0.19</c:v>
                </c:pt>
                <c:pt idx="1">
                  <c:v>0.02</c:v>
                </c:pt>
                <c:pt idx="2">
                  <c:v>0.11</c:v>
                </c:pt>
                <c:pt idx="3">
                  <c:v>0.65</c:v>
                </c:pt>
                <c:pt idx="4">
                  <c:v>0.03</c:v>
                </c:pt>
              </c:numCache>
            </c:numRef>
          </c:val>
          <c:extLst>
            <c:ext xmlns:c16="http://schemas.microsoft.com/office/drawing/2014/chart" uri="{C3380CC4-5D6E-409C-BE32-E72D297353CC}">
              <c16:uniqueId val="{0000000A-618C-49ED-ACE4-4DB7692C477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Priority Area 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56A7-40B7-BB3A-99A497D00E4B}"/>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2-56A7-40B7-BB3A-99A497D00E4B}"/>
              </c:ext>
            </c:extLst>
          </c:dPt>
          <c:dLbls>
            <c:dLbl>
              <c:idx val="0"/>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en-US"/>
                      <a:t>66%</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31994459833795014"/>
                      <c:h val="0.24061032863849766"/>
                    </c:manualLayout>
                  </c15:layout>
                  <c15:showDataLabelsRange val="0"/>
                </c:ext>
                <c:ext xmlns:c16="http://schemas.microsoft.com/office/drawing/2014/chart" uri="{C3380CC4-5D6E-409C-BE32-E72D297353CC}">
                  <c16:uniqueId val="{00000001-56A7-40B7-BB3A-99A497D00E4B}"/>
                </c:ext>
              </c:extLst>
            </c:dLbl>
            <c:dLbl>
              <c:idx val="1"/>
              <c:delete val="1"/>
              <c:extLst>
                <c:ext xmlns:c15="http://schemas.microsoft.com/office/drawing/2012/chart" uri="{CE6537A1-D6FC-4f65-9D91-7224C49458BB}"/>
                <c:ext xmlns:c16="http://schemas.microsoft.com/office/drawing/2014/chart" uri="{C3380CC4-5D6E-409C-BE32-E72D297353CC}">
                  <c16:uniqueId val="{00000002-56A7-40B7-BB3A-99A497D00E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Public safety, personal security and behaviour change</c:v>
                </c:pt>
                <c:pt idx="1">
                  <c:v>Other</c:v>
                </c:pt>
              </c:strCache>
            </c:strRef>
          </c:cat>
          <c:val>
            <c:numRef>
              <c:f>Sheet1!$B$2:$B$3</c:f>
              <c:numCache>
                <c:formatCode>0%</c:formatCode>
                <c:ptCount val="2"/>
                <c:pt idx="0">
                  <c:v>0.65</c:v>
                </c:pt>
                <c:pt idx="1">
                  <c:v>0.35</c:v>
                </c:pt>
              </c:numCache>
            </c:numRef>
          </c:val>
          <c:extLst>
            <c:ext xmlns:c16="http://schemas.microsoft.com/office/drawing/2014/chart" uri="{C3380CC4-5D6E-409C-BE32-E72D297353CC}">
              <c16:uniqueId val="{00000000-56A7-40B7-BB3A-99A497D00E4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Priority Area 2</c:v>
                </c:pt>
              </c:strCache>
            </c:strRef>
          </c:tx>
          <c:spPr>
            <a:solidFill>
              <a:srgbClr val="0070C0"/>
            </a:solid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1-2A6F-4C74-8738-B2BBE058C809}"/>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2A6F-4C74-8738-B2BBE058C809}"/>
              </c:ext>
            </c:extLst>
          </c:dPt>
          <c:dLbls>
            <c:dLbl>
              <c:idx val="0"/>
              <c:layout>
                <c:manualLayout>
                  <c:x val="6.9767441860465115E-2"/>
                  <c:y val="1.973940757405324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en-US"/>
                      <a:t>2%</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232558139534879E-2"/>
                      <c:h val="8.4325396825396831E-2"/>
                    </c:manualLayout>
                  </c15:layout>
                  <c15:showDataLabelsRange val="0"/>
                </c:ext>
                <c:ext xmlns:c16="http://schemas.microsoft.com/office/drawing/2014/chart" uri="{C3380CC4-5D6E-409C-BE32-E72D297353CC}">
                  <c16:uniqueId val="{00000001-2A6F-4C74-8738-B2BBE058C809}"/>
                </c:ext>
              </c:extLst>
            </c:dLbl>
            <c:dLbl>
              <c:idx val="1"/>
              <c:delete val="1"/>
              <c:extLst>
                <c:ext xmlns:c15="http://schemas.microsoft.com/office/drawing/2012/chart" uri="{CE6537A1-D6FC-4f65-9D91-7224C49458BB}"/>
                <c:ext xmlns:c16="http://schemas.microsoft.com/office/drawing/2014/chart" uri="{C3380CC4-5D6E-409C-BE32-E72D297353CC}">
                  <c16:uniqueId val="{00000003-2A6F-4C74-8738-B2BBE058C8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Sheet1!$A$2:$A$3</c:f>
              <c:strCache>
                <c:ptCount val="2"/>
                <c:pt idx="0">
                  <c:v>Social cohesion, civic pride and community spirit</c:v>
                </c:pt>
                <c:pt idx="1">
                  <c:v>Other</c:v>
                </c:pt>
              </c:strCache>
            </c:strRef>
          </c:cat>
          <c:val>
            <c:numRef>
              <c:f>Sheet1!$B$2:$B$3</c:f>
              <c:numCache>
                <c:formatCode>0%</c:formatCode>
                <c:ptCount val="2"/>
                <c:pt idx="0">
                  <c:v>0.03</c:v>
                </c:pt>
                <c:pt idx="1">
                  <c:v>0.97</c:v>
                </c:pt>
              </c:numCache>
            </c:numRef>
          </c:val>
          <c:extLst>
            <c:ext xmlns:c16="http://schemas.microsoft.com/office/drawing/2014/chart" uri="{C3380CC4-5D6E-409C-BE32-E72D297353CC}">
              <c16:uniqueId val="{00000004-2A6F-4C74-8738-B2BBE058C809}"/>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Priority Area 3</c:v>
                </c:pt>
              </c:strCache>
            </c:strRef>
          </c:tx>
          <c:spPr>
            <a:solidFill>
              <a:srgbClr val="0070C0"/>
            </a:solid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2-89AD-4524-9088-75533AC55888}"/>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1-89AD-4524-9088-75533AC55888}"/>
              </c:ext>
            </c:extLst>
          </c:dPt>
          <c:dLbls>
            <c:dLbl>
              <c:idx val="0"/>
              <c:layout>
                <c:manualLayout>
                  <c:x val="2.4919359218028781E-2"/>
                  <c:y val="1.397060130463376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9AD-4524-9088-75533AC55888}"/>
                </c:ext>
              </c:extLst>
            </c:dLbl>
            <c:dLbl>
              <c:idx val="1"/>
              <c:delete val="1"/>
              <c:extLst>
                <c:ext xmlns:c15="http://schemas.microsoft.com/office/drawing/2012/chart" uri="{CE6537A1-D6FC-4f65-9D91-7224C49458BB}"/>
                <c:ext xmlns:c16="http://schemas.microsoft.com/office/drawing/2014/chart" uri="{C3380CC4-5D6E-409C-BE32-E72D297353CC}">
                  <c16:uniqueId val="{00000001-89AD-4524-9088-75533AC558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Sheet1!$A$2:$A$3</c:f>
              <c:strCache>
                <c:ptCount val="2"/>
                <c:pt idx="0">
                  <c:v>Commercial and economic investment in Victoria</c:v>
                </c:pt>
                <c:pt idx="1">
                  <c:v>Other</c:v>
                </c:pt>
              </c:strCache>
            </c:strRef>
          </c:cat>
          <c:val>
            <c:numRef>
              <c:f>Sheet1!$B$2:$B$3</c:f>
              <c:numCache>
                <c:formatCode>0%</c:formatCode>
                <c:ptCount val="2"/>
                <c:pt idx="0">
                  <c:v>0.19</c:v>
                </c:pt>
                <c:pt idx="1">
                  <c:v>0.81</c:v>
                </c:pt>
              </c:numCache>
            </c:numRef>
          </c:val>
          <c:extLst>
            <c:ext xmlns:c16="http://schemas.microsoft.com/office/drawing/2014/chart" uri="{C3380CC4-5D6E-409C-BE32-E72D297353CC}">
              <c16:uniqueId val="{00000000-89AD-4524-9088-75533AC55888}"/>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Priority Area 4</c:v>
                </c:pt>
              </c:strCache>
            </c:strRef>
          </c:tx>
          <c:spPr>
            <a:solidFill>
              <a:srgbClr val="C00000"/>
            </a:solidFill>
          </c:spPr>
          <c:dPt>
            <c:idx val="0"/>
            <c:bubble3D val="0"/>
            <c:spPr>
              <a:solidFill>
                <a:srgbClr val="C00000"/>
              </a:solidFill>
              <a:ln w="19050">
                <a:solidFill>
                  <a:schemeClr val="lt1"/>
                </a:solidFill>
              </a:ln>
              <a:effectLst/>
            </c:spPr>
            <c:extLst>
              <c:ext xmlns:c16="http://schemas.microsoft.com/office/drawing/2014/chart" uri="{C3380CC4-5D6E-409C-BE32-E72D297353CC}">
                <c16:uniqueId val="{00000001-E402-4164-B946-CE53DB60264F}"/>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2-E402-4164-B946-CE53DB60264F}"/>
              </c:ext>
            </c:extLst>
          </c:dPt>
          <c:dLbls>
            <c:dLbl>
              <c:idx val="0"/>
              <c:layout>
                <c:manualLayout>
                  <c:x val="2.2524972148265641E-3"/>
                  <c:y val="1.5729283839520061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02-4164-B946-CE53DB60264F}"/>
                </c:ext>
              </c:extLst>
            </c:dLbl>
            <c:dLbl>
              <c:idx val="1"/>
              <c:delete val="1"/>
              <c:extLst>
                <c:ext xmlns:c15="http://schemas.microsoft.com/office/drawing/2012/chart" uri="{CE6537A1-D6FC-4f65-9D91-7224C49458BB}"/>
                <c:ext xmlns:c16="http://schemas.microsoft.com/office/drawing/2014/chart" uri="{C3380CC4-5D6E-409C-BE32-E72D297353CC}">
                  <c16:uniqueId val="{00000002-E402-4164-B946-CE53DB6026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Generation of revenue for institutions or events</c:v>
                </c:pt>
                <c:pt idx="1">
                  <c:v>Other</c:v>
                </c:pt>
              </c:strCache>
            </c:strRef>
          </c:cat>
          <c:val>
            <c:numRef>
              <c:f>Sheet1!$B$2:$B$3</c:f>
              <c:numCache>
                <c:formatCode>0%</c:formatCode>
                <c:ptCount val="2"/>
                <c:pt idx="0">
                  <c:v>0.11</c:v>
                </c:pt>
                <c:pt idx="1">
                  <c:v>0.89</c:v>
                </c:pt>
              </c:numCache>
            </c:numRef>
          </c:val>
          <c:extLst>
            <c:ext xmlns:c16="http://schemas.microsoft.com/office/drawing/2014/chart" uri="{C3380CC4-5D6E-409C-BE32-E72D297353CC}">
              <c16:uniqueId val="{00000000-E402-4164-B946-CE53DB60264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Priority Area 5</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2-6155-49B6-BCA0-65FD7BD006CB}"/>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1-6155-49B6-BCA0-65FD7BD006CB}"/>
              </c:ext>
            </c:extLst>
          </c:dPt>
          <c:dLbls>
            <c:dLbl>
              <c:idx val="1"/>
              <c:delete val="1"/>
              <c:extLst>
                <c:ext xmlns:c15="http://schemas.microsoft.com/office/drawing/2012/chart" uri="{CE6537A1-D6FC-4f65-9D91-7224C49458BB}"/>
                <c:ext xmlns:c16="http://schemas.microsoft.com/office/drawing/2014/chart" uri="{C3380CC4-5D6E-409C-BE32-E72D297353CC}">
                  <c16:uniqueId val="{00000001-6155-49B6-BCA0-65FD7BD006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Compliance with legislative requirements</c:v>
                </c:pt>
                <c:pt idx="1">
                  <c:v>Other</c:v>
                </c:pt>
              </c:strCache>
            </c:strRef>
          </c:cat>
          <c:val>
            <c:numRef>
              <c:f>Sheet1!$B$2:$B$3</c:f>
              <c:numCache>
                <c:formatCode>0%</c:formatCode>
                <c:ptCount val="2"/>
                <c:pt idx="0">
                  <c:v>0.02</c:v>
                </c:pt>
                <c:pt idx="1">
                  <c:v>0.98</c:v>
                </c:pt>
              </c:numCache>
            </c:numRef>
          </c:val>
          <c:extLst>
            <c:ext xmlns:c16="http://schemas.microsoft.com/office/drawing/2014/chart" uri="{C3380CC4-5D6E-409C-BE32-E72D297353CC}">
              <c16:uniqueId val="{00000000-6155-49B6-BCA0-65FD7BD006C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0.12992125984251968"/>
          <c:y val="0.26261904761904764"/>
          <c:w val="0.58402194107759009"/>
          <c:h val="0.51565429321334844"/>
        </c:manualLayout>
      </c:layout>
      <c:doughnutChart>
        <c:varyColors val="1"/>
        <c:ser>
          <c:idx val="0"/>
          <c:order val="0"/>
          <c:tx>
            <c:strRef>
              <c:f>Sheet1!$B$1</c:f>
              <c:strCache>
                <c:ptCount val="1"/>
                <c:pt idx="0">
                  <c:v>Total planned campaign advertising spend 2020-21</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2-C99D-4B06-A45D-0E28EACC1966}"/>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1-C99D-4B06-A45D-0E28EACC1966}"/>
              </c:ext>
            </c:extLst>
          </c:dPt>
          <c:dLbls>
            <c:dLbl>
              <c:idx val="0"/>
              <c:layout>
                <c:manualLayout>
                  <c:x val="8.3333333333333259E-2"/>
                  <c:y val="0.14682539682539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9D-4B06-A45D-0E28EACC1966}"/>
                </c:ext>
              </c:extLst>
            </c:dLbl>
            <c:dLbl>
              <c:idx val="1"/>
              <c:layout>
                <c:manualLayout>
                  <c:x val="-7.4561403508771926E-2"/>
                  <c:y val="-0.150793650793650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9D-4B06-A45D-0E28EACC1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Agencies</c:v>
                </c:pt>
                <c:pt idx="1">
                  <c:v>Departments</c:v>
                </c:pt>
              </c:strCache>
            </c:strRef>
          </c:cat>
          <c:val>
            <c:numRef>
              <c:f>Sheet1!$B$2:$B$3</c:f>
              <c:numCache>
                <c:formatCode>0%</c:formatCode>
                <c:ptCount val="2"/>
                <c:pt idx="0">
                  <c:v>0.6</c:v>
                </c:pt>
                <c:pt idx="1">
                  <c:v>0.4</c:v>
                </c:pt>
              </c:numCache>
            </c:numRef>
          </c:val>
          <c:extLst>
            <c:ext xmlns:c16="http://schemas.microsoft.com/office/drawing/2014/chart" uri="{C3380CC4-5D6E-409C-BE32-E72D297353CC}">
              <c16:uniqueId val="{00000000-C99D-4B06-A45D-0E28EACC196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 Advertising Plan 2019-20 - Priority Areas Analysis - FOR PUBLISHING.xlsx]Sheet2!PivotTable1</c:name>
    <c:fmtId val="-1"/>
  </c:pivotSource>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i="0" baseline="0">
                <a:latin typeface="Arial" panose="020B0604020202020204" pitchFamily="34" charset="0"/>
                <a:cs typeface="Arial" panose="020B0604020202020204" pitchFamily="34" charset="0"/>
              </a:rPr>
              <a:t>Total planned campaign advertising spend 2019-20</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0070C0"/>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rgbClr val="C00000"/>
          </a:solidFill>
          <a:ln w="19050">
            <a:solidFill>
              <a:schemeClr val="lt1"/>
            </a:solidFill>
          </a:ln>
          <a:effectLst/>
        </c:spPr>
        <c:dLbl>
          <c:idx val="0"/>
          <c:layout>
            <c:manualLayout>
              <c:x val="-9.3549236577985889E-2"/>
              <c:y val="-0.1244926833586718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rgbClr val="0070C0"/>
          </a:solidFill>
          <a:ln w="19050">
            <a:solidFill>
              <a:schemeClr val="lt1"/>
            </a:solidFill>
          </a:ln>
          <a:effectLst/>
        </c:spPr>
        <c:dLbl>
          <c:idx val="0"/>
          <c:layout>
            <c:manualLayout>
              <c:x val="0.1688335469694196"/>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3"/>
        <c:spPr>
          <a:solidFill>
            <a:srgbClr val="0070C0"/>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4"/>
        <c:spPr>
          <a:solidFill>
            <a:srgbClr val="0070C0"/>
          </a:solidFill>
          <a:ln w="19050">
            <a:solidFill>
              <a:schemeClr val="lt1"/>
            </a:solidFill>
          </a:ln>
          <a:effectLst/>
        </c:spPr>
        <c:dLbl>
          <c:idx val="0"/>
          <c:layout>
            <c:manualLayout>
              <c:x val="0.1688335469694196"/>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spPr>
          <a:solidFill>
            <a:srgbClr val="C00000"/>
          </a:solidFill>
          <a:ln w="19050">
            <a:solidFill>
              <a:schemeClr val="lt1"/>
            </a:solidFill>
          </a:ln>
          <a:effectLst/>
        </c:spPr>
        <c:dLbl>
          <c:idx val="0"/>
          <c:layout>
            <c:manualLayout>
              <c:x val="-9.3549236577985889E-2"/>
              <c:y val="-0.1244926833586718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rgbClr val="0070C0"/>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rgbClr val="0070C0"/>
          </a:solidFill>
          <a:ln w="19050">
            <a:solidFill>
              <a:schemeClr val="lt1"/>
            </a:solidFill>
          </a:ln>
          <a:effectLst/>
        </c:spPr>
        <c:dLbl>
          <c:idx val="0"/>
          <c:layout>
            <c:manualLayout>
              <c:x val="0.1688335469694196"/>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8"/>
        <c:spPr>
          <a:solidFill>
            <a:srgbClr val="C00000"/>
          </a:solidFill>
          <a:ln w="19050">
            <a:solidFill>
              <a:schemeClr val="lt1"/>
            </a:solidFill>
          </a:ln>
          <a:effectLst/>
        </c:spPr>
        <c:dLbl>
          <c:idx val="0"/>
          <c:layout>
            <c:manualLayout>
              <c:x val="-9.3549236577985889E-2"/>
              <c:y val="-0.1244926833586718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s>
    <c:plotArea>
      <c:layout/>
      <c:doughnutChart>
        <c:varyColors val="1"/>
        <c:ser>
          <c:idx val="0"/>
          <c:order val="0"/>
          <c:tx>
            <c:strRef>
              <c:f>Sheet2!$C$5</c:f>
              <c:strCache>
                <c:ptCount val="1"/>
                <c:pt idx="0">
                  <c:v>Total</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E15C-488A-87F2-6939E934FDDE}"/>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E15C-488A-87F2-6939E934FDDE}"/>
              </c:ext>
            </c:extLst>
          </c:dPt>
          <c:dLbls>
            <c:dLbl>
              <c:idx val="0"/>
              <c:layout>
                <c:manualLayout>
                  <c:x val="0.1688335469694196"/>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5C-488A-87F2-6939E934FDDE}"/>
                </c:ext>
              </c:extLst>
            </c:dLbl>
            <c:dLbl>
              <c:idx val="1"/>
              <c:layout>
                <c:manualLayout>
                  <c:x val="-9.3549236577985889E-2"/>
                  <c:y val="-0.1244926833586718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5C-488A-87F2-6939E934FD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Sheet2!$B$6:$B$8</c:f>
              <c:strCache>
                <c:ptCount val="2"/>
                <c:pt idx="0">
                  <c:v>Agencies</c:v>
                </c:pt>
                <c:pt idx="1">
                  <c:v>Departments</c:v>
                </c:pt>
              </c:strCache>
            </c:strRef>
          </c:cat>
          <c:val>
            <c:numRef>
              <c:f>Sheet2!$C$6:$C$8</c:f>
              <c:numCache>
                <c:formatCode>General</c:formatCode>
                <c:ptCount val="2"/>
                <c:pt idx="0">
                  <c:v>127112811</c:v>
                </c:pt>
                <c:pt idx="1">
                  <c:v>39183500</c:v>
                </c:pt>
              </c:numCache>
            </c:numRef>
          </c:val>
          <c:extLst>
            <c:ext xmlns:c16="http://schemas.microsoft.com/office/drawing/2014/chart" uri="{C3380CC4-5D6E-409C-BE32-E72D297353CC}">
              <c16:uniqueId val="{00000004-E15C-488A-87F2-6939E934FDD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tr"/>
      <c:layout>
        <c:manualLayout>
          <c:xMode val="edge"/>
          <c:yMode val="edge"/>
          <c:x val="0.66074507702244023"/>
          <c:y val="0.24157407407407408"/>
          <c:w val="0.28363966132140461"/>
          <c:h val="0.13698723826392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32A1E01-95DE-47F9-A81B-1C1FC1B95209}">
  <ds:schemaRefs>
    <ds:schemaRef ds:uri="http://schemas.openxmlformats.org/officeDocument/2006/bibliography"/>
  </ds:schemaRefs>
</ds:datastoreItem>
</file>

<file path=customXml/itemProps2.xml><?xml version="1.0" encoding="utf-8"?>
<ds:datastoreItem xmlns:ds="http://schemas.openxmlformats.org/officeDocument/2006/customXml" ds:itemID="{075539C3-B314-4B75-AAC5-44F8774C71E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Portrait_with cover.dotx</Template>
  <TotalTime>30</TotalTime>
  <Pages>12</Pages>
  <Words>2403</Words>
  <Characters>13698</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2023-04-24T06:21:00Z</dcterms:created>
  <dcterms:modified xsi:type="dcterms:W3CDTF">2023-05-26T07:53:00Z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etDate">
    <vt:lpwstr>2023-05-26T07:53:49Z</vt:lpwstr>
  </property>
  <property fmtid="{D5CDD505-2E9C-101B-9397-08002B2CF9AE}" pid="4" name="MSIP_Label_7158ebbd-6c5e-441f-bfc9-4eb8c11e3978_Method">
    <vt:lpwstr>Privileged</vt:lpwstr>
  </property>
  <property fmtid="{D5CDD505-2E9C-101B-9397-08002B2CF9AE}" pid="5" name="MSIP_Label_7158ebbd-6c5e-441f-bfc9-4eb8c11e3978_Name">
    <vt:lpwstr>7158ebbd-6c5e-441f-bfc9-4eb8c11e3978</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ActionId">
    <vt:lpwstr>415bf0d3-7126-4b83-8cc4-34b3baea70e8</vt:lpwstr>
  </property>
  <property fmtid="{D5CDD505-2E9C-101B-9397-08002B2CF9AE}" pid="8" name="MSIP_Label_7158ebbd-6c5e-441f-bfc9-4eb8c11e3978_ContentBits">
    <vt:lpwstr>2</vt:lpwstr>
  </property>
</Properties>
</file>