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CAE32" w14:textId="43E15D4E" w:rsidR="00EA5D15" w:rsidRPr="009A63BC" w:rsidRDefault="00F61FF6" w:rsidP="009D27A0">
      <w:pPr>
        <w:pStyle w:val="CoverTitle"/>
      </w:pPr>
      <w:bookmarkStart w:id="0" w:name="_Hlk108383661"/>
      <w:bookmarkEnd w:id="0"/>
      <w:r>
        <w:rPr>
          <w:noProof/>
        </w:rPr>
        <mc:AlternateContent>
          <mc:Choice Requires="wpg">
            <w:drawing>
              <wp:anchor distT="0" distB="0" distL="114300" distR="114300" simplePos="0" relativeHeight="251648000" behindDoc="0" locked="0" layoutInCell="1" allowOverlap="1" wp14:anchorId="1FC57EA7" wp14:editId="569E7F9D">
                <wp:simplePos x="0" y="0"/>
                <wp:positionH relativeFrom="page">
                  <wp:posOffset>0</wp:posOffset>
                </wp:positionH>
                <wp:positionV relativeFrom="page">
                  <wp:posOffset>3239770</wp:posOffset>
                </wp:positionV>
                <wp:extent cx="7560310" cy="7452360"/>
                <wp:effectExtent l="0" t="0" r="0"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452360"/>
                          <a:chOff x="0" y="5102"/>
                          <a:chExt cx="11906" cy="11736"/>
                        </a:xfrm>
                      </wpg:grpSpPr>
                      <pic:pic xmlns:pic="http://schemas.openxmlformats.org/drawingml/2006/picture">
                        <pic:nvPicPr>
                          <pic:cNvPr id="3" name="docshape2">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5102"/>
                            <a:ext cx="11906" cy="11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docshape3"/>
                        <wps:cNvSpPr>
                          <a:spLocks/>
                        </wps:cNvSpPr>
                        <wps:spPr bwMode="auto">
                          <a:xfrm>
                            <a:off x="8191" y="9203"/>
                            <a:ext cx="3715" cy="4074"/>
                          </a:xfrm>
                          <a:custGeom>
                            <a:avLst/>
                            <a:gdLst>
                              <a:gd name="T0" fmla="+- 0 11906 8191"/>
                              <a:gd name="T1" fmla="*/ T0 w 3715"/>
                              <a:gd name="T2" fmla="+- 0 10959 9204"/>
                              <a:gd name="T3" fmla="*/ 10959 h 4074"/>
                              <a:gd name="T4" fmla="+- 0 11906 8191"/>
                              <a:gd name="T5" fmla="*/ T4 w 3715"/>
                              <a:gd name="T6" fmla="+- 0 13277 9204"/>
                              <a:gd name="T7" fmla="*/ 13277 h 4074"/>
                              <a:gd name="T8" fmla="+- 0 8191 8191"/>
                              <a:gd name="T9" fmla="*/ T8 w 3715"/>
                              <a:gd name="T10" fmla="+- 0 11521 9204"/>
                              <a:gd name="T11" fmla="*/ 11521 h 4074"/>
                              <a:gd name="T12" fmla="+- 0 8191 8191"/>
                              <a:gd name="T13" fmla="*/ T12 w 3715"/>
                              <a:gd name="T14" fmla="+- 0 9204 9204"/>
                              <a:gd name="T15" fmla="*/ 9204 h 4074"/>
                              <a:gd name="T16" fmla="+- 0 11906 8191"/>
                              <a:gd name="T17" fmla="*/ T16 w 3715"/>
                              <a:gd name="T18" fmla="+- 0 10959 9204"/>
                              <a:gd name="T19" fmla="*/ 10959 h 4074"/>
                            </a:gdLst>
                            <a:ahLst/>
                            <a:cxnLst>
                              <a:cxn ang="0">
                                <a:pos x="T1" y="T3"/>
                              </a:cxn>
                              <a:cxn ang="0">
                                <a:pos x="T5" y="T7"/>
                              </a:cxn>
                              <a:cxn ang="0">
                                <a:pos x="T9" y="T11"/>
                              </a:cxn>
                              <a:cxn ang="0">
                                <a:pos x="T13" y="T15"/>
                              </a:cxn>
                              <a:cxn ang="0">
                                <a:pos x="T17" y="T19"/>
                              </a:cxn>
                            </a:cxnLst>
                            <a:rect l="0" t="0" r="r" b="b"/>
                            <a:pathLst>
                              <a:path w="3715" h="4074">
                                <a:moveTo>
                                  <a:pt x="3715" y="1755"/>
                                </a:moveTo>
                                <a:lnTo>
                                  <a:pt x="3715" y="4073"/>
                                </a:lnTo>
                                <a:lnTo>
                                  <a:pt x="0" y="2317"/>
                                </a:lnTo>
                                <a:lnTo>
                                  <a:pt x="0" y="0"/>
                                </a:lnTo>
                                <a:lnTo>
                                  <a:pt x="3715" y="1755"/>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docshape4"/>
                        <wps:cNvSpPr>
                          <a:spLocks/>
                        </wps:cNvSpPr>
                        <wps:spPr bwMode="auto">
                          <a:xfrm>
                            <a:off x="0" y="7447"/>
                            <a:ext cx="11906" cy="9391"/>
                          </a:xfrm>
                          <a:custGeom>
                            <a:avLst/>
                            <a:gdLst>
                              <a:gd name="T0" fmla="*/ 11906 w 11906"/>
                              <a:gd name="T1" fmla="+- 0 11116 7448"/>
                              <a:gd name="T2" fmla="*/ 11116 h 9391"/>
                              <a:gd name="T3" fmla="*/ 0 w 11906"/>
                              <a:gd name="T4" fmla="+- 0 16744 7448"/>
                              <a:gd name="T5" fmla="*/ 16744 h 9391"/>
                              <a:gd name="T6" fmla="*/ 0 w 11906"/>
                              <a:gd name="T7" fmla="+- 0 16838 7448"/>
                              <a:gd name="T8" fmla="*/ 16838 h 9391"/>
                              <a:gd name="T9" fmla="*/ 4705 w 11906"/>
                              <a:gd name="T10" fmla="+- 0 16838 7448"/>
                              <a:gd name="T11" fmla="*/ 16838 h 9391"/>
                              <a:gd name="T12" fmla="*/ 11906 w 11906"/>
                              <a:gd name="T13" fmla="+- 0 13434 7448"/>
                              <a:gd name="T14" fmla="*/ 13434 h 9391"/>
                              <a:gd name="T15" fmla="*/ 11906 w 11906"/>
                              <a:gd name="T16" fmla="+- 0 11116 7448"/>
                              <a:gd name="T17" fmla="*/ 11116 h 9391"/>
                              <a:gd name="T18" fmla="*/ 11906 w 11906"/>
                              <a:gd name="T19" fmla="+- 0 7448 7448"/>
                              <a:gd name="T20" fmla="*/ 7448 h 9391"/>
                              <a:gd name="T21" fmla="*/ 8191 w 11906"/>
                              <a:gd name="T22" fmla="+- 0 9203 7448"/>
                              <a:gd name="T23" fmla="*/ 9203 h 9391"/>
                              <a:gd name="T24" fmla="*/ 8191 w 11906"/>
                              <a:gd name="T25" fmla="+- 0 11521 7448"/>
                              <a:gd name="T26" fmla="*/ 11521 h 9391"/>
                              <a:gd name="T27" fmla="*/ 11906 w 11906"/>
                              <a:gd name="T28" fmla="+- 0 9766 7448"/>
                              <a:gd name="T29" fmla="*/ 9766 h 9391"/>
                              <a:gd name="T30" fmla="*/ 11906 w 11906"/>
                              <a:gd name="T31" fmla="+- 0 7448 7448"/>
                              <a:gd name="T32" fmla="*/ 7448 h 939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1906" h="9391">
                                <a:moveTo>
                                  <a:pt x="11906" y="3668"/>
                                </a:moveTo>
                                <a:lnTo>
                                  <a:pt x="0" y="9296"/>
                                </a:lnTo>
                                <a:lnTo>
                                  <a:pt x="0" y="9390"/>
                                </a:lnTo>
                                <a:lnTo>
                                  <a:pt x="4705" y="9390"/>
                                </a:lnTo>
                                <a:lnTo>
                                  <a:pt x="11906" y="5986"/>
                                </a:lnTo>
                                <a:lnTo>
                                  <a:pt x="11906" y="3668"/>
                                </a:lnTo>
                                <a:close/>
                                <a:moveTo>
                                  <a:pt x="11906" y="0"/>
                                </a:moveTo>
                                <a:lnTo>
                                  <a:pt x="8191" y="1755"/>
                                </a:lnTo>
                                <a:lnTo>
                                  <a:pt x="8191" y="4073"/>
                                </a:lnTo>
                                <a:lnTo>
                                  <a:pt x="11906" y="2318"/>
                                </a:lnTo>
                                <a:lnTo>
                                  <a:pt x="11906" y="0"/>
                                </a:lnTo>
                                <a:close/>
                              </a:path>
                            </a:pathLst>
                          </a:custGeom>
                          <a:solidFill>
                            <a:srgbClr val="FFFFFF">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docshape5"/>
                        <wps:cNvSpPr>
                          <a:spLocks/>
                        </wps:cNvSpPr>
                        <wps:spPr bwMode="auto">
                          <a:xfrm>
                            <a:off x="4704" y="13434"/>
                            <a:ext cx="7201" cy="3404"/>
                          </a:xfrm>
                          <a:custGeom>
                            <a:avLst/>
                            <a:gdLst>
                              <a:gd name="T0" fmla="+- 0 11906 4705"/>
                              <a:gd name="T1" fmla="*/ T0 w 7201"/>
                              <a:gd name="T2" fmla="+- 0 16838 13434"/>
                              <a:gd name="T3" fmla="*/ 16838 h 3404"/>
                              <a:gd name="T4" fmla="+- 0 11906 4705"/>
                              <a:gd name="T5" fmla="*/ T4 w 7201"/>
                              <a:gd name="T6" fmla="+- 0 13434 13434"/>
                              <a:gd name="T7" fmla="*/ 13434 h 3404"/>
                              <a:gd name="T8" fmla="+- 0 4705 4705"/>
                              <a:gd name="T9" fmla="*/ T8 w 7201"/>
                              <a:gd name="T10" fmla="+- 0 16838 13434"/>
                              <a:gd name="T11" fmla="*/ 16838 h 3404"/>
                              <a:gd name="T12" fmla="+- 0 11906 4705"/>
                              <a:gd name="T13" fmla="*/ T12 w 7201"/>
                              <a:gd name="T14" fmla="+- 0 16838 13434"/>
                              <a:gd name="T15" fmla="*/ 16838 h 3404"/>
                            </a:gdLst>
                            <a:ahLst/>
                            <a:cxnLst>
                              <a:cxn ang="0">
                                <a:pos x="T1" y="T3"/>
                              </a:cxn>
                              <a:cxn ang="0">
                                <a:pos x="T5" y="T7"/>
                              </a:cxn>
                              <a:cxn ang="0">
                                <a:pos x="T9" y="T11"/>
                              </a:cxn>
                              <a:cxn ang="0">
                                <a:pos x="T13" y="T15"/>
                              </a:cxn>
                            </a:cxnLst>
                            <a:rect l="0" t="0" r="r" b="b"/>
                            <a:pathLst>
                              <a:path w="7201" h="3404">
                                <a:moveTo>
                                  <a:pt x="7201" y="3404"/>
                                </a:moveTo>
                                <a:lnTo>
                                  <a:pt x="7201" y="0"/>
                                </a:lnTo>
                                <a:lnTo>
                                  <a:pt x="0" y="3404"/>
                                </a:lnTo>
                                <a:lnTo>
                                  <a:pt x="7201" y="3404"/>
                                </a:lnTo>
                                <a:close/>
                              </a:path>
                            </a:pathLst>
                          </a:custGeom>
                          <a:solidFill>
                            <a:srgbClr val="3337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 name="docshape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983" y="15596"/>
                            <a:ext cx="164"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docshape7"/>
                        <wps:cNvSpPr>
                          <a:spLocks/>
                        </wps:cNvSpPr>
                        <wps:spPr bwMode="auto">
                          <a:xfrm>
                            <a:off x="8913" y="15361"/>
                            <a:ext cx="668" cy="706"/>
                          </a:xfrm>
                          <a:custGeom>
                            <a:avLst/>
                            <a:gdLst>
                              <a:gd name="T0" fmla="+- 0 8913 8913"/>
                              <a:gd name="T1" fmla="*/ T0 w 668"/>
                              <a:gd name="T2" fmla="+- 0 15362 15362"/>
                              <a:gd name="T3" fmla="*/ 15362 h 706"/>
                              <a:gd name="T4" fmla="+- 0 9199 8913"/>
                              <a:gd name="T5" fmla="*/ T4 w 668"/>
                              <a:gd name="T6" fmla="+- 0 15597 15362"/>
                              <a:gd name="T7" fmla="*/ 15597 h 706"/>
                              <a:gd name="T8" fmla="+- 0 9098 8913"/>
                              <a:gd name="T9" fmla="*/ T8 w 668"/>
                              <a:gd name="T10" fmla="+- 0 15754 15362"/>
                              <a:gd name="T11" fmla="*/ 15754 h 706"/>
                              <a:gd name="T12" fmla="+- 0 9393 8913"/>
                              <a:gd name="T13" fmla="*/ T12 w 668"/>
                              <a:gd name="T14" fmla="+- 0 15757 15362"/>
                              <a:gd name="T15" fmla="*/ 15757 h 706"/>
                              <a:gd name="T16" fmla="+- 0 9339 8913"/>
                              <a:gd name="T17" fmla="*/ T16 w 668"/>
                              <a:gd name="T18" fmla="+- 0 15754 15362"/>
                              <a:gd name="T19" fmla="*/ 15754 h 706"/>
                              <a:gd name="T20" fmla="+- 0 9211 8913"/>
                              <a:gd name="T21" fmla="*/ T20 w 668"/>
                              <a:gd name="T22" fmla="+- 0 15597 15362"/>
                              <a:gd name="T23" fmla="*/ 15597 h 706"/>
                              <a:gd name="T24" fmla="+- 0 9357 8913"/>
                              <a:gd name="T25" fmla="*/ T24 w 668"/>
                              <a:gd name="T26" fmla="+- 0 15593 15362"/>
                              <a:gd name="T27" fmla="*/ 15593 h 706"/>
                              <a:gd name="T28" fmla="+- 0 9580 8913"/>
                              <a:gd name="T29" fmla="*/ T28 w 668"/>
                              <a:gd name="T30" fmla="+- 0 15362 15362"/>
                              <a:gd name="T31" fmla="*/ 15362 h 706"/>
                              <a:gd name="T32" fmla="+- 0 9388 8913"/>
                              <a:gd name="T33" fmla="*/ T32 w 668"/>
                              <a:gd name="T34" fmla="+- 0 15752 15362"/>
                              <a:gd name="T35" fmla="*/ 15752 h 706"/>
                              <a:gd name="T36" fmla="+- 0 9368 8913"/>
                              <a:gd name="T37" fmla="*/ T36 w 668"/>
                              <a:gd name="T38" fmla="+- 0 15756 15362"/>
                              <a:gd name="T39" fmla="*/ 15756 h 706"/>
                              <a:gd name="T40" fmla="+- 0 9393 8913"/>
                              <a:gd name="T41" fmla="*/ T40 w 668"/>
                              <a:gd name="T42" fmla="+- 0 15757 15362"/>
                              <a:gd name="T43" fmla="*/ 15757 h 706"/>
                              <a:gd name="T44" fmla="+- 0 9339 8913"/>
                              <a:gd name="T45" fmla="*/ T44 w 668"/>
                              <a:gd name="T46" fmla="+- 0 15597 15362"/>
                              <a:gd name="T47" fmla="*/ 15597 h 706"/>
                              <a:gd name="T48" fmla="+- 0 9253 8913"/>
                              <a:gd name="T49" fmla="*/ T48 w 668"/>
                              <a:gd name="T50" fmla="+- 0 15754 15362"/>
                              <a:gd name="T51" fmla="*/ 15754 h 706"/>
                              <a:gd name="T52" fmla="+- 0 9325 8913"/>
                              <a:gd name="T53" fmla="*/ T52 w 668"/>
                              <a:gd name="T54" fmla="+- 0 15751 15362"/>
                              <a:gd name="T55" fmla="*/ 15751 h 706"/>
                              <a:gd name="T56" fmla="+- 0 9280 8913"/>
                              <a:gd name="T57" fmla="*/ T56 w 668"/>
                              <a:gd name="T58" fmla="+- 0 15708 15362"/>
                              <a:gd name="T59" fmla="*/ 15708 h 706"/>
                              <a:gd name="T60" fmla="+- 0 9280 8913"/>
                              <a:gd name="T61" fmla="*/ T60 w 668"/>
                              <a:gd name="T62" fmla="+- 0 15643 15362"/>
                              <a:gd name="T63" fmla="*/ 15643 h 706"/>
                              <a:gd name="T64" fmla="+- 0 9325 8913"/>
                              <a:gd name="T65" fmla="*/ T64 w 668"/>
                              <a:gd name="T66" fmla="+- 0 15599 15362"/>
                              <a:gd name="T67" fmla="*/ 15599 h 706"/>
                              <a:gd name="T68" fmla="+- 0 9524 8913"/>
                              <a:gd name="T69" fmla="*/ T68 w 668"/>
                              <a:gd name="T70" fmla="+- 0 15635 15362"/>
                              <a:gd name="T71" fmla="*/ 15635 h 706"/>
                              <a:gd name="T72" fmla="+- 0 9482 8913"/>
                              <a:gd name="T73" fmla="*/ T72 w 668"/>
                              <a:gd name="T74" fmla="+- 0 15754 15362"/>
                              <a:gd name="T75" fmla="*/ 15754 h 706"/>
                              <a:gd name="T76" fmla="+- 0 9524 8913"/>
                              <a:gd name="T77" fmla="*/ T76 w 668"/>
                              <a:gd name="T78" fmla="+- 0 15635 15362"/>
                              <a:gd name="T79" fmla="*/ 15635 h 706"/>
                              <a:gd name="T80" fmla="+- 0 9359 8913"/>
                              <a:gd name="T81" fmla="*/ T80 w 668"/>
                              <a:gd name="T82" fmla="+- 0 15634 15362"/>
                              <a:gd name="T83" fmla="*/ 15634 h 706"/>
                              <a:gd name="T84" fmla="+- 0 9331 8913"/>
                              <a:gd name="T85" fmla="*/ T84 w 668"/>
                              <a:gd name="T86" fmla="+- 0 15646 15362"/>
                              <a:gd name="T87" fmla="*/ 15646 h 706"/>
                              <a:gd name="T88" fmla="+- 0 9319 8913"/>
                              <a:gd name="T89" fmla="*/ T88 w 668"/>
                              <a:gd name="T90" fmla="+- 0 15675 15362"/>
                              <a:gd name="T91" fmla="*/ 15675 h 706"/>
                              <a:gd name="T92" fmla="+- 0 9331 8913"/>
                              <a:gd name="T93" fmla="*/ T92 w 668"/>
                              <a:gd name="T94" fmla="+- 0 15704 15362"/>
                              <a:gd name="T95" fmla="*/ 15704 h 706"/>
                              <a:gd name="T96" fmla="+- 0 9359 8913"/>
                              <a:gd name="T97" fmla="*/ T96 w 668"/>
                              <a:gd name="T98" fmla="+- 0 15717 15362"/>
                              <a:gd name="T99" fmla="*/ 15717 h 706"/>
                              <a:gd name="T100" fmla="+- 0 9387 8913"/>
                              <a:gd name="T101" fmla="*/ T100 w 668"/>
                              <a:gd name="T102" fmla="+- 0 15709 15362"/>
                              <a:gd name="T103" fmla="*/ 15709 h 706"/>
                              <a:gd name="T104" fmla="+- 0 9421 8913"/>
                              <a:gd name="T105" fmla="*/ T104 w 668"/>
                              <a:gd name="T106" fmla="+- 0 15698 15362"/>
                              <a:gd name="T107" fmla="*/ 15698 h 706"/>
                              <a:gd name="T108" fmla="+- 0 9395 8913"/>
                              <a:gd name="T109" fmla="*/ T108 w 668"/>
                              <a:gd name="T110" fmla="+- 0 15652 15362"/>
                              <a:gd name="T111" fmla="*/ 15652 h 706"/>
                              <a:gd name="T112" fmla="+- 0 9376 8913"/>
                              <a:gd name="T113" fmla="*/ T112 w 668"/>
                              <a:gd name="T114" fmla="+- 0 15634 15362"/>
                              <a:gd name="T115" fmla="*/ 15634 h 706"/>
                              <a:gd name="T116" fmla="+- 0 9395 8913"/>
                              <a:gd name="T117" fmla="*/ T116 w 668"/>
                              <a:gd name="T118" fmla="+- 0 15698 15362"/>
                              <a:gd name="T119" fmla="*/ 15698 h 706"/>
                              <a:gd name="T120" fmla="+- 0 9421 8913"/>
                              <a:gd name="T121" fmla="*/ T120 w 668"/>
                              <a:gd name="T122" fmla="+- 0 15698 15362"/>
                              <a:gd name="T123" fmla="*/ 15698 h 706"/>
                              <a:gd name="T124" fmla="+- 0 9071 8913"/>
                              <a:gd name="T125" fmla="*/ T124 w 668"/>
                              <a:gd name="T126" fmla="+- 0 15597 15362"/>
                              <a:gd name="T127" fmla="*/ 15597 h 706"/>
                              <a:gd name="T128" fmla="+- 0 9151 8913"/>
                              <a:gd name="T129" fmla="*/ T128 w 668"/>
                              <a:gd name="T130" fmla="+- 0 15597 15362"/>
                              <a:gd name="T131" fmla="*/ 15597 h 706"/>
                              <a:gd name="T132" fmla="+- 0 9357 8913"/>
                              <a:gd name="T133" fmla="*/ T132 w 668"/>
                              <a:gd name="T134" fmla="+- 0 15593 15362"/>
                              <a:gd name="T135" fmla="*/ 15593 h 706"/>
                              <a:gd name="T136" fmla="+- 0 9399 8913"/>
                              <a:gd name="T137" fmla="*/ T136 w 668"/>
                              <a:gd name="T138" fmla="+- 0 15603 15362"/>
                              <a:gd name="T139" fmla="*/ 15603 h 706"/>
                              <a:gd name="T140" fmla="+- 0 9430 8913"/>
                              <a:gd name="T141" fmla="*/ T140 w 668"/>
                              <a:gd name="T142" fmla="+- 0 15630 15362"/>
                              <a:gd name="T143" fmla="*/ 15630 h 706"/>
                              <a:gd name="T144" fmla="+- 0 9443 8913"/>
                              <a:gd name="T145" fmla="*/ T144 w 668"/>
                              <a:gd name="T146" fmla="+- 0 15652 15362"/>
                              <a:gd name="T147" fmla="*/ 15652 h 706"/>
                              <a:gd name="T148" fmla="+- 0 9567 8913"/>
                              <a:gd name="T149" fmla="*/ T148 w 668"/>
                              <a:gd name="T150" fmla="+- 0 15635 15362"/>
                              <a:gd name="T151" fmla="*/ 15635 h 706"/>
                              <a:gd name="T152" fmla="+- 0 9469 8913"/>
                              <a:gd name="T153" fmla="*/ T152 w 668"/>
                              <a:gd name="T154" fmla="+- 0 15597 15362"/>
                              <a:gd name="T155" fmla="*/ 15597 h 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68" h="706">
                                <a:moveTo>
                                  <a:pt x="667" y="0"/>
                                </a:moveTo>
                                <a:lnTo>
                                  <a:pt x="0" y="0"/>
                                </a:lnTo>
                                <a:lnTo>
                                  <a:pt x="111" y="235"/>
                                </a:lnTo>
                                <a:lnTo>
                                  <a:pt x="286" y="235"/>
                                </a:lnTo>
                                <a:lnTo>
                                  <a:pt x="214" y="392"/>
                                </a:lnTo>
                                <a:lnTo>
                                  <a:pt x="185" y="392"/>
                                </a:lnTo>
                                <a:lnTo>
                                  <a:pt x="334" y="705"/>
                                </a:lnTo>
                                <a:lnTo>
                                  <a:pt x="480" y="395"/>
                                </a:lnTo>
                                <a:lnTo>
                                  <a:pt x="444" y="395"/>
                                </a:lnTo>
                                <a:lnTo>
                                  <a:pt x="426" y="392"/>
                                </a:lnTo>
                                <a:lnTo>
                                  <a:pt x="298" y="392"/>
                                </a:lnTo>
                                <a:lnTo>
                                  <a:pt x="298" y="235"/>
                                </a:lnTo>
                                <a:lnTo>
                                  <a:pt x="426" y="235"/>
                                </a:lnTo>
                                <a:lnTo>
                                  <a:pt x="444" y="231"/>
                                </a:lnTo>
                                <a:lnTo>
                                  <a:pt x="558" y="231"/>
                                </a:lnTo>
                                <a:lnTo>
                                  <a:pt x="667" y="0"/>
                                </a:lnTo>
                                <a:close/>
                                <a:moveTo>
                                  <a:pt x="485" y="386"/>
                                </a:moveTo>
                                <a:lnTo>
                                  <a:pt x="475" y="390"/>
                                </a:lnTo>
                                <a:lnTo>
                                  <a:pt x="465" y="393"/>
                                </a:lnTo>
                                <a:lnTo>
                                  <a:pt x="455" y="394"/>
                                </a:lnTo>
                                <a:lnTo>
                                  <a:pt x="444" y="395"/>
                                </a:lnTo>
                                <a:lnTo>
                                  <a:pt x="480" y="395"/>
                                </a:lnTo>
                                <a:lnTo>
                                  <a:pt x="485" y="386"/>
                                </a:lnTo>
                                <a:close/>
                                <a:moveTo>
                                  <a:pt x="426" y="235"/>
                                </a:moveTo>
                                <a:lnTo>
                                  <a:pt x="340" y="235"/>
                                </a:lnTo>
                                <a:lnTo>
                                  <a:pt x="340" y="392"/>
                                </a:lnTo>
                                <a:lnTo>
                                  <a:pt x="426" y="392"/>
                                </a:lnTo>
                                <a:lnTo>
                                  <a:pt x="412" y="389"/>
                                </a:lnTo>
                                <a:lnTo>
                                  <a:pt x="386" y="372"/>
                                </a:lnTo>
                                <a:lnTo>
                                  <a:pt x="367" y="346"/>
                                </a:lnTo>
                                <a:lnTo>
                                  <a:pt x="360" y="313"/>
                                </a:lnTo>
                                <a:lnTo>
                                  <a:pt x="367" y="281"/>
                                </a:lnTo>
                                <a:lnTo>
                                  <a:pt x="386" y="255"/>
                                </a:lnTo>
                                <a:lnTo>
                                  <a:pt x="412" y="237"/>
                                </a:lnTo>
                                <a:lnTo>
                                  <a:pt x="426" y="235"/>
                                </a:lnTo>
                                <a:close/>
                                <a:moveTo>
                                  <a:pt x="611" y="273"/>
                                </a:moveTo>
                                <a:lnTo>
                                  <a:pt x="569" y="273"/>
                                </a:lnTo>
                                <a:lnTo>
                                  <a:pt x="569" y="392"/>
                                </a:lnTo>
                                <a:lnTo>
                                  <a:pt x="611" y="392"/>
                                </a:lnTo>
                                <a:lnTo>
                                  <a:pt x="611" y="273"/>
                                </a:lnTo>
                                <a:close/>
                                <a:moveTo>
                                  <a:pt x="463" y="272"/>
                                </a:moveTo>
                                <a:lnTo>
                                  <a:pt x="446" y="272"/>
                                </a:lnTo>
                                <a:lnTo>
                                  <a:pt x="431" y="275"/>
                                </a:lnTo>
                                <a:lnTo>
                                  <a:pt x="418" y="284"/>
                                </a:lnTo>
                                <a:lnTo>
                                  <a:pt x="409" y="298"/>
                                </a:lnTo>
                                <a:lnTo>
                                  <a:pt x="406" y="313"/>
                                </a:lnTo>
                                <a:lnTo>
                                  <a:pt x="409" y="329"/>
                                </a:lnTo>
                                <a:lnTo>
                                  <a:pt x="418" y="342"/>
                                </a:lnTo>
                                <a:lnTo>
                                  <a:pt x="431" y="351"/>
                                </a:lnTo>
                                <a:lnTo>
                                  <a:pt x="446" y="355"/>
                                </a:lnTo>
                                <a:lnTo>
                                  <a:pt x="463" y="355"/>
                                </a:lnTo>
                                <a:lnTo>
                                  <a:pt x="474" y="347"/>
                                </a:lnTo>
                                <a:lnTo>
                                  <a:pt x="482" y="336"/>
                                </a:lnTo>
                                <a:lnTo>
                                  <a:pt x="508" y="336"/>
                                </a:lnTo>
                                <a:lnTo>
                                  <a:pt x="530" y="290"/>
                                </a:lnTo>
                                <a:lnTo>
                                  <a:pt x="482" y="290"/>
                                </a:lnTo>
                                <a:lnTo>
                                  <a:pt x="474" y="279"/>
                                </a:lnTo>
                                <a:lnTo>
                                  <a:pt x="463" y="272"/>
                                </a:lnTo>
                                <a:close/>
                                <a:moveTo>
                                  <a:pt x="508" y="336"/>
                                </a:moveTo>
                                <a:lnTo>
                                  <a:pt x="482" y="336"/>
                                </a:lnTo>
                                <a:lnTo>
                                  <a:pt x="502" y="349"/>
                                </a:lnTo>
                                <a:lnTo>
                                  <a:pt x="508" y="336"/>
                                </a:lnTo>
                                <a:close/>
                                <a:moveTo>
                                  <a:pt x="238" y="235"/>
                                </a:moveTo>
                                <a:lnTo>
                                  <a:pt x="158" y="235"/>
                                </a:lnTo>
                                <a:lnTo>
                                  <a:pt x="198" y="320"/>
                                </a:lnTo>
                                <a:lnTo>
                                  <a:pt x="238" y="235"/>
                                </a:lnTo>
                                <a:close/>
                                <a:moveTo>
                                  <a:pt x="558" y="231"/>
                                </a:moveTo>
                                <a:lnTo>
                                  <a:pt x="444" y="231"/>
                                </a:lnTo>
                                <a:lnTo>
                                  <a:pt x="466" y="234"/>
                                </a:lnTo>
                                <a:lnTo>
                                  <a:pt x="486" y="241"/>
                                </a:lnTo>
                                <a:lnTo>
                                  <a:pt x="503" y="252"/>
                                </a:lnTo>
                                <a:lnTo>
                                  <a:pt x="517" y="268"/>
                                </a:lnTo>
                                <a:lnTo>
                                  <a:pt x="482" y="290"/>
                                </a:lnTo>
                                <a:lnTo>
                                  <a:pt x="530" y="290"/>
                                </a:lnTo>
                                <a:lnTo>
                                  <a:pt x="538" y="273"/>
                                </a:lnTo>
                                <a:lnTo>
                                  <a:pt x="654" y="273"/>
                                </a:lnTo>
                                <a:lnTo>
                                  <a:pt x="654" y="235"/>
                                </a:lnTo>
                                <a:lnTo>
                                  <a:pt x="556" y="235"/>
                                </a:lnTo>
                                <a:lnTo>
                                  <a:pt x="558" y="2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docshape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574" y="15593"/>
                            <a:ext cx="38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docshape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9475" y="15814"/>
                            <a:ext cx="640"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docshape10"/>
                        <wps:cNvSpPr>
                          <a:spLocks noChangeArrowheads="1"/>
                        </wps:cNvSpPr>
                        <wps:spPr bwMode="auto">
                          <a:xfrm>
                            <a:off x="10310" y="15596"/>
                            <a:ext cx="4" cy="3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 name="docshape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474" y="15597"/>
                            <a:ext cx="757"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C65A25" id="Group 2" o:spid="_x0000_s1026" alt="&quot;&quot;" style="position:absolute;margin-left:0;margin-top:255.1pt;width:595.3pt;height:586.8pt;z-index:251648000;mso-position-horizontal-relative:page;mso-position-vertical-relative:page" coordorigin=",5102" coordsize="11906,117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alt="&quot;&quot;" style="position:absolute;top:5102;width:11906;height:11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">
                  <v:imagedata r:id="rId13" o:title=""/>
                </v:shape>
                <v:shape id="docshape3" o:spid="_x0000_s1028" style="position:absolute;left:8191;top:9203;width:3715;height:4074;visibility:visible;mso-wrap-style:square;v-text-anchor:top" coordsize="3715,4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" path="m3715,1755r,2318l,2317,,,3715,1755xe" fillcolor="#f47720" stroked="f">
                  <v:path arrowok="t" o:connecttype="custom" o:connectlocs="3715,10959;3715,13277;0,11521;0,9204;3715,10959" o:connectangles="0,0,0,0,0"/>
                </v:shape>
                <v:shape id="docshape4" o:spid="_x0000_s1029" style="position:absolute;top:7447;width:11906;height:9391;visibility:visible;mso-wrap-style:square;v-text-anchor:top" coordsize="1190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" path="m11906,3668l,9296r,94l4705,9390,11906,5986r,-2318xm11906,l8191,1755r,2318l11906,2318,11906,xe" stroked="f">
                  <v:fill opacity="26985f"/>
                  <v:path arrowok="t" o:connecttype="custom" o:connectlocs="11906,11116;0,16744;0,16838;4705,16838;11906,13434;11906,11116;11906,7448;8191,9203;8191,11521;11906,9766;11906,7448" o:connectangles="0,0,0,0,0,0,0,0,0,0,0"/>
                </v:shape>
                <v:shape id="docshape5" o:spid="_x0000_s1030" style="position:absolute;left:4704;top:13434;width:7201;height:3404;visibility:visible;mso-wrap-style:square;v-text-anchor:top" coordsize="7201,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" path="m7201,3404l7201,,,3404r7201,xe" fillcolor="#333740" stroked="f">
                  <v:path arrowok="t" o:connecttype="custom" o:connectlocs="7201,16838;7201,13434;0,16838;7201,16838" o:connectangles="0,0,0,0"/>
                </v:shape>
                <v:shape id="docshape6" o:spid="_x0000_s1031" type="#_x0000_t75" style="position:absolute;left:9983;top:15596;width:164;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">
                  <v:imagedata r:id="rId14" o:title=""/>
                </v:shape>
                <v:shape id="docshape7" o:spid="_x0000_s1032" style="position:absolute;left:8913;top:15361;width:668;height:706;visibility:visible;mso-wrap-style:square;v-text-anchor:top" coordsize="668,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" path="m667,l,,111,235r175,l214,392r-29,l334,705,480,395r-36,l426,392r-128,l298,235r128,l444,231r114,l667,xm485,386r-10,4l465,393r-10,1l444,395r36,l485,386xm426,235r-86,l340,392r86,l412,389,386,372,367,346r-7,-33l367,281r19,-26l412,237r14,-2xm611,273r-42,l569,392r42,l611,273xm463,272r-17,l431,275r-13,9l409,298r-3,15l409,329r9,13l431,351r15,4l463,355r11,-8l482,336r26,l530,290r-48,l474,279r-11,-7xm508,336r-26,l502,349r6,-13xm238,235r-80,l198,320r40,-85xm558,231r-114,l466,234r20,7l503,252r14,16l482,290r48,l538,273r116,l654,235r-98,l558,231xe" stroked="f">
                  <v:path arrowok="t" o:connecttype="custom" o:connectlocs="0,15362;286,15597;185,15754;480,15757;426,15754;298,15597;444,15593;667,15362;475,15752;455,15756;480,15757;426,15597;340,15754;412,15751;367,15708;367,15643;412,15599;611,15635;569,15754;611,15635;446,15634;418,15646;406,15675;418,15704;446,15717;474,15709;508,15698;482,15652;463,15634;482,15698;508,15698;158,15597;238,15597;444,15593;486,15603;517,15630;530,15652;654,15635;556,15597" o:connectangles="0,0,0,0,0,0,0,0,0,0,0,0,0,0,0,0,0,0,0,0,0,0,0,0,0,0,0,0,0,0,0,0,0,0,0,0,0,0,0"/>
                </v:shape>
                <v:shape id="docshape8" o:spid="_x0000_s1033" type="#_x0000_t75" style="position:absolute;left:9574;top:15593;width:388;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">
                  <v:imagedata r:id="rId15" o:title=""/>
                </v:shape>
                <v:shape id="docshape9" o:spid="_x0000_s1034" type="#_x0000_t75" style="position:absolute;left:9475;top:15814;width:640;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">
                  <v:imagedata r:id="rId16" o:title=""/>
                </v:shape>
                <v:rect id="docshape10" o:spid="_x0000_s1035" style="position:absolute;left:10310;top:15596;width:4;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" stroked="f"/>
                <v:shape id="docshape11" o:spid="_x0000_s1036" type="#_x0000_t75" style="position:absolute;left:10474;top:15597;width:75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">
                  <v:imagedata r:id="rId17" o:title=""/>
                </v:shape>
                <w10:wrap anchorx="page" anchory="page"/>
              </v:group>
            </w:pict>
          </mc:Fallback>
        </mc:AlternateContent>
      </w:r>
      <w:r w:rsidR="00EA5D15" w:rsidRPr="009A63BC">
        <w:t>Navigating our Port Futures</w:t>
      </w:r>
    </w:p>
    <w:p w14:paraId="57D387C8" w14:textId="77777777" w:rsidR="00EA5D15" w:rsidRPr="009A63BC" w:rsidRDefault="00EA5D15" w:rsidP="00EA5D15">
      <w:pPr>
        <w:pStyle w:val="CoverSubtitle"/>
        <w:spacing w:after="180"/>
      </w:pPr>
      <w:r w:rsidRPr="009A63BC">
        <w:t>The Victorian Commercial Ports Strategy</w:t>
      </w:r>
    </w:p>
    <w:p w14:paraId="690CF8C4" w14:textId="77777777" w:rsidR="00EA5D15" w:rsidRPr="009A63BC" w:rsidRDefault="00EA5D15" w:rsidP="006041BF">
      <w:pPr>
        <w:pStyle w:val="CoverDate"/>
      </w:pPr>
      <w:r w:rsidRPr="009A63BC">
        <w:t>JULY 2022</w:t>
      </w:r>
    </w:p>
    <w:p w14:paraId="31B073BC" w14:textId="77777777" w:rsidR="00FE12EB" w:rsidRPr="009A63BC" w:rsidRDefault="00FE12EB" w:rsidP="00FE12EB">
      <w:pPr>
        <w:pStyle w:val="BodyText"/>
        <w:sectPr w:rsidR="00FE12EB" w:rsidRPr="009A63BC" w:rsidSect="00AD6FC9">
          <w:headerReference w:type="even" r:id="rId18"/>
          <w:headerReference w:type="default" r:id="rId19"/>
          <w:footerReference w:type="even" r:id="rId20"/>
          <w:footerReference w:type="default" r:id="rId21"/>
          <w:headerReference w:type="first" r:id="rId22"/>
          <w:footerReference w:type="first" r:id="rId23"/>
          <w:type w:val="oddPage"/>
          <w:pgSz w:w="11906" w:h="16838" w:code="9"/>
          <w:pgMar w:top="2552" w:right="1418" w:bottom="1134" w:left="1418" w:header="567" w:footer="567" w:gutter="284"/>
          <w:pgNumType w:start="1"/>
          <w:cols w:space="708"/>
          <w:titlePg/>
          <w:docGrid w:linePitch="360"/>
        </w:sectPr>
      </w:pPr>
    </w:p>
    <w:p w14:paraId="5954C8CA" w14:textId="50B7DE67" w:rsidR="00FE12EB" w:rsidRPr="003A56A5" w:rsidRDefault="00FE12EB" w:rsidP="003E404D">
      <w:pPr>
        <w:pStyle w:val="Acknowledgespacer"/>
        <w:spacing w:after="1920"/>
      </w:pPr>
      <w:r w:rsidRPr="009A63BC">
        <w:lastRenderedPageBreak/>
        <w:br w:type="column"/>
      </w:r>
    </w:p>
    <w:p w14:paraId="24A7D0E4" w14:textId="77777777" w:rsidR="004D1360" w:rsidRPr="003A56A5" w:rsidRDefault="004D1360" w:rsidP="004D1360">
      <w:pPr>
        <w:pStyle w:val="AcknowledgeHeading1"/>
        <w:rPr>
          <w:color w:val="auto"/>
        </w:rPr>
      </w:pPr>
      <w:r w:rsidRPr="003A56A5">
        <w:rPr>
          <w:color w:val="auto"/>
        </w:rPr>
        <w:t>Acknowledgement of Country</w:t>
      </w:r>
    </w:p>
    <w:p w14:paraId="550576B2" w14:textId="77777777" w:rsidR="004D1360" w:rsidRPr="003A56A5" w:rsidRDefault="004D1360" w:rsidP="00A85B82">
      <w:pPr>
        <w:pStyle w:val="Acknowledgetext"/>
        <w:rPr>
          <w:color w:val="auto"/>
        </w:rPr>
      </w:pPr>
      <w:r w:rsidRPr="003A56A5">
        <w:rPr>
          <w:color w:val="auto"/>
        </w:rPr>
        <w:t>The Department of Transport proudly acknowledges Victoria’s Aboriginal communities and their ongoing strength in practicing the world’s oldest living culture. We acknowledge the Traditional Owners of the lands and waters on which we live and work, and pay our respect to their Elders past and present.</w:t>
      </w:r>
    </w:p>
    <w:p w14:paraId="4DA76986" w14:textId="77777777" w:rsidR="004D1360" w:rsidRPr="003A56A5" w:rsidRDefault="004D1360" w:rsidP="00A85B82">
      <w:pPr>
        <w:pStyle w:val="Acknowledgetext"/>
        <w:rPr>
          <w:color w:val="auto"/>
        </w:rPr>
      </w:pPr>
      <w:r w:rsidRPr="003A56A5">
        <w:rPr>
          <w:color w:val="auto"/>
        </w:rPr>
        <w:t>We acknowledge the ongoing leadership role of the Aboriginal community in addressing and preventing family violence. As First Peoples, Aboriginal Victorians are best placed to determine a culturally appropriate path to gender equality in their communities and we join with our First Peoples to eliminate family violence from all communities.</w:t>
      </w:r>
    </w:p>
    <w:p w14:paraId="2A8811DF" w14:textId="512A57E7" w:rsidR="004D1360" w:rsidRPr="003A56A5" w:rsidRDefault="004D1360" w:rsidP="00F61FF6">
      <w:pPr>
        <w:pStyle w:val="AcknowledgeHeading1"/>
        <w:rPr>
          <w:color w:val="auto"/>
        </w:rPr>
      </w:pPr>
      <w:r w:rsidRPr="003A56A5">
        <w:rPr>
          <w:color w:val="auto"/>
        </w:rPr>
        <w:t xml:space="preserve">Accessible </w:t>
      </w:r>
      <w:r w:rsidR="00A85B82" w:rsidRPr="003A56A5">
        <w:rPr>
          <w:color w:val="auto"/>
        </w:rPr>
        <w:t>version</w:t>
      </w:r>
      <w:r w:rsidRPr="003A56A5">
        <w:rPr>
          <w:color w:val="auto"/>
        </w:rPr>
        <w:t xml:space="preserve"> of the document</w:t>
      </w:r>
    </w:p>
    <w:p w14:paraId="412269D5" w14:textId="32D80114" w:rsidR="00FE12EB" w:rsidRPr="003A56A5" w:rsidRDefault="003A56A5" w:rsidP="00A85B82">
      <w:pPr>
        <w:pStyle w:val="Acknowledgetext"/>
        <w:rPr>
          <w:color w:val="auto"/>
        </w:rPr>
      </w:pPr>
      <w:r w:rsidRPr="003A56A5">
        <w:rPr>
          <w:noProof/>
          <w:color w:val="auto"/>
        </w:rPr>
        <mc:AlternateContent>
          <mc:Choice Requires="wpg">
            <w:drawing>
              <wp:anchor distT="0" distB="0" distL="114300" distR="114300" simplePos="0" relativeHeight="251646975" behindDoc="0" locked="0" layoutInCell="1" allowOverlap="1" wp14:anchorId="53C0B9E1" wp14:editId="6E0D7171">
                <wp:simplePos x="0" y="0"/>
                <wp:positionH relativeFrom="page">
                  <wp:posOffset>0</wp:posOffset>
                </wp:positionH>
                <wp:positionV relativeFrom="page">
                  <wp:posOffset>6047750</wp:posOffset>
                </wp:positionV>
                <wp:extent cx="6479540" cy="4643755"/>
                <wp:effectExtent l="0" t="0" r="35560" b="4445"/>
                <wp:wrapNone/>
                <wp:docPr id="18" name="Group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4643755"/>
                          <a:chOff x="0" y="553"/>
                          <a:chExt cx="10205" cy="7313"/>
                        </a:xfrm>
                      </wpg:grpSpPr>
                      <wps:wsp>
                        <wps:cNvPr id="19" name="docshape14"/>
                        <wps:cNvSpPr>
                          <a:spLocks/>
                        </wps:cNvSpPr>
                        <wps:spPr bwMode="auto">
                          <a:xfrm>
                            <a:off x="0" y="2287"/>
                            <a:ext cx="3681" cy="4058"/>
                          </a:xfrm>
                          <a:custGeom>
                            <a:avLst/>
                            <a:gdLst>
                              <a:gd name="T0" fmla="*/ 0 w 3681"/>
                              <a:gd name="T1" fmla="+- 0 6351 2293"/>
                              <a:gd name="T2" fmla="*/ 6351 h 4058"/>
                              <a:gd name="T3" fmla="*/ 0 w 3681"/>
                              <a:gd name="T4" fmla="+- 0 4033 2293"/>
                              <a:gd name="T5" fmla="*/ 4033 h 4058"/>
                              <a:gd name="T6" fmla="*/ 3680 w 3681"/>
                              <a:gd name="T7" fmla="+- 0 2293 2293"/>
                              <a:gd name="T8" fmla="*/ 2293 h 4058"/>
                              <a:gd name="T9" fmla="*/ 3680 w 3681"/>
                              <a:gd name="T10" fmla="+- 0 4611 2293"/>
                              <a:gd name="T11" fmla="*/ 4611 h 4058"/>
                              <a:gd name="T12" fmla="*/ 0 w 3681"/>
                              <a:gd name="T13" fmla="+- 0 6351 2293"/>
                              <a:gd name="T14" fmla="*/ 6351 h 4058"/>
                            </a:gdLst>
                            <a:ahLst/>
                            <a:cxnLst>
                              <a:cxn ang="0">
                                <a:pos x="T0" y="T2"/>
                              </a:cxn>
                              <a:cxn ang="0">
                                <a:pos x="T3" y="T5"/>
                              </a:cxn>
                              <a:cxn ang="0">
                                <a:pos x="T6" y="T8"/>
                              </a:cxn>
                              <a:cxn ang="0">
                                <a:pos x="T9" y="T11"/>
                              </a:cxn>
                              <a:cxn ang="0">
                                <a:pos x="T12" y="T14"/>
                              </a:cxn>
                            </a:cxnLst>
                            <a:rect l="0" t="0" r="r" b="b"/>
                            <a:pathLst>
                              <a:path w="3681" h="4058">
                                <a:moveTo>
                                  <a:pt x="0" y="4058"/>
                                </a:moveTo>
                                <a:lnTo>
                                  <a:pt x="0" y="1740"/>
                                </a:lnTo>
                                <a:lnTo>
                                  <a:pt x="3680" y="0"/>
                                </a:lnTo>
                                <a:lnTo>
                                  <a:pt x="3680" y="2318"/>
                                </a:lnTo>
                                <a:lnTo>
                                  <a:pt x="0" y="4058"/>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docshape15"/>
                        <wps:cNvSpPr>
                          <a:spLocks/>
                        </wps:cNvSpPr>
                        <wps:spPr bwMode="auto">
                          <a:xfrm>
                            <a:off x="0" y="553"/>
                            <a:ext cx="7696" cy="7313"/>
                          </a:xfrm>
                          <a:custGeom>
                            <a:avLst/>
                            <a:gdLst>
                              <a:gd name="T0" fmla="*/ 3680 w 7697"/>
                              <a:gd name="T1" fmla="+- 0 2293 553"/>
                              <a:gd name="T2" fmla="*/ 2293 h 7307"/>
                              <a:gd name="T3" fmla="*/ 0 w 7697"/>
                              <a:gd name="T4" fmla="+- 0 553 553"/>
                              <a:gd name="T5" fmla="*/ 553 h 7307"/>
                              <a:gd name="T6" fmla="*/ 0 w 7697"/>
                              <a:gd name="T7" fmla="+- 0 2871 553"/>
                              <a:gd name="T8" fmla="*/ 2871 h 7307"/>
                              <a:gd name="T9" fmla="*/ 3680 w 7697"/>
                              <a:gd name="T10" fmla="+- 0 4611 553"/>
                              <a:gd name="T11" fmla="*/ 4611 h 7307"/>
                              <a:gd name="T12" fmla="*/ 3680 w 7697"/>
                              <a:gd name="T13" fmla="+- 0 2293 553"/>
                              <a:gd name="T14" fmla="*/ 2293 h 7307"/>
                              <a:gd name="T15" fmla="*/ 7696 w 7697"/>
                              <a:gd name="T16" fmla="+- 0 7860 553"/>
                              <a:gd name="T17" fmla="*/ 7860 h 7307"/>
                              <a:gd name="T18" fmla="*/ 0 w 7697"/>
                              <a:gd name="T19" fmla="+- 0 4222 553"/>
                              <a:gd name="T20" fmla="*/ 4222 h 7307"/>
                              <a:gd name="T21" fmla="*/ 0 w 7697"/>
                              <a:gd name="T22" fmla="+- 0 6540 553"/>
                              <a:gd name="T23" fmla="*/ 6540 h 7307"/>
                              <a:gd name="T24" fmla="*/ 2793 w 7697"/>
                              <a:gd name="T25" fmla="+- 0 7860 553"/>
                              <a:gd name="T26" fmla="*/ 7860 h 7307"/>
                              <a:gd name="T27" fmla="*/ 7696 w 7697"/>
                              <a:gd name="T28" fmla="+- 0 7860 553"/>
                              <a:gd name="T29" fmla="*/ 7860 h 7307"/>
                              <a:gd name="connsiteX0" fmla="*/ 4781 w 9999"/>
                              <a:gd name="connsiteY0" fmla="*/ 2381 h 10008"/>
                              <a:gd name="connsiteX1" fmla="*/ 0 w 9999"/>
                              <a:gd name="connsiteY1" fmla="*/ 0 h 10008"/>
                              <a:gd name="connsiteX2" fmla="*/ 0 w 9999"/>
                              <a:gd name="connsiteY2" fmla="*/ 3172 h 10008"/>
                              <a:gd name="connsiteX3" fmla="*/ 4781 w 9999"/>
                              <a:gd name="connsiteY3" fmla="*/ 5554 h 10008"/>
                              <a:gd name="connsiteX4" fmla="*/ 4781 w 9999"/>
                              <a:gd name="connsiteY4" fmla="*/ 2381 h 10008"/>
                              <a:gd name="connsiteX5" fmla="*/ 9999 w 9999"/>
                              <a:gd name="connsiteY5" fmla="*/ 10000 h 10008"/>
                              <a:gd name="connsiteX6" fmla="*/ 0 w 9999"/>
                              <a:gd name="connsiteY6" fmla="*/ 5021 h 10008"/>
                              <a:gd name="connsiteX7" fmla="*/ 0 w 9999"/>
                              <a:gd name="connsiteY7" fmla="*/ 8194 h 10008"/>
                              <a:gd name="connsiteX8" fmla="*/ 3615 w 9999"/>
                              <a:gd name="connsiteY8" fmla="*/ 10008 h 10008"/>
                              <a:gd name="connsiteX9" fmla="*/ 9999 w 9999"/>
                              <a:gd name="connsiteY9" fmla="*/ 10000 h 100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999" h="10008">
                                <a:moveTo>
                                  <a:pt x="4781" y="2381"/>
                                </a:moveTo>
                                <a:lnTo>
                                  <a:pt x="0" y="0"/>
                                </a:lnTo>
                                <a:lnTo>
                                  <a:pt x="0" y="3172"/>
                                </a:lnTo>
                                <a:lnTo>
                                  <a:pt x="4781" y="5554"/>
                                </a:lnTo>
                                <a:lnTo>
                                  <a:pt x="4781" y="2381"/>
                                </a:lnTo>
                                <a:close/>
                                <a:moveTo>
                                  <a:pt x="9999" y="10000"/>
                                </a:moveTo>
                                <a:lnTo>
                                  <a:pt x="0" y="5021"/>
                                </a:lnTo>
                                <a:lnTo>
                                  <a:pt x="0" y="8194"/>
                                </a:lnTo>
                                <a:lnTo>
                                  <a:pt x="3615" y="10008"/>
                                </a:lnTo>
                                <a:lnTo>
                                  <a:pt x="9999" y="10000"/>
                                </a:lnTo>
                                <a:close/>
                              </a:path>
                            </a:pathLst>
                          </a:custGeom>
                          <a:solidFill>
                            <a:srgbClr val="FFFFFF">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Line 21"/>
                        <wps:cNvCnPr>
                          <a:cxnSpLocks noChangeShapeType="1"/>
                        </wps:cNvCnPr>
                        <wps:spPr bwMode="auto">
                          <a:xfrm>
                            <a:off x="5967" y="1598"/>
                            <a:ext cx="4238" cy="0"/>
                          </a:xfrm>
                          <a:prstGeom prst="line">
                            <a:avLst/>
                          </a:prstGeom>
                          <a:noFill/>
                          <a:ln w="3175">
                            <a:solidFill>
                              <a:schemeClr val="tx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195E6E" id="Group 18" o:spid="_x0000_s1026" alt="&quot;&quot;" style="position:absolute;margin-left:0;margin-top:476.2pt;width:510.2pt;height:365.65pt;z-index:251646975;mso-position-horizontal-relative:page;mso-position-vertical-relative:page" coordorigin=",553" coordsize="10205,7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">
                <v:shape id="docshape14" o:spid="_x0000_s1027" style="position:absolute;top:2287;width:3681;height:4058;visibility:visible;mso-wrap-style:square;v-text-anchor:top" coordsize="3681,4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" path="m,4058l,1740,3680,r,2318l,4058xe" fillcolor="#f47720" stroked="f">
                  <v:path arrowok="t" o:connecttype="custom" o:connectlocs="0,6351;0,4033;3680,2293;3680,4611;0,6351" o:connectangles="0,0,0,0,0"/>
                </v:shape>
                <v:shape id="docshape15" o:spid="_x0000_s1028" style="position:absolute;top:553;width:7696;height:7313;visibility:visible;mso-wrap-style:square;v-text-anchor:top" coordsize="9999,1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" path="m4781,2381l,,,3172,4781,5554r,-3173xm9999,10000l,5021,,8194r3615,1814l9999,10000xe" stroked="f">
                  <v:fill opacity="26985f"/>
                  <v:path arrowok="t" o:connecttype="custom" o:connectlocs="3680,1740;0,0;0,2318;3680,4058;3680,1740;7696,7307;0,3669;0,5987;2782,7313;7696,7307" o:connectangles="0,0,0,0,0,0,0,0,0,0"/>
                </v:shape>
                <v:line id="Line 21" o:spid="_x0000_s1029" style="position:absolute;visibility:visible;mso-wrap-style:square" from="5967,1598" to="10205,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" strokecolor="#53565a [3215]" strokeweight=".25pt"/>
                <w10:wrap anchorx="page" anchory="page"/>
              </v:group>
            </w:pict>
          </mc:Fallback>
        </mc:AlternateContent>
      </w:r>
      <w:r w:rsidRPr="003A56A5">
        <w:rPr>
          <w:noProof/>
          <w:color w:val="auto"/>
        </w:rPr>
        <mc:AlternateContent>
          <mc:Choice Requires="wps">
            <w:drawing>
              <wp:anchor distT="0" distB="0" distL="114300" distR="114300" simplePos="0" relativeHeight="251761664" behindDoc="1" locked="0" layoutInCell="1" allowOverlap="1" wp14:anchorId="76988204" wp14:editId="23AE1D01">
                <wp:simplePos x="0" y="0"/>
                <wp:positionH relativeFrom="page">
                  <wp:posOffset>-168910</wp:posOffset>
                </wp:positionH>
                <wp:positionV relativeFrom="page">
                  <wp:posOffset>6050915</wp:posOffset>
                </wp:positionV>
                <wp:extent cx="5046345" cy="4636770"/>
                <wp:effectExtent l="0" t="0" r="1905" b="0"/>
                <wp:wrapNone/>
                <wp:docPr id="13" name="Rectangl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6345" cy="4636770"/>
                        </a:xfrm>
                        <a:custGeom>
                          <a:avLst/>
                          <a:gdLst>
                            <a:gd name="connsiteX0" fmla="*/ 0 w 7560310"/>
                            <a:gd name="connsiteY0" fmla="*/ 0 h 4636135"/>
                            <a:gd name="connsiteX1" fmla="*/ 7560310 w 7560310"/>
                            <a:gd name="connsiteY1" fmla="*/ 0 h 4636135"/>
                            <a:gd name="connsiteX2" fmla="*/ 7560310 w 7560310"/>
                            <a:gd name="connsiteY2" fmla="*/ 4636135 h 4636135"/>
                            <a:gd name="connsiteX3" fmla="*/ 0 w 7560310"/>
                            <a:gd name="connsiteY3" fmla="*/ 4636135 h 4636135"/>
                            <a:gd name="connsiteX4" fmla="*/ 0 w 7560310"/>
                            <a:gd name="connsiteY4" fmla="*/ 0 h 4636135"/>
                            <a:gd name="connsiteX0" fmla="*/ 0 w 7560310"/>
                            <a:gd name="connsiteY0" fmla="*/ 0 h 4636135"/>
                            <a:gd name="connsiteX1" fmla="*/ 2288595 w 7560310"/>
                            <a:gd name="connsiteY1" fmla="*/ 1073426 h 4636135"/>
                            <a:gd name="connsiteX2" fmla="*/ 7560310 w 7560310"/>
                            <a:gd name="connsiteY2" fmla="*/ 4636135 h 4636135"/>
                            <a:gd name="connsiteX3" fmla="*/ 0 w 7560310"/>
                            <a:gd name="connsiteY3" fmla="*/ 4636135 h 4636135"/>
                            <a:gd name="connsiteX4" fmla="*/ 0 w 7560310"/>
                            <a:gd name="connsiteY4" fmla="*/ 0 h 4636135"/>
                            <a:gd name="connsiteX0" fmla="*/ 0 w 7560310"/>
                            <a:gd name="connsiteY0" fmla="*/ 0 h 4636135"/>
                            <a:gd name="connsiteX1" fmla="*/ 2288595 w 7560310"/>
                            <a:gd name="connsiteY1" fmla="*/ 1073426 h 4636135"/>
                            <a:gd name="connsiteX2" fmla="*/ 3283889 w 7560310"/>
                            <a:gd name="connsiteY2" fmla="*/ 1733178 h 4636135"/>
                            <a:gd name="connsiteX3" fmla="*/ 7560310 w 7560310"/>
                            <a:gd name="connsiteY3" fmla="*/ 4636135 h 4636135"/>
                            <a:gd name="connsiteX4" fmla="*/ 0 w 7560310"/>
                            <a:gd name="connsiteY4" fmla="*/ 4636135 h 4636135"/>
                            <a:gd name="connsiteX5" fmla="*/ 0 w 7560310"/>
                            <a:gd name="connsiteY5" fmla="*/ 0 h 4636135"/>
                            <a:gd name="connsiteX0" fmla="*/ 0 w 7560310"/>
                            <a:gd name="connsiteY0" fmla="*/ 0 h 4636135"/>
                            <a:gd name="connsiteX1" fmla="*/ 2288595 w 7560310"/>
                            <a:gd name="connsiteY1" fmla="*/ 1073426 h 4636135"/>
                            <a:gd name="connsiteX2" fmla="*/ 2345635 w 7560310"/>
                            <a:gd name="connsiteY2" fmla="*/ 2560114 h 4636135"/>
                            <a:gd name="connsiteX3" fmla="*/ 7560310 w 7560310"/>
                            <a:gd name="connsiteY3" fmla="*/ 4636135 h 4636135"/>
                            <a:gd name="connsiteX4" fmla="*/ 0 w 7560310"/>
                            <a:gd name="connsiteY4" fmla="*/ 4636135 h 4636135"/>
                            <a:gd name="connsiteX5" fmla="*/ 0 w 7560310"/>
                            <a:gd name="connsiteY5" fmla="*/ 0 h 4636135"/>
                            <a:gd name="connsiteX0" fmla="*/ 0 w 7560310"/>
                            <a:gd name="connsiteY0" fmla="*/ 0 h 4636135"/>
                            <a:gd name="connsiteX1" fmla="*/ 2328788 w 7560310"/>
                            <a:gd name="connsiteY1" fmla="*/ 1099876 h 4636135"/>
                            <a:gd name="connsiteX2" fmla="*/ 2345635 w 7560310"/>
                            <a:gd name="connsiteY2" fmla="*/ 2560114 h 4636135"/>
                            <a:gd name="connsiteX3" fmla="*/ 7560310 w 7560310"/>
                            <a:gd name="connsiteY3" fmla="*/ 4636135 h 4636135"/>
                            <a:gd name="connsiteX4" fmla="*/ 0 w 7560310"/>
                            <a:gd name="connsiteY4" fmla="*/ 4636135 h 4636135"/>
                            <a:gd name="connsiteX5" fmla="*/ 0 w 7560310"/>
                            <a:gd name="connsiteY5" fmla="*/ 0 h 4636135"/>
                            <a:gd name="connsiteX0" fmla="*/ 0 w 7560310"/>
                            <a:gd name="connsiteY0" fmla="*/ 0 h 4636135"/>
                            <a:gd name="connsiteX1" fmla="*/ 2328788 w 7560310"/>
                            <a:gd name="connsiteY1" fmla="*/ 1099876 h 4636135"/>
                            <a:gd name="connsiteX2" fmla="*/ 2345635 w 7560310"/>
                            <a:gd name="connsiteY2" fmla="*/ 2580211 h 4636135"/>
                            <a:gd name="connsiteX3" fmla="*/ 7560310 w 7560310"/>
                            <a:gd name="connsiteY3" fmla="*/ 4636135 h 4636135"/>
                            <a:gd name="connsiteX4" fmla="*/ 0 w 7560310"/>
                            <a:gd name="connsiteY4" fmla="*/ 4636135 h 4636135"/>
                            <a:gd name="connsiteX5" fmla="*/ 0 w 7560310"/>
                            <a:gd name="connsiteY5" fmla="*/ 0 h 4636135"/>
                            <a:gd name="connsiteX0" fmla="*/ 0 w 7560310"/>
                            <a:gd name="connsiteY0" fmla="*/ 0 h 4636135"/>
                            <a:gd name="connsiteX1" fmla="*/ 2328788 w 7560310"/>
                            <a:gd name="connsiteY1" fmla="*/ 1099876 h 4636135"/>
                            <a:gd name="connsiteX2" fmla="*/ 2330562 w 7560310"/>
                            <a:gd name="connsiteY2" fmla="*/ 2575187 h 4636135"/>
                            <a:gd name="connsiteX3" fmla="*/ 7560310 w 7560310"/>
                            <a:gd name="connsiteY3" fmla="*/ 4636135 h 4636135"/>
                            <a:gd name="connsiteX4" fmla="*/ 0 w 7560310"/>
                            <a:gd name="connsiteY4" fmla="*/ 4636135 h 4636135"/>
                            <a:gd name="connsiteX5" fmla="*/ 0 w 7560310"/>
                            <a:gd name="connsiteY5" fmla="*/ 0 h 4636135"/>
                            <a:gd name="connsiteX0" fmla="*/ 0 w 7560310"/>
                            <a:gd name="connsiteY0" fmla="*/ 0 h 4636135"/>
                            <a:gd name="connsiteX1" fmla="*/ 2328788 w 7560310"/>
                            <a:gd name="connsiteY1" fmla="*/ 1099876 h 4636135"/>
                            <a:gd name="connsiteX2" fmla="*/ 2330562 w 7560310"/>
                            <a:gd name="connsiteY2" fmla="*/ 2575187 h 4636135"/>
                            <a:gd name="connsiteX3" fmla="*/ 3215568 w 7560310"/>
                            <a:gd name="connsiteY3" fmla="*/ 2929198 h 4636135"/>
                            <a:gd name="connsiteX4" fmla="*/ 7560310 w 7560310"/>
                            <a:gd name="connsiteY4" fmla="*/ 4636135 h 4636135"/>
                            <a:gd name="connsiteX5" fmla="*/ 0 w 7560310"/>
                            <a:gd name="connsiteY5" fmla="*/ 4636135 h 4636135"/>
                            <a:gd name="connsiteX6" fmla="*/ 0 w 7560310"/>
                            <a:gd name="connsiteY6" fmla="*/ 0 h 4636135"/>
                            <a:gd name="connsiteX0" fmla="*/ 0 w 7560310"/>
                            <a:gd name="connsiteY0" fmla="*/ 0 h 4636135"/>
                            <a:gd name="connsiteX1" fmla="*/ 2328788 w 7560310"/>
                            <a:gd name="connsiteY1" fmla="*/ 1099876 h 4636135"/>
                            <a:gd name="connsiteX2" fmla="*/ 2330562 w 7560310"/>
                            <a:gd name="connsiteY2" fmla="*/ 2575187 h 4636135"/>
                            <a:gd name="connsiteX3" fmla="*/ 1438772 w 7560310"/>
                            <a:gd name="connsiteY3" fmla="*/ 3002870 h 4636135"/>
                            <a:gd name="connsiteX4" fmla="*/ 7560310 w 7560310"/>
                            <a:gd name="connsiteY4" fmla="*/ 4636135 h 4636135"/>
                            <a:gd name="connsiteX5" fmla="*/ 0 w 7560310"/>
                            <a:gd name="connsiteY5" fmla="*/ 4636135 h 4636135"/>
                            <a:gd name="connsiteX6" fmla="*/ 0 w 7560310"/>
                            <a:gd name="connsiteY6" fmla="*/ 0 h 4636135"/>
                            <a:gd name="connsiteX0" fmla="*/ 0 w 4873447"/>
                            <a:gd name="connsiteY0" fmla="*/ 0 h 4636135"/>
                            <a:gd name="connsiteX1" fmla="*/ 2328788 w 4873447"/>
                            <a:gd name="connsiteY1" fmla="*/ 1099876 h 4636135"/>
                            <a:gd name="connsiteX2" fmla="*/ 2330562 w 4873447"/>
                            <a:gd name="connsiteY2" fmla="*/ 2575187 h 4636135"/>
                            <a:gd name="connsiteX3" fmla="*/ 1438772 w 4873447"/>
                            <a:gd name="connsiteY3" fmla="*/ 3002870 h 4636135"/>
                            <a:gd name="connsiteX4" fmla="*/ 4873447 w 4873447"/>
                            <a:gd name="connsiteY4" fmla="*/ 4636135 h 4636135"/>
                            <a:gd name="connsiteX5" fmla="*/ 0 w 4873447"/>
                            <a:gd name="connsiteY5" fmla="*/ 4636135 h 4636135"/>
                            <a:gd name="connsiteX6" fmla="*/ 0 w 4873447"/>
                            <a:gd name="connsiteY6" fmla="*/ 0 h 4636135"/>
                            <a:gd name="connsiteX0" fmla="*/ 0 w 4873447"/>
                            <a:gd name="connsiteY0" fmla="*/ 0 h 4636453"/>
                            <a:gd name="connsiteX1" fmla="*/ 2328788 w 4873447"/>
                            <a:gd name="connsiteY1" fmla="*/ 1099876 h 4636453"/>
                            <a:gd name="connsiteX2" fmla="*/ 2330562 w 4873447"/>
                            <a:gd name="connsiteY2" fmla="*/ 2575187 h 4636453"/>
                            <a:gd name="connsiteX3" fmla="*/ 1438772 w 4873447"/>
                            <a:gd name="connsiteY3" fmla="*/ 3002870 h 4636453"/>
                            <a:gd name="connsiteX4" fmla="*/ 4873447 w 4873447"/>
                            <a:gd name="connsiteY4" fmla="*/ 4636135 h 4636453"/>
                            <a:gd name="connsiteX5" fmla="*/ 1282760 w 4873447"/>
                            <a:gd name="connsiteY5" fmla="*/ 4636453 h 4636453"/>
                            <a:gd name="connsiteX6" fmla="*/ 0 w 4873447"/>
                            <a:gd name="connsiteY6" fmla="*/ 4636135 h 4636453"/>
                            <a:gd name="connsiteX7" fmla="*/ 0 w 4873447"/>
                            <a:gd name="connsiteY7" fmla="*/ 0 h 4636453"/>
                            <a:gd name="connsiteX0" fmla="*/ 0 w 4873447"/>
                            <a:gd name="connsiteY0" fmla="*/ 0 h 4636453"/>
                            <a:gd name="connsiteX1" fmla="*/ 2328788 w 4873447"/>
                            <a:gd name="connsiteY1" fmla="*/ 1099876 h 4636453"/>
                            <a:gd name="connsiteX2" fmla="*/ 2330562 w 4873447"/>
                            <a:gd name="connsiteY2" fmla="*/ 2575187 h 4636453"/>
                            <a:gd name="connsiteX3" fmla="*/ 1438772 w 4873447"/>
                            <a:gd name="connsiteY3" fmla="*/ 3002870 h 4636453"/>
                            <a:gd name="connsiteX4" fmla="*/ 4873447 w 4873447"/>
                            <a:gd name="connsiteY4" fmla="*/ 4636135 h 4636453"/>
                            <a:gd name="connsiteX5" fmla="*/ 1742170 w 4873447"/>
                            <a:gd name="connsiteY5" fmla="*/ 4636453 h 4636453"/>
                            <a:gd name="connsiteX6" fmla="*/ 0 w 4873447"/>
                            <a:gd name="connsiteY6" fmla="*/ 4636135 h 4636453"/>
                            <a:gd name="connsiteX7" fmla="*/ 0 w 4873447"/>
                            <a:gd name="connsiteY7" fmla="*/ 0 h 4636453"/>
                            <a:gd name="connsiteX0" fmla="*/ 0 w 4873447"/>
                            <a:gd name="connsiteY0" fmla="*/ 0 h 4636453"/>
                            <a:gd name="connsiteX1" fmla="*/ 2328788 w 4873447"/>
                            <a:gd name="connsiteY1" fmla="*/ 1099876 h 4636453"/>
                            <a:gd name="connsiteX2" fmla="*/ 2330562 w 4873447"/>
                            <a:gd name="connsiteY2" fmla="*/ 2575187 h 4636453"/>
                            <a:gd name="connsiteX3" fmla="*/ 1438772 w 4873447"/>
                            <a:gd name="connsiteY3" fmla="*/ 3002870 h 4636453"/>
                            <a:gd name="connsiteX4" fmla="*/ 4873447 w 4873447"/>
                            <a:gd name="connsiteY4" fmla="*/ 4636135 h 4636453"/>
                            <a:gd name="connsiteX5" fmla="*/ 1742170 w 4873447"/>
                            <a:gd name="connsiteY5" fmla="*/ 4636453 h 4636453"/>
                            <a:gd name="connsiteX6" fmla="*/ 21670 w 4873447"/>
                            <a:gd name="connsiteY6" fmla="*/ 3791131 h 4636453"/>
                            <a:gd name="connsiteX7" fmla="*/ 0 w 4873447"/>
                            <a:gd name="connsiteY7" fmla="*/ 0 h 4636453"/>
                            <a:gd name="connsiteX0" fmla="*/ 0 w 4873447"/>
                            <a:gd name="connsiteY0" fmla="*/ 0 h 4636453"/>
                            <a:gd name="connsiteX1" fmla="*/ 2328788 w 4873447"/>
                            <a:gd name="connsiteY1" fmla="*/ 1099876 h 4636453"/>
                            <a:gd name="connsiteX2" fmla="*/ 2330562 w 4873447"/>
                            <a:gd name="connsiteY2" fmla="*/ 2575187 h 4636453"/>
                            <a:gd name="connsiteX3" fmla="*/ 1438772 w 4873447"/>
                            <a:gd name="connsiteY3" fmla="*/ 3002870 h 4636453"/>
                            <a:gd name="connsiteX4" fmla="*/ 4873447 w 4873447"/>
                            <a:gd name="connsiteY4" fmla="*/ 4636135 h 4636453"/>
                            <a:gd name="connsiteX5" fmla="*/ 1750839 w 4873447"/>
                            <a:gd name="connsiteY5" fmla="*/ 4636453 h 4636453"/>
                            <a:gd name="connsiteX6" fmla="*/ 21670 w 4873447"/>
                            <a:gd name="connsiteY6" fmla="*/ 3791131 h 4636453"/>
                            <a:gd name="connsiteX7" fmla="*/ 0 w 4873447"/>
                            <a:gd name="connsiteY7" fmla="*/ 0 h 4636453"/>
                            <a:gd name="connsiteX0" fmla="*/ 0 w 4873447"/>
                            <a:gd name="connsiteY0" fmla="*/ 0 h 4636453"/>
                            <a:gd name="connsiteX1" fmla="*/ 2328788 w 4873447"/>
                            <a:gd name="connsiteY1" fmla="*/ 1099876 h 4636453"/>
                            <a:gd name="connsiteX2" fmla="*/ 2330562 w 4873447"/>
                            <a:gd name="connsiteY2" fmla="*/ 2575187 h 4636453"/>
                            <a:gd name="connsiteX3" fmla="*/ 1438772 w 4873447"/>
                            <a:gd name="connsiteY3" fmla="*/ 3002870 h 4636453"/>
                            <a:gd name="connsiteX4" fmla="*/ 4873447 w 4873447"/>
                            <a:gd name="connsiteY4" fmla="*/ 4636135 h 4636453"/>
                            <a:gd name="connsiteX5" fmla="*/ 1755173 w 4873447"/>
                            <a:gd name="connsiteY5" fmla="*/ 4636453 h 4636453"/>
                            <a:gd name="connsiteX6" fmla="*/ 21670 w 4873447"/>
                            <a:gd name="connsiteY6" fmla="*/ 3791131 h 4636453"/>
                            <a:gd name="connsiteX7" fmla="*/ 0 w 4873447"/>
                            <a:gd name="connsiteY7" fmla="*/ 0 h 4636453"/>
                            <a:gd name="connsiteX0" fmla="*/ 0 w 4873447"/>
                            <a:gd name="connsiteY0" fmla="*/ 0 h 4636453"/>
                            <a:gd name="connsiteX1" fmla="*/ 2328788 w 4873447"/>
                            <a:gd name="connsiteY1" fmla="*/ 1099876 h 4636453"/>
                            <a:gd name="connsiteX2" fmla="*/ 2330562 w 4873447"/>
                            <a:gd name="connsiteY2" fmla="*/ 2575187 h 4636453"/>
                            <a:gd name="connsiteX3" fmla="*/ 1438772 w 4873447"/>
                            <a:gd name="connsiteY3" fmla="*/ 3002870 h 4636453"/>
                            <a:gd name="connsiteX4" fmla="*/ 4873447 w 4873447"/>
                            <a:gd name="connsiteY4" fmla="*/ 4636135 h 4636453"/>
                            <a:gd name="connsiteX5" fmla="*/ 1755173 w 4873447"/>
                            <a:gd name="connsiteY5" fmla="*/ 4636453 h 4636453"/>
                            <a:gd name="connsiteX6" fmla="*/ 9257 w 4873447"/>
                            <a:gd name="connsiteY6" fmla="*/ 3774582 h 4636453"/>
                            <a:gd name="connsiteX7" fmla="*/ 0 w 4873447"/>
                            <a:gd name="connsiteY7" fmla="*/ 0 h 4636453"/>
                            <a:gd name="connsiteX0" fmla="*/ 0 w 4873447"/>
                            <a:gd name="connsiteY0" fmla="*/ 0 h 4636453"/>
                            <a:gd name="connsiteX1" fmla="*/ 2328788 w 4873447"/>
                            <a:gd name="connsiteY1" fmla="*/ 1099876 h 4636453"/>
                            <a:gd name="connsiteX2" fmla="*/ 2330562 w 4873447"/>
                            <a:gd name="connsiteY2" fmla="*/ 2575187 h 4636453"/>
                            <a:gd name="connsiteX3" fmla="*/ 1438772 w 4873447"/>
                            <a:gd name="connsiteY3" fmla="*/ 3002870 h 4636453"/>
                            <a:gd name="connsiteX4" fmla="*/ 4873447 w 4873447"/>
                            <a:gd name="connsiteY4" fmla="*/ 4636135 h 4636453"/>
                            <a:gd name="connsiteX5" fmla="*/ 1755173 w 4873447"/>
                            <a:gd name="connsiteY5" fmla="*/ 4636453 h 4636453"/>
                            <a:gd name="connsiteX6" fmla="*/ 6452 w 4873447"/>
                            <a:gd name="connsiteY6" fmla="*/ 3771777 h 4636453"/>
                            <a:gd name="connsiteX7" fmla="*/ 0 w 4873447"/>
                            <a:gd name="connsiteY7" fmla="*/ 0 h 4636453"/>
                            <a:gd name="connsiteX0" fmla="*/ 170880 w 5044327"/>
                            <a:gd name="connsiteY0" fmla="*/ 0 h 4636453"/>
                            <a:gd name="connsiteX1" fmla="*/ 2499668 w 5044327"/>
                            <a:gd name="connsiteY1" fmla="*/ 1099876 h 4636453"/>
                            <a:gd name="connsiteX2" fmla="*/ 2501442 w 5044327"/>
                            <a:gd name="connsiteY2" fmla="*/ 2575187 h 4636453"/>
                            <a:gd name="connsiteX3" fmla="*/ 1609652 w 5044327"/>
                            <a:gd name="connsiteY3" fmla="*/ 3002870 h 4636453"/>
                            <a:gd name="connsiteX4" fmla="*/ 5044327 w 5044327"/>
                            <a:gd name="connsiteY4" fmla="*/ 4636135 h 4636453"/>
                            <a:gd name="connsiteX5" fmla="*/ 1926053 w 5044327"/>
                            <a:gd name="connsiteY5" fmla="*/ 4636453 h 4636453"/>
                            <a:gd name="connsiteX6" fmla="*/ 177332 w 5044327"/>
                            <a:gd name="connsiteY6" fmla="*/ 3771777 h 4636453"/>
                            <a:gd name="connsiteX7" fmla="*/ 176490 w 5044327"/>
                            <a:gd name="connsiteY7" fmla="*/ 1904305 h 4636453"/>
                            <a:gd name="connsiteX8" fmla="*/ 170880 w 5044327"/>
                            <a:gd name="connsiteY8" fmla="*/ 0 h 4636453"/>
                            <a:gd name="connsiteX0" fmla="*/ 172264 w 5045711"/>
                            <a:gd name="connsiteY0" fmla="*/ 0 h 4636453"/>
                            <a:gd name="connsiteX1" fmla="*/ 2501052 w 5045711"/>
                            <a:gd name="connsiteY1" fmla="*/ 1099876 h 4636453"/>
                            <a:gd name="connsiteX2" fmla="*/ 2502826 w 5045711"/>
                            <a:gd name="connsiteY2" fmla="*/ 2575187 h 4636453"/>
                            <a:gd name="connsiteX3" fmla="*/ 1611036 w 5045711"/>
                            <a:gd name="connsiteY3" fmla="*/ 3002870 h 4636453"/>
                            <a:gd name="connsiteX4" fmla="*/ 5045711 w 5045711"/>
                            <a:gd name="connsiteY4" fmla="*/ 4636135 h 4636453"/>
                            <a:gd name="connsiteX5" fmla="*/ 1927437 w 5045711"/>
                            <a:gd name="connsiteY5" fmla="*/ 4636453 h 4636453"/>
                            <a:gd name="connsiteX6" fmla="*/ 178716 w 5045711"/>
                            <a:gd name="connsiteY6" fmla="*/ 3771777 h 4636453"/>
                            <a:gd name="connsiteX7" fmla="*/ 172501 w 5045711"/>
                            <a:gd name="connsiteY7" fmla="*/ 2204409 h 4636453"/>
                            <a:gd name="connsiteX8" fmla="*/ 172264 w 5045711"/>
                            <a:gd name="connsiteY8" fmla="*/ 0 h 4636453"/>
                            <a:gd name="connsiteX0" fmla="*/ 124533 w 4997980"/>
                            <a:gd name="connsiteY0" fmla="*/ 0 h 4636453"/>
                            <a:gd name="connsiteX1" fmla="*/ 2453321 w 4997980"/>
                            <a:gd name="connsiteY1" fmla="*/ 1099876 h 4636453"/>
                            <a:gd name="connsiteX2" fmla="*/ 2455095 w 4997980"/>
                            <a:gd name="connsiteY2" fmla="*/ 2575187 h 4636453"/>
                            <a:gd name="connsiteX3" fmla="*/ 1563305 w 4997980"/>
                            <a:gd name="connsiteY3" fmla="*/ 3002870 h 4636453"/>
                            <a:gd name="connsiteX4" fmla="*/ 4997980 w 4997980"/>
                            <a:gd name="connsiteY4" fmla="*/ 4636135 h 4636453"/>
                            <a:gd name="connsiteX5" fmla="*/ 1879706 w 4997980"/>
                            <a:gd name="connsiteY5" fmla="*/ 4636453 h 4636453"/>
                            <a:gd name="connsiteX6" fmla="*/ 130985 w 4997980"/>
                            <a:gd name="connsiteY6" fmla="*/ 3771777 h 4636453"/>
                            <a:gd name="connsiteX7" fmla="*/ 124770 w 4997980"/>
                            <a:gd name="connsiteY7" fmla="*/ 2204409 h 4636453"/>
                            <a:gd name="connsiteX8" fmla="*/ 124533 w 4997980"/>
                            <a:gd name="connsiteY8" fmla="*/ 0 h 4636453"/>
                            <a:gd name="connsiteX0" fmla="*/ 172884 w 5046331"/>
                            <a:gd name="connsiteY0" fmla="*/ 570 h 4637023"/>
                            <a:gd name="connsiteX1" fmla="*/ 2501672 w 5046331"/>
                            <a:gd name="connsiteY1" fmla="*/ 1100446 h 4637023"/>
                            <a:gd name="connsiteX2" fmla="*/ 2503446 w 5046331"/>
                            <a:gd name="connsiteY2" fmla="*/ 2575757 h 4637023"/>
                            <a:gd name="connsiteX3" fmla="*/ 1611656 w 5046331"/>
                            <a:gd name="connsiteY3" fmla="*/ 3003440 h 4637023"/>
                            <a:gd name="connsiteX4" fmla="*/ 5046331 w 5046331"/>
                            <a:gd name="connsiteY4" fmla="*/ 4636705 h 4637023"/>
                            <a:gd name="connsiteX5" fmla="*/ 1928057 w 5046331"/>
                            <a:gd name="connsiteY5" fmla="*/ 4637023 h 4637023"/>
                            <a:gd name="connsiteX6" fmla="*/ 179336 w 5046331"/>
                            <a:gd name="connsiteY6" fmla="*/ 3772347 h 4637023"/>
                            <a:gd name="connsiteX7" fmla="*/ 173121 w 5046331"/>
                            <a:gd name="connsiteY7" fmla="*/ 2204979 h 4637023"/>
                            <a:gd name="connsiteX8" fmla="*/ 171767 w 5046331"/>
                            <a:gd name="connsiteY8" fmla="*/ 968148 h 4637023"/>
                            <a:gd name="connsiteX9" fmla="*/ 172884 w 5046331"/>
                            <a:gd name="connsiteY9" fmla="*/ 570 h 4637023"/>
                            <a:gd name="connsiteX0" fmla="*/ 173053 w 5046500"/>
                            <a:gd name="connsiteY0" fmla="*/ 316 h 4636769"/>
                            <a:gd name="connsiteX1" fmla="*/ 2501841 w 5046500"/>
                            <a:gd name="connsiteY1" fmla="*/ 1100192 h 4636769"/>
                            <a:gd name="connsiteX2" fmla="*/ 2503615 w 5046500"/>
                            <a:gd name="connsiteY2" fmla="*/ 2575503 h 4636769"/>
                            <a:gd name="connsiteX3" fmla="*/ 1611825 w 5046500"/>
                            <a:gd name="connsiteY3" fmla="*/ 3003186 h 4636769"/>
                            <a:gd name="connsiteX4" fmla="*/ 5046500 w 5046500"/>
                            <a:gd name="connsiteY4" fmla="*/ 4636451 h 4636769"/>
                            <a:gd name="connsiteX5" fmla="*/ 1928226 w 5046500"/>
                            <a:gd name="connsiteY5" fmla="*/ 4636769 h 4636769"/>
                            <a:gd name="connsiteX6" fmla="*/ 179505 w 5046500"/>
                            <a:gd name="connsiteY6" fmla="*/ 3772093 h 4636769"/>
                            <a:gd name="connsiteX7" fmla="*/ 173290 w 5046500"/>
                            <a:gd name="connsiteY7" fmla="*/ 2204725 h 4636769"/>
                            <a:gd name="connsiteX8" fmla="*/ 171289 w 5046500"/>
                            <a:gd name="connsiteY8" fmla="*/ 1486759 h 4636769"/>
                            <a:gd name="connsiteX9" fmla="*/ 173053 w 5046500"/>
                            <a:gd name="connsiteY9" fmla="*/ 316 h 4636769"/>
                            <a:gd name="connsiteX0" fmla="*/ 173053 w 5046500"/>
                            <a:gd name="connsiteY0" fmla="*/ 316 h 4636769"/>
                            <a:gd name="connsiteX1" fmla="*/ 2501841 w 5046500"/>
                            <a:gd name="connsiteY1" fmla="*/ 1100192 h 4636769"/>
                            <a:gd name="connsiteX2" fmla="*/ 2503615 w 5046500"/>
                            <a:gd name="connsiteY2" fmla="*/ 2575503 h 4636769"/>
                            <a:gd name="connsiteX3" fmla="*/ 1611825 w 5046500"/>
                            <a:gd name="connsiteY3" fmla="*/ 3003186 h 4636769"/>
                            <a:gd name="connsiteX4" fmla="*/ 5046500 w 5046500"/>
                            <a:gd name="connsiteY4" fmla="*/ 4636451 h 4636769"/>
                            <a:gd name="connsiteX5" fmla="*/ 1928226 w 5046500"/>
                            <a:gd name="connsiteY5" fmla="*/ 4636769 h 4636769"/>
                            <a:gd name="connsiteX6" fmla="*/ 179505 w 5046500"/>
                            <a:gd name="connsiteY6" fmla="*/ 3772093 h 4636769"/>
                            <a:gd name="connsiteX7" fmla="*/ 173290 w 5046500"/>
                            <a:gd name="connsiteY7" fmla="*/ 2204725 h 4636769"/>
                            <a:gd name="connsiteX8" fmla="*/ 171289 w 5046500"/>
                            <a:gd name="connsiteY8" fmla="*/ 1486759 h 4636769"/>
                            <a:gd name="connsiteX9" fmla="*/ 173053 w 5046500"/>
                            <a:gd name="connsiteY9" fmla="*/ 316 h 4636769"/>
                            <a:gd name="connsiteX0" fmla="*/ 173053 w 5046500"/>
                            <a:gd name="connsiteY0" fmla="*/ 316 h 4636769"/>
                            <a:gd name="connsiteX1" fmla="*/ 2501841 w 5046500"/>
                            <a:gd name="connsiteY1" fmla="*/ 1100192 h 4636769"/>
                            <a:gd name="connsiteX2" fmla="*/ 2503615 w 5046500"/>
                            <a:gd name="connsiteY2" fmla="*/ 2575503 h 4636769"/>
                            <a:gd name="connsiteX3" fmla="*/ 1611825 w 5046500"/>
                            <a:gd name="connsiteY3" fmla="*/ 3003186 h 4636769"/>
                            <a:gd name="connsiteX4" fmla="*/ 5046500 w 5046500"/>
                            <a:gd name="connsiteY4" fmla="*/ 4636451 h 4636769"/>
                            <a:gd name="connsiteX5" fmla="*/ 1928226 w 5046500"/>
                            <a:gd name="connsiteY5" fmla="*/ 4636769 h 4636769"/>
                            <a:gd name="connsiteX6" fmla="*/ 179505 w 5046500"/>
                            <a:gd name="connsiteY6" fmla="*/ 3772093 h 4636769"/>
                            <a:gd name="connsiteX7" fmla="*/ 173290 w 5046500"/>
                            <a:gd name="connsiteY7" fmla="*/ 2204725 h 4636769"/>
                            <a:gd name="connsiteX8" fmla="*/ 403906 w 5046500"/>
                            <a:gd name="connsiteY8" fmla="*/ 1758468 h 4636769"/>
                            <a:gd name="connsiteX9" fmla="*/ 171289 w 5046500"/>
                            <a:gd name="connsiteY9" fmla="*/ 1486759 h 4636769"/>
                            <a:gd name="connsiteX10" fmla="*/ 173053 w 5046500"/>
                            <a:gd name="connsiteY10" fmla="*/ 316 h 4636769"/>
                            <a:gd name="connsiteX0" fmla="*/ 173053 w 5046500"/>
                            <a:gd name="connsiteY0" fmla="*/ 316 h 4636769"/>
                            <a:gd name="connsiteX1" fmla="*/ 2501841 w 5046500"/>
                            <a:gd name="connsiteY1" fmla="*/ 1100192 h 4636769"/>
                            <a:gd name="connsiteX2" fmla="*/ 2503615 w 5046500"/>
                            <a:gd name="connsiteY2" fmla="*/ 2575503 h 4636769"/>
                            <a:gd name="connsiteX3" fmla="*/ 1611825 w 5046500"/>
                            <a:gd name="connsiteY3" fmla="*/ 3003186 h 4636769"/>
                            <a:gd name="connsiteX4" fmla="*/ 5046500 w 5046500"/>
                            <a:gd name="connsiteY4" fmla="*/ 4636451 h 4636769"/>
                            <a:gd name="connsiteX5" fmla="*/ 1928226 w 5046500"/>
                            <a:gd name="connsiteY5" fmla="*/ 4636769 h 4636769"/>
                            <a:gd name="connsiteX6" fmla="*/ 179505 w 5046500"/>
                            <a:gd name="connsiteY6" fmla="*/ 3772093 h 4636769"/>
                            <a:gd name="connsiteX7" fmla="*/ 173290 w 5046500"/>
                            <a:gd name="connsiteY7" fmla="*/ 2204725 h 4636769"/>
                            <a:gd name="connsiteX8" fmla="*/ 807826 w 5046500"/>
                            <a:gd name="connsiteY8" fmla="*/ 1831395 h 4636769"/>
                            <a:gd name="connsiteX9" fmla="*/ 171289 w 5046500"/>
                            <a:gd name="connsiteY9" fmla="*/ 1486759 h 4636769"/>
                            <a:gd name="connsiteX10" fmla="*/ 173053 w 5046500"/>
                            <a:gd name="connsiteY10" fmla="*/ 316 h 4636769"/>
                            <a:gd name="connsiteX0" fmla="*/ 173053 w 5046500"/>
                            <a:gd name="connsiteY0" fmla="*/ 316 h 4636769"/>
                            <a:gd name="connsiteX1" fmla="*/ 2501841 w 5046500"/>
                            <a:gd name="connsiteY1" fmla="*/ 1100192 h 4636769"/>
                            <a:gd name="connsiteX2" fmla="*/ 2503615 w 5046500"/>
                            <a:gd name="connsiteY2" fmla="*/ 2575503 h 4636769"/>
                            <a:gd name="connsiteX3" fmla="*/ 1611825 w 5046500"/>
                            <a:gd name="connsiteY3" fmla="*/ 3003186 h 4636769"/>
                            <a:gd name="connsiteX4" fmla="*/ 5046500 w 5046500"/>
                            <a:gd name="connsiteY4" fmla="*/ 4636451 h 4636769"/>
                            <a:gd name="connsiteX5" fmla="*/ 1928226 w 5046500"/>
                            <a:gd name="connsiteY5" fmla="*/ 4636769 h 4636769"/>
                            <a:gd name="connsiteX6" fmla="*/ 179505 w 5046500"/>
                            <a:gd name="connsiteY6" fmla="*/ 3772093 h 4636769"/>
                            <a:gd name="connsiteX7" fmla="*/ 173290 w 5046500"/>
                            <a:gd name="connsiteY7" fmla="*/ 2204725 h 4636769"/>
                            <a:gd name="connsiteX8" fmla="*/ 942466 w 5046500"/>
                            <a:gd name="connsiteY8" fmla="*/ 1842614 h 4636769"/>
                            <a:gd name="connsiteX9" fmla="*/ 171289 w 5046500"/>
                            <a:gd name="connsiteY9" fmla="*/ 1486759 h 4636769"/>
                            <a:gd name="connsiteX10" fmla="*/ 173053 w 5046500"/>
                            <a:gd name="connsiteY10" fmla="*/ 316 h 4636769"/>
                            <a:gd name="connsiteX0" fmla="*/ 173053 w 5046500"/>
                            <a:gd name="connsiteY0" fmla="*/ 316 h 4636769"/>
                            <a:gd name="connsiteX1" fmla="*/ 2501841 w 5046500"/>
                            <a:gd name="connsiteY1" fmla="*/ 1100192 h 4636769"/>
                            <a:gd name="connsiteX2" fmla="*/ 2503615 w 5046500"/>
                            <a:gd name="connsiteY2" fmla="*/ 2575503 h 4636769"/>
                            <a:gd name="connsiteX3" fmla="*/ 1611825 w 5046500"/>
                            <a:gd name="connsiteY3" fmla="*/ 3003186 h 4636769"/>
                            <a:gd name="connsiteX4" fmla="*/ 5046500 w 5046500"/>
                            <a:gd name="connsiteY4" fmla="*/ 4636451 h 4636769"/>
                            <a:gd name="connsiteX5" fmla="*/ 1928226 w 5046500"/>
                            <a:gd name="connsiteY5" fmla="*/ 4636769 h 4636769"/>
                            <a:gd name="connsiteX6" fmla="*/ 179505 w 5046500"/>
                            <a:gd name="connsiteY6" fmla="*/ 3772093 h 4636769"/>
                            <a:gd name="connsiteX7" fmla="*/ 173290 w 5046500"/>
                            <a:gd name="connsiteY7" fmla="*/ 2204725 h 4636769"/>
                            <a:gd name="connsiteX8" fmla="*/ 942466 w 5046500"/>
                            <a:gd name="connsiteY8" fmla="*/ 1842614 h 4636769"/>
                            <a:gd name="connsiteX9" fmla="*/ 171289 w 5046500"/>
                            <a:gd name="connsiteY9" fmla="*/ 1486759 h 4636769"/>
                            <a:gd name="connsiteX10" fmla="*/ 173053 w 5046500"/>
                            <a:gd name="connsiteY10" fmla="*/ 316 h 4636769"/>
                            <a:gd name="connsiteX0" fmla="*/ 173053 w 5046500"/>
                            <a:gd name="connsiteY0" fmla="*/ 316 h 4636769"/>
                            <a:gd name="connsiteX1" fmla="*/ 2501841 w 5046500"/>
                            <a:gd name="connsiteY1" fmla="*/ 1100192 h 4636769"/>
                            <a:gd name="connsiteX2" fmla="*/ 2503615 w 5046500"/>
                            <a:gd name="connsiteY2" fmla="*/ 2575503 h 4636769"/>
                            <a:gd name="connsiteX3" fmla="*/ 1611825 w 5046500"/>
                            <a:gd name="connsiteY3" fmla="*/ 3003186 h 4636769"/>
                            <a:gd name="connsiteX4" fmla="*/ 5046500 w 5046500"/>
                            <a:gd name="connsiteY4" fmla="*/ 4636451 h 4636769"/>
                            <a:gd name="connsiteX5" fmla="*/ 1928226 w 5046500"/>
                            <a:gd name="connsiteY5" fmla="*/ 4636769 h 4636769"/>
                            <a:gd name="connsiteX6" fmla="*/ 179505 w 5046500"/>
                            <a:gd name="connsiteY6" fmla="*/ 3772093 h 4636769"/>
                            <a:gd name="connsiteX7" fmla="*/ 173290 w 5046500"/>
                            <a:gd name="connsiteY7" fmla="*/ 2204725 h 4636769"/>
                            <a:gd name="connsiteX8" fmla="*/ 948076 w 5046500"/>
                            <a:gd name="connsiteY8" fmla="*/ 1831395 h 4636769"/>
                            <a:gd name="connsiteX9" fmla="*/ 171289 w 5046500"/>
                            <a:gd name="connsiteY9" fmla="*/ 1486759 h 4636769"/>
                            <a:gd name="connsiteX10" fmla="*/ 173053 w 5046500"/>
                            <a:gd name="connsiteY10" fmla="*/ 316 h 4636769"/>
                            <a:gd name="connsiteX0" fmla="*/ 173101 w 5046548"/>
                            <a:gd name="connsiteY0" fmla="*/ 320 h 4636773"/>
                            <a:gd name="connsiteX1" fmla="*/ 2501889 w 5046548"/>
                            <a:gd name="connsiteY1" fmla="*/ 1100196 h 4636773"/>
                            <a:gd name="connsiteX2" fmla="*/ 2503663 w 5046548"/>
                            <a:gd name="connsiteY2" fmla="*/ 2575507 h 4636773"/>
                            <a:gd name="connsiteX3" fmla="*/ 1611873 w 5046548"/>
                            <a:gd name="connsiteY3" fmla="*/ 3003190 h 4636773"/>
                            <a:gd name="connsiteX4" fmla="*/ 5046548 w 5046548"/>
                            <a:gd name="connsiteY4" fmla="*/ 4636455 h 4636773"/>
                            <a:gd name="connsiteX5" fmla="*/ 1928274 w 5046548"/>
                            <a:gd name="connsiteY5" fmla="*/ 4636773 h 4636773"/>
                            <a:gd name="connsiteX6" fmla="*/ 179553 w 5046548"/>
                            <a:gd name="connsiteY6" fmla="*/ 3772097 h 4636773"/>
                            <a:gd name="connsiteX7" fmla="*/ 173338 w 5046548"/>
                            <a:gd name="connsiteY7" fmla="*/ 2204729 h 4636773"/>
                            <a:gd name="connsiteX8" fmla="*/ 948124 w 5046548"/>
                            <a:gd name="connsiteY8" fmla="*/ 1831399 h 4636773"/>
                            <a:gd name="connsiteX9" fmla="*/ 171152 w 5046548"/>
                            <a:gd name="connsiteY9" fmla="*/ 1467128 h 4636773"/>
                            <a:gd name="connsiteX10" fmla="*/ 173101 w 5046548"/>
                            <a:gd name="connsiteY10" fmla="*/ 320 h 4636773"/>
                            <a:gd name="connsiteX0" fmla="*/ 173101 w 5046548"/>
                            <a:gd name="connsiteY0" fmla="*/ 320 h 4636773"/>
                            <a:gd name="connsiteX1" fmla="*/ 2501889 w 5046548"/>
                            <a:gd name="connsiteY1" fmla="*/ 1100196 h 4636773"/>
                            <a:gd name="connsiteX2" fmla="*/ 2503663 w 5046548"/>
                            <a:gd name="connsiteY2" fmla="*/ 2575507 h 4636773"/>
                            <a:gd name="connsiteX3" fmla="*/ 1611873 w 5046548"/>
                            <a:gd name="connsiteY3" fmla="*/ 3003190 h 4636773"/>
                            <a:gd name="connsiteX4" fmla="*/ 5046548 w 5046548"/>
                            <a:gd name="connsiteY4" fmla="*/ 4636455 h 4636773"/>
                            <a:gd name="connsiteX5" fmla="*/ 1928274 w 5046548"/>
                            <a:gd name="connsiteY5" fmla="*/ 4636773 h 4636773"/>
                            <a:gd name="connsiteX6" fmla="*/ 179553 w 5046548"/>
                            <a:gd name="connsiteY6" fmla="*/ 3772097 h 4636773"/>
                            <a:gd name="connsiteX7" fmla="*/ 173338 w 5046548"/>
                            <a:gd name="connsiteY7" fmla="*/ 2204729 h 4636773"/>
                            <a:gd name="connsiteX8" fmla="*/ 948124 w 5046548"/>
                            <a:gd name="connsiteY8" fmla="*/ 1831399 h 4636773"/>
                            <a:gd name="connsiteX9" fmla="*/ 171152 w 5046548"/>
                            <a:gd name="connsiteY9" fmla="*/ 1467128 h 4636773"/>
                            <a:gd name="connsiteX10" fmla="*/ 173101 w 5046548"/>
                            <a:gd name="connsiteY10" fmla="*/ 320 h 4636773"/>
                            <a:gd name="connsiteX0" fmla="*/ 173101 w 5046548"/>
                            <a:gd name="connsiteY0" fmla="*/ 320 h 4636773"/>
                            <a:gd name="connsiteX1" fmla="*/ 2501889 w 5046548"/>
                            <a:gd name="connsiteY1" fmla="*/ 1100196 h 4636773"/>
                            <a:gd name="connsiteX2" fmla="*/ 2503663 w 5046548"/>
                            <a:gd name="connsiteY2" fmla="*/ 2575507 h 4636773"/>
                            <a:gd name="connsiteX3" fmla="*/ 1611873 w 5046548"/>
                            <a:gd name="connsiteY3" fmla="*/ 3003190 h 4636773"/>
                            <a:gd name="connsiteX4" fmla="*/ 5046548 w 5046548"/>
                            <a:gd name="connsiteY4" fmla="*/ 4636455 h 4636773"/>
                            <a:gd name="connsiteX5" fmla="*/ 1928274 w 5046548"/>
                            <a:gd name="connsiteY5" fmla="*/ 4636773 h 4636773"/>
                            <a:gd name="connsiteX6" fmla="*/ 179553 w 5046548"/>
                            <a:gd name="connsiteY6" fmla="*/ 3772097 h 4636773"/>
                            <a:gd name="connsiteX7" fmla="*/ 173338 w 5046548"/>
                            <a:gd name="connsiteY7" fmla="*/ 2204729 h 4636773"/>
                            <a:gd name="connsiteX8" fmla="*/ 948124 w 5046548"/>
                            <a:gd name="connsiteY8" fmla="*/ 1831399 h 4636773"/>
                            <a:gd name="connsiteX9" fmla="*/ 171152 w 5046548"/>
                            <a:gd name="connsiteY9" fmla="*/ 1467128 h 4636773"/>
                            <a:gd name="connsiteX10" fmla="*/ 173101 w 5046548"/>
                            <a:gd name="connsiteY10" fmla="*/ 320 h 4636773"/>
                            <a:gd name="connsiteX0" fmla="*/ 173101 w 5046548"/>
                            <a:gd name="connsiteY0" fmla="*/ 320 h 4636773"/>
                            <a:gd name="connsiteX1" fmla="*/ 2501889 w 5046548"/>
                            <a:gd name="connsiteY1" fmla="*/ 1100196 h 4636773"/>
                            <a:gd name="connsiteX2" fmla="*/ 2503663 w 5046548"/>
                            <a:gd name="connsiteY2" fmla="*/ 2575507 h 4636773"/>
                            <a:gd name="connsiteX3" fmla="*/ 1611873 w 5046548"/>
                            <a:gd name="connsiteY3" fmla="*/ 3003190 h 4636773"/>
                            <a:gd name="connsiteX4" fmla="*/ 5046548 w 5046548"/>
                            <a:gd name="connsiteY4" fmla="*/ 4636455 h 4636773"/>
                            <a:gd name="connsiteX5" fmla="*/ 1928274 w 5046548"/>
                            <a:gd name="connsiteY5" fmla="*/ 4636773 h 4636773"/>
                            <a:gd name="connsiteX6" fmla="*/ 179553 w 5046548"/>
                            <a:gd name="connsiteY6" fmla="*/ 3772097 h 4636773"/>
                            <a:gd name="connsiteX7" fmla="*/ 173338 w 5046548"/>
                            <a:gd name="connsiteY7" fmla="*/ 2204729 h 4636773"/>
                            <a:gd name="connsiteX8" fmla="*/ 948124 w 5046548"/>
                            <a:gd name="connsiteY8" fmla="*/ 1831399 h 4636773"/>
                            <a:gd name="connsiteX9" fmla="*/ 171152 w 5046548"/>
                            <a:gd name="connsiteY9" fmla="*/ 1467128 h 4636773"/>
                            <a:gd name="connsiteX10" fmla="*/ 173101 w 5046548"/>
                            <a:gd name="connsiteY10" fmla="*/ 320 h 4636773"/>
                            <a:gd name="connsiteX0" fmla="*/ 173101 w 5046548"/>
                            <a:gd name="connsiteY0" fmla="*/ 320 h 4636773"/>
                            <a:gd name="connsiteX1" fmla="*/ 2501889 w 5046548"/>
                            <a:gd name="connsiteY1" fmla="*/ 1100196 h 4636773"/>
                            <a:gd name="connsiteX2" fmla="*/ 2503663 w 5046548"/>
                            <a:gd name="connsiteY2" fmla="*/ 2575507 h 4636773"/>
                            <a:gd name="connsiteX3" fmla="*/ 1611873 w 5046548"/>
                            <a:gd name="connsiteY3" fmla="*/ 3003190 h 4636773"/>
                            <a:gd name="connsiteX4" fmla="*/ 5046548 w 5046548"/>
                            <a:gd name="connsiteY4" fmla="*/ 4636455 h 4636773"/>
                            <a:gd name="connsiteX5" fmla="*/ 1928274 w 5046548"/>
                            <a:gd name="connsiteY5" fmla="*/ 4636773 h 4636773"/>
                            <a:gd name="connsiteX6" fmla="*/ 179553 w 5046548"/>
                            <a:gd name="connsiteY6" fmla="*/ 3772097 h 4636773"/>
                            <a:gd name="connsiteX7" fmla="*/ 173338 w 5046548"/>
                            <a:gd name="connsiteY7" fmla="*/ 2204729 h 4636773"/>
                            <a:gd name="connsiteX8" fmla="*/ 948124 w 5046548"/>
                            <a:gd name="connsiteY8" fmla="*/ 1831399 h 4636773"/>
                            <a:gd name="connsiteX9" fmla="*/ 171152 w 5046548"/>
                            <a:gd name="connsiteY9" fmla="*/ 1467128 h 4636773"/>
                            <a:gd name="connsiteX10" fmla="*/ 173101 w 5046548"/>
                            <a:gd name="connsiteY10" fmla="*/ 320 h 4636773"/>
                            <a:gd name="connsiteX0" fmla="*/ 173101 w 5046548"/>
                            <a:gd name="connsiteY0" fmla="*/ 320 h 4636773"/>
                            <a:gd name="connsiteX1" fmla="*/ 2501889 w 5046548"/>
                            <a:gd name="connsiteY1" fmla="*/ 1100196 h 4636773"/>
                            <a:gd name="connsiteX2" fmla="*/ 2503663 w 5046548"/>
                            <a:gd name="connsiteY2" fmla="*/ 2575507 h 4636773"/>
                            <a:gd name="connsiteX3" fmla="*/ 1597750 w 5046548"/>
                            <a:gd name="connsiteY3" fmla="*/ 2999659 h 4636773"/>
                            <a:gd name="connsiteX4" fmla="*/ 5046548 w 5046548"/>
                            <a:gd name="connsiteY4" fmla="*/ 4636455 h 4636773"/>
                            <a:gd name="connsiteX5" fmla="*/ 1928274 w 5046548"/>
                            <a:gd name="connsiteY5" fmla="*/ 4636773 h 4636773"/>
                            <a:gd name="connsiteX6" fmla="*/ 179553 w 5046548"/>
                            <a:gd name="connsiteY6" fmla="*/ 3772097 h 4636773"/>
                            <a:gd name="connsiteX7" fmla="*/ 173338 w 5046548"/>
                            <a:gd name="connsiteY7" fmla="*/ 2204729 h 4636773"/>
                            <a:gd name="connsiteX8" fmla="*/ 948124 w 5046548"/>
                            <a:gd name="connsiteY8" fmla="*/ 1831399 h 4636773"/>
                            <a:gd name="connsiteX9" fmla="*/ 171152 w 5046548"/>
                            <a:gd name="connsiteY9" fmla="*/ 1467128 h 4636773"/>
                            <a:gd name="connsiteX10" fmla="*/ 173101 w 5046548"/>
                            <a:gd name="connsiteY10" fmla="*/ 320 h 46367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046548" h="4636773">
                              <a:moveTo>
                                <a:pt x="173101" y="320"/>
                              </a:moveTo>
                              <a:lnTo>
                                <a:pt x="2501889" y="1100196"/>
                              </a:lnTo>
                              <a:cubicBezTo>
                                <a:pt x="2502480" y="1591966"/>
                                <a:pt x="2503072" y="2083737"/>
                                <a:pt x="2503663" y="2575507"/>
                              </a:cubicBezTo>
                              <a:lnTo>
                                <a:pt x="1597750" y="2999659"/>
                              </a:lnTo>
                              <a:lnTo>
                                <a:pt x="5046548" y="4636455"/>
                              </a:lnTo>
                              <a:lnTo>
                                <a:pt x="1928274" y="4636773"/>
                              </a:lnTo>
                              <a:lnTo>
                                <a:pt x="179553" y="3772097"/>
                              </a:lnTo>
                              <a:cubicBezTo>
                                <a:pt x="-112041" y="3316739"/>
                                <a:pt x="174413" y="2833358"/>
                                <a:pt x="173338" y="2204729"/>
                              </a:cubicBezTo>
                              <a:cubicBezTo>
                                <a:pt x="623076" y="1989736"/>
                                <a:pt x="777352" y="1925816"/>
                                <a:pt x="948124" y="1831399"/>
                              </a:cubicBezTo>
                              <a:cubicBezTo>
                                <a:pt x="599971" y="1666860"/>
                                <a:pt x="675261" y="1706859"/>
                                <a:pt x="171152" y="1467128"/>
                              </a:cubicBezTo>
                              <a:cubicBezTo>
                                <a:pt x="171113" y="1099727"/>
                                <a:pt x="-215217" y="-21730"/>
                                <a:pt x="173101" y="320"/>
                              </a:cubicBezTo>
                              <a:close/>
                            </a:path>
                          </a:pathLst>
                        </a:custGeom>
                        <a:solidFill>
                          <a:srgbClr val="3337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FD158" id="Rectangle 13" o:spid="_x0000_s1026" alt="&quot;&quot;" style="position:absolute;margin-left:-13.3pt;margin-top:476.45pt;width:397.35pt;height:365.1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46548,4636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" path="m173101,320l2501889,1100196v591,491770,1183,983541,1774,1475311l1597750,2999659,5046548,4636455r-3118274,318l179553,3772097v-291594,-455358,-5140,-938739,-6215,-1567368c623076,1989736,777352,1925816,948124,1831399,599971,1666860,675261,1706859,171152,1467128,171113,1099727,-215217,-21730,173101,320xe" fillcolor="#333740" stroked="f">
                <v:stroke joinstyle="miter"/>
                <v:path o:connecttype="custom" o:connectlocs="173094,320;2501788,1100195;2503562,2575505;1597686,2999657;5046345,4636452;1928196,4636770;179546,3772095;173331,2204728;948086,1831398;171145,1467127;173094,320" o:connectangles="0,0,0,0,0,0,0,0,0,0,0"/>
                <w10:wrap anchorx="page" anchory="page"/>
              </v:shape>
            </w:pict>
          </mc:Fallback>
        </mc:AlternateContent>
      </w:r>
      <w:r w:rsidR="004D1360" w:rsidRPr="003A56A5">
        <w:rPr>
          <w:color w:val="auto"/>
        </w:rPr>
        <w:t>Please email enterprise architecture advisory to obtain an accessible version of this documen</w:t>
      </w:r>
      <w:r w:rsidR="00A85B82" w:rsidRPr="003A56A5">
        <w:rPr>
          <w:color w:val="auto"/>
        </w:rPr>
        <w:t>t.</w:t>
      </w:r>
    </w:p>
    <w:p w14:paraId="10443625" w14:textId="4C6DC421" w:rsidR="003E404D" w:rsidRPr="003A56A5" w:rsidRDefault="003E404D" w:rsidP="00A85B82">
      <w:pPr>
        <w:pStyle w:val="Acknowledgetext"/>
        <w:rPr>
          <w:color w:val="auto"/>
        </w:rPr>
      </w:pPr>
      <w:r w:rsidRPr="003A56A5">
        <w:rPr>
          <w:color w:val="auto"/>
        </w:rPr>
        <w:t>ea.advisory@transport.vic.gov.au</w:t>
      </w:r>
    </w:p>
    <w:p w14:paraId="6042F7B4" w14:textId="4036945B" w:rsidR="00A85B82" w:rsidRPr="003A56A5" w:rsidRDefault="00A85B82" w:rsidP="00F61FF6">
      <w:pPr>
        <w:pStyle w:val="Acknowledgeboilerplate"/>
        <w:spacing w:before="1440"/>
        <w:rPr>
          <w:color w:val="auto"/>
        </w:rPr>
      </w:pPr>
      <w:r w:rsidRPr="003A56A5">
        <w:rPr>
          <w:color w:val="auto"/>
        </w:rPr>
        <w:t>Authorised by the Victorian Government, Melbourne</w:t>
      </w:r>
      <w:r w:rsidRPr="003A56A5">
        <w:rPr>
          <w:color w:val="auto"/>
        </w:rPr>
        <w:br/>
        <w:t>1 Spring Street Melbourne Victoria 3000</w:t>
      </w:r>
    </w:p>
    <w:p w14:paraId="0425A0BE" w14:textId="77777777" w:rsidR="00A85B82" w:rsidRPr="003A56A5" w:rsidRDefault="00A85B82" w:rsidP="00A85B82">
      <w:pPr>
        <w:pStyle w:val="Acknowledgeboilerplate"/>
        <w:rPr>
          <w:color w:val="auto"/>
        </w:rPr>
      </w:pPr>
      <w:r w:rsidRPr="003A56A5">
        <w:rPr>
          <w:color w:val="auto"/>
        </w:rPr>
        <w:t>Telephone (03) 9655 6666</w:t>
      </w:r>
    </w:p>
    <w:p w14:paraId="32943F2A" w14:textId="3BE3831C" w:rsidR="00A85B82" w:rsidRPr="003A56A5" w:rsidRDefault="00A85B82" w:rsidP="00A85B82">
      <w:pPr>
        <w:pStyle w:val="Acknowledgeboilerplate"/>
        <w:rPr>
          <w:color w:val="auto"/>
        </w:rPr>
      </w:pPr>
      <w:r w:rsidRPr="003A56A5">
        <w:rPr>
          <w:color w:val="auto"/>
        </w:rPr>
        <w:t>Designed and published by the</w:t>
      </w:r>
      <w:r w:rsidR="00BC71AD" w:rsidRPr="003A56A5">
        <w:rPr>
          <w:color w:val="auto"/>
        </w:rPr>
        <w:t xml:space="preserve"> </w:t>
      </w:r>
      <w:r w:rsidR="00BC71AD" w:rsidRPr="003A56A5">
        <w:rPr>
          <w:color w:val="auto"/>
        </w:rPr>
        <w:br/>
      </w:r>
      <w:r w:rsidR="002A403A" w:rsidRPr="003A56A5">
        <w:rPr>
          <w:color w:val="auto"/>
        </w:rPr>
        <w:t xml:space="preserve"> </w:t>
      </w:r>
    </w:p>
    <w:p w14:paraId="62D2C330" w14:textId="46748AB5" w:rsidR="00DC0D06" w:rsidRPr="003A56A5" w:rsidRDefault="00DC0D06" w:rsidP="00DC0D06">
      <w:pPr>
        <w:pStyle w:val="Acknowledgeboilerplate"/>
        <w:rPr>
          <w:color w:val="auto"/>
        </w:rPr>
      </w:pPr>
      <w:r w:rsidRPr="003A56A5">
        <w:rPr>
          <w:color w:val="auto"/>
        </w:rPr>
        <w:t xml:space="preserve">ISBN 978-0-7311-9204-5 (Print) </w:t>
      </w:r>
      <w:r w:rsidRPr="003A56A5">
        <w:rPr>
          <w:color w:val="auto"/>
        </w:rPr>
        <w:br/>
        <w:t>ISBN 978-0-7311-9205-2 (pdf/online/MS word)</w:t>
      </w:r>
    </w:p>
    <w:p w14:paraId="7C47F330" w14:textId="77777777" w:rsidR="00A85B82" w:rsidRPr="003A56A5" w:rsidRDefault="00A85B82" w:rsidP="00A85B82">
      <w:pPr>
        <w:pStyle w:val="Acknowledgeboilerplate"/>
        <w:rPr>
          <w:color w:val="auto"/>
        </w:rPr>
      </w:pPr>
      <w:r w:rsidRPr="003A56A5">
        <w:rPr>
          <w:color w:val="auto"/>
        </w:rPr>
        <w:t>Contact us if you need this information in an accessible format such as large print or audio, please telephone (03) 9655 6666 or email community@transport.vic.gov.au</w:t>
      </w:r>
    </w:p>
    <w:p w14:paraId="6F497CD5" w14:textId="77777777" w:rsidR="00A85B82" w:rsidRPr="003A56A5" w:rsidRDefault="00A85B82" w:rsidP="00A85B82">
      <w:pPr>
        <w:pStyle w:val="Acknowledgeboilerplate"/>
        <w:rPr>
          <w:color w:val="auto"/>
        </w:rPr>
      </w:pPr>
      <w:r w:rsidRPr="003A56A5">
        <w:rPr>
          <w:color w:val="auto"/>
        </w:rPr>
        <w:t>© Copyright State of Victoria Department of Transport</w:t>
      </w:r>
    </w:p>
    <w:p w14:paraId="7146F614" w14:textId="77777777" w:rsidR="00A85B82" w:rsidRPr="003A56A5" w:rsidRDefault="00A85B82" w:rsidP="00A85B82">
      <w:pPr>
        <w:pStyle w:val="Acknowledgeboilerplate"/>
        <w:rPr>
          <w:color w:val="auto"/>
        </w:rPr>
      </w:pPr>
      <w:r w:rsidRPr="003A56A5">
        <w:rPr>
          <w:color w:val="auto"/>
        </w:rPr>
        <w:t>Except for any logos, emblems, trademarks, artwork and photography this document is made available under the terms of the Creative Commons Attribution 3.0 Australia licence.</w:t>
      </w:r>
    </w:p>
    <w:p w14:paraId="4A5B6376" w14:textId="00EA075F" w:rsidR="00DF7D0D" w:rsidRPr="003A56A5" w:rsidRDefault="000C3307" w:rsidP="00B076B2">
      <w:pPr>
        <w:pStyle w:val="TOCHeading"/>
        <w:spacing w:after="960"/>
        <w:rPr>
          <w:color w:val="auto"/>
        </w:rPr>
      </w:pPr>
      <w:r w:rsidRPr="003A56A5">
        <w:rPr>
          <w:rFonts w:ascii="VIC SemiBold"/>
          <w:noProof/>
          <w:color w:val="auto"/>
          <w:sz w:val="20"/>
        </w:rPr>
        <w:lastRenderedPageBreak/>
        <mc:AlternateContent>
          <mc:Choice Requires="wpg">
            <w:drawing>
              <wp:anchor distT="0" distB="0" distL="114300" distR="114300" simplePos="0" relativeHeight="251658240" behindDoc="1" locked="1" layoutInCell="1" allowOverlap="1" wp14:anchorId="2D298ACC" wp14:editId="5F50270B">
                <wp:simplePos x="0" y="0"/>
                <wp:positionH relativeFrom="page">
                  <wp:posOffset>3150235</wp:posOffset>
                </wp:positionH>
                <wp:positionV relativeFrom="page">
                  <wp:align>top</wp:align>
                </wp:positionV>
                <wp:extent cx="4338000" cy="1137600"/>
                <wp:effectExtent l="0" t="0" r="5715" b="5715"/>
                <wp:wrapNone/>
                <wp:docPr id="26" name="Group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000" cy="1137600"/>
                          <a:chOff x="0" y="0"/>
                          <a:chExt cx="6833" cy="1791"/>
                        </a:xfrm>
                      </wpg:grpSpPr>
                      <wps:wsp>
                        <wps:cNvPr id="27" name="docshape20"/>
                        <wps:cNvSpPr>
                          <a:spLocks/>
                        </wps:cNvSpPr>
                        <wps:spPr bwMode="auto">
                          <a:xfrm>
                            <a:off x="2822" y="0"/>
                            <a:ext cx="3165" cy="1791"/>
                          </a:xfrm>
                          <a:custGeom>
                            <a:avLst/>
                            <a:gdLst>
                              <a:gd name="T0" fmla="+- 0 5986 2822"/>
                              <a:gd name="T1" fmla="*/ T0 w 3165"/>
                              <a:gd name="T2" fmla="*/ 1790 h 1791"/>
                              <a:gd name="T3" fmla="+- 0 3668 2822"/>
                              <a:gd name="T4" fmla="*/ T3 w 3165"/>
                              <a:gd name="T5" fmla="*/ 1790 h 1791"/>
                              <a:gd name="T6" fmla="+- 0 2822 2822"/>
                              <a:gd name="T7" fmla="*/ T6 w 3165"/>
                              <a:gd name="T8" fmla="*/ 0 h 1791"/>
                              <a:gd name="T9" fmla="+- 0 5140 2822"/>
                              <a:gd name="T10" fmla="*/ T9 w 3165"/>
                              <a:gd name="T11" fmla="*/ 0 h 1791"/>
                              <a:gd name="T12" fmla="+- 0 5986 2822"/>
                              <a:gd name="T13" fmla="*/ T12 w 3165"/>
                              <a:gd name="T14" fmla="*/ 1790 h 1791"/>
                            </a:gdLst>
                            <a:ahLst/>
                            <a:cxnLst>
                              <a:cxn ang="0">
                                <a:pos x="T1" y="T2"/>
                              </a:cxn>
                              <a:cxn ang="0">
                                <a:pos x="T4" y="T5"/>
                              </a:cxn>
                              <a:cxn ang="0">
                                <a:pos x="T7" y="T8"/>
                              </a:cxn>
                              <a:cxn ang="0">
                                <a:pos x="T10" y="T11"/>
                              </a:cxn>
                              <a:cxn ang="0">
                                <a:pos x="T13" y="T14"/>
                              </a:cxn>
                            </a:cxnLst>
                            <a:rect l="0" t="0" r="r" b="b"/>
                            <a:pathLst>
                              <a:path w="3165" h="1791">
                                <a:moveTo>
                                  <a:pt x="3164" y="1790"/>
                                </a:moveTo>
                                <a:lnTo>
                                  <a:pt x="846" y="1790"/>
                                </a:lnTo>
                                <a:lnTo>
                                  <a:pt x="0" y="0"/>
                                </a:lnTo>
                                <a:lnTo>
                                  <a:pt x="2318" y="0"/>
                                </a:lnTo>
                                <a:lnTo>
                                  <a:pt x="3164" y="179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docshape21"/>
                        <wps:cNvSpPr>
                          <a:spLocks/>
                        </wps:cNvSpPr>
                        <wps:spPr bwMode="auto">
                          <a:xfrm>
                            <a:off x="-1" y="0"/>
                            <a:ext cx="6833" cy="1791"/>
                          </a:xfrm>
                          <a:custGeom>
                            <a:avLst/>
                            <a:gdLst>
                              <a:gd name="T0" fmla="*/ 3164 w 6833"/>
                              <a:gd name="T1" fmla="*/ 0 h 1791"/>
                              <a:gd name="T2" fmla="*/ 846 w 6833"/>
                              <a:gd name="T3" fmla="*/ 0 h 1791"/>
                              <a:gd name="T4" fmla="*/ 0 w 6833"/>
                              <a:gd name="T5" fmla="*/ 1790 h 1791"/>
                              <a:gd name="T6" fmla="*/ 2318 w 6833"/>
                              <a:gd name="T7" fmla="*/ 1790 h 1791"/>
                              <a:gd name="T8" fmla="*/ 3164 w 6833"/>
                              <a:gd name="T9" fmla="*/ 0 h 1791"/>
                              <a:gd name="T10" fmla="*/ 6833 w 6833"/>
                              <a:gd name="T11" fmla="*/ 0 h 1791"/>
                              <a:gd name="T12" fmla="*/ 4515 w 6833"/>
                              <a:gd name="T13" fmla="*/ 0 h 1791"/>
                              <a:gd name="T14" fmla="*/ 3669 w 6833"/>
                              <a:gd name="T15" fmla="*/ 1790 h 1791"/>
                              <a:gd name="T16" fmla="*/ 5987 w 6833"/>
                              <a:gd name="T17" fmla="*/ 1790 h 1791"/>
                              <a:gd name="T18" fmla="*/ 6833 w 6833"/>
                              <a:gd name="T19" fmla="*/ 0 h 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833" h="1791">
                                <a:moveTo>
                                  <a:pt x="3164" y="0"/>
                                </a:moveTo>
                                <a:lnTo>
                                  <a:pt x="846" y="0"/>
                                </a:lnTo>
                                <a:lnTo>
                                  <a:pt x="0" y="1790"/>
                                </a:lnTo>
                                <a:lnTo>
                                  <a:pt x="2318" y="1790"/>
                                </a:lnTo>
                                <a:lnTo>
                                  <a:pt x="3164" y="0"/>
                                </a:lnTo>
                                <a:close/>
                                <a:moveTo>
                                  <a:pt x="6833" y="0"/>
                                </a:moveTo>
                                <a:lnTo>
                                  <a:pt x="4515" y="0"/>
                                </a:lnTo>
                                <a:lnTo>
                                  <a:pt x="3669" y="1790"/>
                                </a:lnTo>
                                <a:lnTo>
                                  <a:pt x="5987" y="1790"/>
                                </a:lnTo>
                                <a:lnTo>
                                  <a:pt x="6833" y="0"/>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6D0FA0" id="Group 26" o:spid="_x0000_s1026" alt="&quot;&quot;" style="position:absolute;margin-left:248.05pt;margin-top:0;width:341.55pt;height:89.55pt;z-index:-251658240;mso-position-horizontal-relative:page;mso-position-vertical:top;mso-position-vertical-relative:page;mso-width-relative:margin;mso-height-relative:margin" coordsize="683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">
                <v:shape id="docshape20" o:spid="_x0000_s1027" style="position:absolute;left:2822;width:3165;height:1791;visibility:visible;mso-wrap-style:square;v-text-anchor:top" coordsize="316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" path="m3164,1790r-2318,l,,2318,r846,1790xe" fillcolor="#f47720" stroked="f">
                  <v:path arrowok="t" o:connecttype="custom" o:connectlocs="3164,1790;846,1790;0,0;2318,0;3164,1790" o:connectangles="0,0,0,0,0"/>
                </v:shape>
                <v:shape id="docshape21" o:spid="_x0000_s1028" style="position:absolute;left:-1;width:6833;height:1791;visibility:visible;mso-wrap-style:square;v-text-anchor:top" coordsize="6833,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" path="m3164,l846,,,1790r2318,l3164,xm6833,l4515,,3669,1790r2318,l6833,xe" fillcolor="#bac5d0" stroked="f">
                  <v:fill opacity="26985f"/>
                  <v:path arrowok="t" o:connecttype="custom" o:connectlocs="3164,0;846,0;0,1790;2318,1790;3164,0;6833,0;4515,0;3669,1790;5987,1790;6833,0" o:connectangles="0,0,0,0,0,0,0,0,0,0"/>
                </v:shape>
                <w10:wrap anchorx="page" anchory="page"/>
                <w10:anchorlock/>
              </v:group>
            </w:pict>
          </mc:Fallback>
        </mc:AlternateContent>
      </w:r>
      <w:r w:rsidR="00A058C4" w:rsidRPr="003A56A5">
        <w:rPr>
          <w:color w:val="auto"/>
        </w:rPr>
        <w:t>Contents</w:t>
      </w:r>
    </w:p>
    <w:p w14:paraId="2F038BFF" w14:textId="77777777" w:rsidR="00FE12EB" w:rsidRPr="003A56A5" w:rsidRDefault="00FE12EB" w:rsidP="00FE12EB">
      <w:pPr>
        <w:pStyle w:val="BodyText"/>
        <w:sectPr w:rsidR="00FE12EB" w:rsidRPr="003A56A5" w:rsidSect="00AD6FC9">
          <w:pgSz w:w="11906" w:h="16838" w:code="9"/>
          <w:pgMar w:top="2552" w:right="1418" w:bottom="1134" w:left="1418" w:header="567" w:footer="567" w:gutter="284"/>
          <w:cols w:num="2" w:space="340"/>
          <w:titlePg/>
          <w:docGrid w:linePitch="360"/>
        </w:sectPr>
      </w:pPr>
    </w:p>
    <w:p w14:paraId="313B6784" w14:textId="0336B4D8" w:rsidR="00D64262" w:rsidRPr="00B076B2" w:rsidRDefault="00FE12EB" w:rsidP="00B076B2">
      <w:pPr>
        <w:pStyle w:val="TOC1"/>
        <w:spacing w:before="0"/>
        <w:rPr>
          <w:rFonts w:asciiTheme="minorHAnsi" w:eastAsiaTheme="minorEastAsia" w:hAnsiTheme="minorHAnsi"/>
          <w:b/>
          <w:bCs/>
          <w:color w:val="auto"/>
          <w:sz w:val="24"/>
          <w:szCs w:val="24"/>
          <w:lang w:eastAsia="en-AU"/>
        </w:rPr>
      </w:pPr>
      <w:r w:rsidRPr="003A56A5">
        <w:rPr>
          <w:color w:val="auto"/>
        </w:rPr>
        <w:fldChar w:fldCharType="begin" w:fldLock="1"/>
      </w:r>
      <w:r w:rsidRPr="003A56A5">
        <w:rPr>
          <w:color w:val="auto"/>
        </w:rPr>
        <w:instrText xml:space="preserve"> TOC \o "</w:instrText>
      </w:r>
      <w:r w:rsidR="00635F0A" w:rsidRPr="003A56A5">
        <w:rPr>
          <w:color w:val="auto"/>
        </w:rPr>
        <w:instrText>1</w:instrText>
      </w:r>
      <w:r w:rsidRPr="003A56A5">
        <w:rPr>
          <w:color w:val="auto"/>
        </w:rPr>
        <w:instrText>-</w:instrText>
      </w:r>
      <w:r w:rsidR="00F004B9" w:rsidRPr="003A56A5">
        <w:rPr>
          <w:color w:val="auto"/>
        </w:rPr>
        <w:instrText>2</w:instrText>
      </w:r>
      <w:r w:rsidRPr="003A56A5">
        <w:rPr>
          <w:color w:val="auto"/>
        </w:rPr>
        <w:instrText xml:space="preserve">" \h \z \t "Heading </w:instrText>
      </w:r>
      <w:r w:rsidR="00635F0A" w:rsidRPr="003A56A5">
        <w:rPr>
          <w:color w:val="auto"/>
        </w:rPr>
        <w:instrText xml:space="preserve">1 </w:instrText>
      </w:r>
      <w:r w:rsidRPr="003A56A5">
        <w:rPr>
          <w:color w:val="auto"/>
        </w:rPr>
        <w:instrText>No Number,1,</w:instrText>
      </w:r>
      <w:r w:rsidR="00635F0A" w:rsidRPr="003A56A5">
        <w:rPr>
          <w:color w:val="auto"/>
        </w:rPr>
        <w:instrText xml:space="preserve"> </w:instrText>
      </w:r>
      <w:r w:rsidRPr="003A56A5">
        <w:rPr>
          <w:color w:val="auto"/>
        </w:rPr>
        <w:instrText xml:space="preserve">" </w:instrText>
      </w:r>
      <w:r w:rsidRPr="003A56A5">
        <w:rPr>
          <w:color w:val="auto"/>
        </w:rPr>
        <w:fldChar w:fldCharType="separate"/>
      </w:r>
      <w:hyperlink w:anchor="_Toc108405162" w:history="1">
        <w:r w:rsidR="00D64262" w:rsidRPr="00B076B2">
          <w:rPr>
            <w:rStyle w:val="Hyperlink"/>
            <w:b/>
            <w:bCs/>
            <w:color w:val="auto"/>
            <w:sz w:val="18"/>
            <w:szCs w:val="24"/>
          </w:rPr>
          <w:t>Foreword</w:t>
        </w:r>
        <w:r w:rsidR="00D64262" w:rsidRPr="00B076B2">
          <w:rPr>
            <w:b/>
            <w:bCs/>
            <w:webHidden/>
            <w:color w:val="auto"/>
            <w:sz w:val="18"/>
            <w:szCs w:val="24"/>
          </w:rPr>
          <w:tab/>
        </w:r>
        <w:r w:rsidR="00D64262" w:rsidRPr="00B076B2">
          <w:rPr>
            <w:b/>
            <w:bCs/>
            <w:webHidden/>
            <w:color w:val="auto"/>
            <w:sz w:val="18"/>
            <w:szCs w:val="24"/>
          </w:rPr>
          <w:fldChar w:fldCharType="begin" w:fldLock="1"/>
        </w:r>
        <w:r w:rsidR="00D64262" w:rsidRPr="00B076B2">
          <w:rPr>
            <w:b/>
            <w:bCs/>
            <w:webHidden/>
            <w:color w:val="auto"/>
            <w:sz w:val="18"/>
            <w:szCs w:val="24"/>
          </w:rPr>
          <w:instrText xml:space="preserve"> PAGEREF _Toc108405162 \h </w:instrText>
        </w:r>
        <w:r w:rsidR="00D64262" w:rsidRPr="00B076B2">
          <w:rPr>
            <w:b/>
            <w:bCs/>
            <w:webHidden/>
            <w:color w:val="auto"/>
            <w:sz w:val="18"/>
            <w:szCs w:val="24"/>
          </w:rPr>
        </w:r>
        <w:r w:rsidR="00D64262" w:rsidRPr="00B076B2">
          <w:rPr>
            <w:b/>
            <w:bCs/>
            <w:webHidden/>
            <w:color w:val="auto"/>
            <w:sz w:val="18"/>
            <w:szCs w:val="24"/>
          </w:rPr>
          <w:fldChar w:fldCharType="separate"/>
        </w:r>
        <w:r w:rsidR="005670DA" w:rsidRPr="00B076B2">
          <w:rPr>
            <w:b/>
            <w:bCs/>
            <w:webHidden/>
            <w:color w:val="auto"/>
            <w:sz w:val="18"/>
            <w:szCs w:val="24"/>
          </w:rPr>
          <w:t>5</w:t>
        </w:r>
        <w:r w:rsidR="00D64262" w:rsidRPr="00B076B2">
          <w:rPr>
            <w:b/>
            <w:bCs/>
            <w:webHidden/>
            <w:color w:val="auto"/>
            <w:sz w:val="18"/>
            <w:szCs w:val="24"/>
          </w:rPr>
          <w:fldChar w:fldCharType="end"/>
        </w:r>
      </w:hyperlink>
    </w:p>
    <w:p w14:paraId="4EFEF437" w14:textId="5CE4BB12" w:rsidR="00D64262" w:rsidRPr="00B076B2" w:rsidRDefault="00F10281">
      <w:pPr>
        <w:pStyle w:val="TOC1"/>
        <w:rPr>
          <w:rFonts w:asciiTheme="minorHAnsi" w:eastAsiaTheme="minorEastAsia" w:hAnsiTheme="minorHAnsi"/>
          <w:b/>
          <w:bCs/>
          <w:color w:val="auto"/>
          <w:sz w:val="24"/>
          <w:szCs w:val="24"/>
          <w:lang w:eastAsia="en-AU"/>
        </w:rPr>
      </w:pPr>
      <w:hyperlink w:anchor="_Toc108405163" w:history="1">
        <w:r w:rsidR="00D64262" w:rsidRPr="00B076B2">
          <w:rPr>
            <w:rStyle w:val="Hyperlink"/>
            <w:b/>
            <w:bCs/>
            <w:color w:val="auto"/>
            <w:sz w:val="18"/>
            <w:szCs w:val="24"/>
          </w:rPr>
          <w:t>Introduction</w:t>
        </w:r>
        <w:r w:rsidR="00D64262" w:rsidRPr="00B076B2">
          <w:rPr>
            <w:b/>
            <w:bCs/>
            <w:webHidden/>
            <w:color w:val="auto"/>
            <w:sz w:val="18"/>
            <w:szCs w:val="24"/>
          </w:rPr>
          <w:tab/>
        </w:r>
        <w:r w:rsidR="00D64262" w:rsidRPr="00B076B2">
          <w:rPr>
            <w:b/>
            <w:bCs/>
            <w:webHidden/>
            <w:color w:val="auto"/>
            <w:sz w:val="18"/>
            <w:szCs w:val="24"/>
          </w:rPr>
          <w:fldChar w:fldCharType="begin" w:fldLock="1"/>
        </w:r>
        <w:r w:rsidR="00D64262" w:rsidRPr="00B076B2">
          <w:rPr>
            <w:b/>
            <w:bCs/>
            <w:webHidden/>
            <w:color w:val="auto"/>
            <w:sz w:val="18"/>
            <w:szCs w:val="24"/>
          </w:rPr>
          <w:instrText xml:space="preserve"> PAGEREF _Toc108405163 \h </w:instrText>
        </w:r>
        <w:r w:rsidR="00D64262" w:rsidRPr="00B076B2">
          <w:rPr>
            <w:b/>
            <w:bCs/>
            <w:webHidden/>
            <w:color w:val="auto"/>
            <w:sz w:val="18"/>
            <w:szCs w:val="24"/>
          </w:rPr>
        </w:r>
        <w:r w:rsidR="00D64262" w:rsidRPr="00B076B2">
          <w:rPr>
            <w:b/>
            <w:bCs/>
            <w:webHidden/>
            <w:color w:val="auto"/>
            <w:sz w:val="18"/>
            <w:szCs w:val="24"/>
          </w:rPr>
          <w:fldChar w:fldCharType="separate"/>
        </w:r>
        <w:r w:rsidR="005670DA" w:rsidRPr="00B076B2">
          <w:rPr>
            <w:b/>
            <w:bCs/>
            <w:webHidden/>
            <w:color w:val="auto"/>
            <w:sz w:val="18"/>
            <w:szCs w:val="24"/>
          </w:rPr>
          <w:t>7</w:t>
        </w:r>
        <w:r w:rsidR="00D64262" w:rsidRPr="00B076B2">
          <w:rPr>
            <w:b/>
            <w:bCs/>
            <w:webHidden/>
            <w:color w:val="auto"/>
            <w:sz w:val="18"/>
            <w:szCs w:val="24"/>
          </w:rPr>
          <w:fldChar w:fldCharType="end"/>
        </w:r>
      </w:hyperlink>
    </w:p>
    <w:p w14:paraId="25EBC3D7" w14:textId="10ECECE3" w:rsidR="00D64262" w:rsidRPr="003A56A5" w:rsidRDefault="00F10281">
      <w:pPr>
        <w:pStyle w:val="TOC2"/>
        <w:rPr>
          <w:rFonts w:asciiTheme="minorHAnsi" w:eastAsiaTheme="minorEastAsia" w:hAnsiTheme="minorHAnsi"/>
          <w:color w:val="auto"/>
          <w:sz w:val="22"/>
          <w:lang w:eastAsia="en-AU"/>
        </w:rPr>
      </w:pPr>
      <w:hyperlink w:anchor="_Toc108405164" w:history="1">
        <w:r w:rsidR="00D64262" w:rsidRPr="003A56A5">
          <w:rPr>
            <w:rStyle w:val="Hyperlink"/>
            <w:color w:val="auto"/>
          </w:rPr>
          <w:t>Policy context</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_Toc108405164 \h </w:instrText>
        </w:r>
        <w:r w:rsidR="00D64262" w:rsidRPr="003A56A5">
          <w:rPr>
            <w:webHidden/>
            <w:color w:val="auto"/>
          </w:rPr>
        </w:r>
        <w:r w:rsidR="00D64262" w:rsidRPr="003A56A5">
          <w:rPr>
            <w:webHidden/>
            <w:color w:val="auto"/>
          </w:rPr>
          <w:fldChar w:fldCharType="separate"/>
        </w:r>
        <w:r w:rsidR="005670DA" w:rsidRPr="003A56A5">
          <w:rPr>
            <w:webHidden/>
            <w:color w:val="auto"/>
          </w:rPr>
          <w:t>8</w:t>
        </w:r>
        <w:r w:rsidR="00D64262" w:rsidRPr="003A56A5">
          <w:rPr>
            <w:webHidden/>
            <w:color w:val="auto"/>
          </w:rPr>
          <w:fldChar w:fldCharType="end"/>
        </w:r>
      </w:hyperlink>
    </w:p>
    <w:p w14:paraId="60C4CB1F" w14:textId="353837D5" w:rsidR="00D64262" w:rsidRPr="003A56A5" w:rsidRDefault="00F10281">
      <w:pPr>
        <w:pStyle w:val="TOC2"/>
        <w:rPr>
          <w:rFonts w:asciiTheme="minorHAnsi" w:eastAsiaTheme="minorEastAsia" w:hAnsiTheme="minorHAnsi"/>
          <w:color w:val="auto"/>
          <w:sz w:val="22"/>
          <w:lang w:eastAsia="en-AU"/>
        </w:rPr>
      </w:pPr>
      <w:hyperlink w:anchor="_Toc108405165" w:history="1">
        <w:r w:rsidR="00D64262" w:rsidRPr="003A56A5">
          <w:rPr>
            <w:rStyle w:val="Hyperlink"/>
            <w:color w:val="auto"/>
          </w:rPr>
          <w:t>The Government’s port reform</w:t>
        </w:r>
        <w:r w:rsidR="00D64262" w:rsidRPr="003A56A5">
          <w:rPr>
            <w:rStyle w:val="Hyperlink"/>
            <w:rFonts w:ascii="Calibri" w:hAnsi="Calibri" w:cs="Calibri"/>
            <w:color w:val="auto"/>
          </w:rPr>
          <w:t> </w:t>
        </w:r>
        <w:r w:rsidR="00D64262" w:rsidRPr="003A56A5">
          <w:rPr>
            <w:rStyle w:val="Hyperlink"/>
            <w:color w:val="auto"/>
          </w:rPr>
          <w:t>journey</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_Toc108405165 \h </w:instrText>
        </w:r>
        <w:r w:rsidR="00D64262" w:rsidRPr="003A56A5">
          <w:rPr>
            <w:webHidden/>
            <w:color w:val="auto"/>
          </w:rPr>
        </w:r>
        <w:r w:rsidR="00D64262" w:rsidRPr="003A56A5">
          <w:rPr>
            <w:webHidden/>
            <w:color w:val="auto"/>
          </w:rPr>
          <w:fldChar w:fldCharType="separate"/>
        </w:r>
        <w:r w:rsidR="005670DA" w:rsidRPr="003A56A5">
          <w:rPr>
            <w:webHidden/>
            <w:color w:val="auto"/>
          </w:rPr>
          <w:t>9</w:t>
        </w:r>
        <w:r w:rsidR="00D64262" w:rsidRPr="003A56A5">
          <w:rPr>
            <w:webHidden/>
            <w:color w:val="auto"/>
          </w:rPr>
          <w:fldChar w:fldCharType="end"/>
        </w:r>
      </w:hyperlink>
    </w:p>
    <w:p w14:paraId="78B1510E" w14:textId="70DF46D3" w:rsidR="00D64262" w:rsidRPr="00B076B2" w:rsidRDefault="00F10281">
      <w:pPr>
        <w:pStyle w:val="TOC1"/>
        <w:rPr>
          <w:rFonts w:asciiTheme="minorHAnsi" w:eastAsiaTheme="minorEastAsia" w:hAnsiTheme="minorHAnsi"/>
          <w:b/>
          <w:bCs/>
          <w:color w:val="auto"/>
          <w:sz w:val="24"/>
          <w:szCs w:val="24"/>
          <w:lang w:eastAsia="en-AU"/>
        </w:rPr>
      </w:pPr>
      <w:hyperlink w:anchor="_Toc108405166" w:history="1">
        <w:r w:rsidR="00D64262" w:rsidRPr="00B076B2">
          <w:rPr>
            <w:rStyle w:val="Hyperlink"/>
            <w:b/>
            <w:bCs/>
            <w:color w:val="auto"/>
            <w:sz w:val="18"/>
            <w:szCs w:val="24"/>
          </w:rPr>
          <w:t>Overview of Victoria’s Commercial Ports</w:t>
        </w:r>
        <w:r w:rsidR="00D64262" w:rsidRPr="00B076B2">
          <w:rPr>
            <w:rStyle w:val="Hyperlink"/>
            <w:rFonts w:ascii="Calibri" w:hAnsi="Calibri" w:cs="Calibri"/>
            <w:b/>
            <w:bCs/>
            <w:color w:val="auto"/>
            <w:sz w:val="18"/>
            <w:szCs w:val="24"/>
          </w:rPr>
          <w:t> </w:t>
        </w:r>
        <w:r w:rsidR="00D64262" w:rsidRPr="00B076B2">
          <w:rPr>
            <w:rStyle w:val="Hyperlink"/>
            <w:b/>
            <w:bCs/>
            <w:color w:val="auto"/>
            <w:sz w:val="18"/>
            <w:szCs w:val="24"/>
          </w:rPr>
          <w:t>System</w:t>
        </w:r>
        <w:r w:rsidR="00D64262" w:rsidRPr="00B076B2">
          <w:rPr>
            <w:b/>
            <w:bCs/>
            <w:webHidden/>
            <w:color w:val="auto"/>
            <w:sz w:val="18"/>
            <w:szCs w:val="24"/>
          </w:rPr>
          <w:tab/>
        </w:r>
        <w:r w:rsidR="00D64262" w:rsidRPr="00B076B2">
          <w:rPr>
            <w:b/>
            <w:bCs/>
            <w:webHidden/>
            <w:color w:val="auto"/>
            <w:sz w:val="18"/>
            <w:szCs w:val="24"/>
          </w:rPr>
          <w:fldChar w:fldCharType="begin" w:fldLock="1"/>
        </w:r>
        <w:r w:rsidR="00D64262" w:rsidRPr="00B076B2">
          <w:rPr>
            <w:b/>
            <w:bCs/>
            <w:webHidden/>
            <w:color w:val="auto"/>
            <w:sz w:val="18"/>
            <w:szCs w:val="24"/>
          </w:rPr>
          <w:instrText xml:space="preserve"> PAGEREF _Toc108405166 \h </w:instrText>
        </w:r>
        <w:r w:rsidR="00D64262" w:rsidRPr="00B076B2">
          <w:rPr>
            <w:b/>
            <w:bCs/>
            <w:webHidden/>
            <w:color w:val="auto"/>
            <w:sz w:val="18"/>
            <w:szCs w:val="24"/>
          </w:rPr>
        </w:r>
        <w:r w:rsidR="00D64262" w:rsidRPr="00B076B2">
          <w:rPr>
            <w:b/>
            <w:bCs/>
            <w:webHidden/>
            <w:color w:val="auto"/>
            <w:sz w:val="18"/>
            <w:szCs w:val="24"/>
          </w:rPr>
          <w:fldChar w:fldCharType="separate"/>
        </w:r>
        <w:r w:rsidR="005670DA" w:rsidRPr="00B076B2">
          <w:rPr>
            <w:b/>
            <w:bCs/>
            <w:webHidden/>
            <w:color w:val="auto"/>
            <w:sz w:val="18"/>
            <w:szCs w:val="24"/>
          </w:rPr>
          <w:t>10</w:t>
        </w:r>
        <w:r w:rsidR="00D64262" w:rsidRPr="00B076B2">
          <w:rPr>
            <w:b/>
            <w:bCs/>
            <w:webHidden/>
            <w:color w:val="auto"/>
            <w:sz w:val="18"/>
            <w:szCs w:val="24"/>
          </w:rPr>
          <w:fldChar w:fldCharType="end"/>
        </w:r>
      </w:hyperlink>
    </w:p>
    <w:p w14:paraId="457F7C66" w14:textId="498E0269" w:rsidR="00D64262" w:rsidRPr="003A56A5" w:rsidRDefault="00F10281">
      <w:pPr>
        <w:pStyle w:val="TOC2"/>
        <w:rPr>
          <w:color w:val="auto"/>
        </w:rPr>
      </w:pPr>
      <w:hyperlink w:anchor="_Toc108405167" w:history="1">
        <w:r w:rsidR="00D64262" w:rsidRPr="003A56A5">
          <w:rPr>
            <w:color w:val="auto"/>
          </w:rPr>
          <w:t>Port of Portland</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_Toc108405167 \h </w:instrText>
        </w:r>
        <w:r w:rsidR="00D64262" w:rsidRPr="003A56A5">
          <w:rPr>
            <w:webHidden/>
            <w:color w:val="auto"/>
          </w:rPr>
        </w:r>
        <w:r w:rsidR="00D64262" w:rsidRPr="003A56A5">
          <w:rPr>
            <w:webHidden/>
            <w:color w:val="auto"/>
          </w:rPr>
          <w:fldChar w:fldCharType="separate"/>
        </w:r>
        <w:r w:rsidR="005670DA" w:rsidRPr="003A56A5">
          <w:rPr>
            <w:webHidden/>
            <w:color w:val="auto"/>
          </w:rPr>
          <w:t>13</w:t>
        </w:r>
        <w:r w:rsidR="00D64262" w:rsidRPr="003A56A5">
          <w:rPr>
            <w:webHidden/>
            <w:color w:val="auto"/>
          </w:rPr>
          <w:fldChar w:fldCharType="end"/>
        </w:r>
      </w:hyperlink>
    </w:p>
    <w:p w14:paraId="46D427B3" w14:textId="473978E7" w:rsidR="00D64262" w:rsidRPr="003A56A5" w:rsidRDefault="00F10281">
      <w:pPr>
        <w:pStyle w:val="TOC2"/>
        <w:rPr>
          <w:color w:val="auto"/>
        </w:rPr>
      </w:pPr>
      <w:hyperlink w:anchor="_Toc108405168" w:history="1">
        <w:r w:rsidR="00D64262" w:rsidRPr="003A56A5">
          <w:rPr>
            <w:color w:val="auto"/>
          </w:rPr>
          <w:t>Port of Geelong</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_Toc108405168 \h </w:instrText>
        </w:r>
        <w:r w:rsidR="00D64262" w:rsidRPr="003A56A5">
          <w:rPr>
            <w:webHidden/>
            <w:color w:val="auto"/>
          </w:rPr>
        </w:r>
        <w:r w:rsidR="00D64262" w:rsidRPr="003A56A5">
          <w:rPr>
            <w:webHidden/>
            <w:color w:val="auto"/>
          </w:rPr>
          <w:fldChar w:fldCharType="separate"/>
        </w:r>
        <w:r w:rsidR="005670DA" w:rsidRPr="003A56A5">
          <w:rPr>
            <w:webHidden/>
            <w:color w:val="auto"/>
          </w:rPr>
          <w:t>15</w:t>
        </w:r>
        <w:r w:rsidR="00D64262" w:rsidRPr="003A56A5">
          <w:rPr>
            <w:webHidden/>
            <w:color w:val="auto"/>
          </w:rPr>
          <w:fldChar w:fldCharType="end"/>
        </w:r>
      </w:hyperlink>
    </w:p>
    <w:p w14:paraId="5403E547" w14:textId="67E6415D" w:rsidR="00D64262" w:rsidRPr="003A56A5" w:rsidRDefault="00F10281">
      <w:pPr>
        <w:pStyle w:val="TOC2"/>
        <w:rPr>
          <w:color w:val="auto"/>
        </w:rPr>
      </w:pPr>
      <w:hyperlink w:anchor="_Toc108405169" w:history="1">
        <w:r w:rsidR="00D64262" w:rsidRPr="003A56A5">
          <w:rPr>
            <w:color w:val="auto"/>
          </w:rPr>
          <w:t>Port of Melbourne</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_Toc108405169 \h </w:instrText>
        </w:r>
        <w:r w:rsidR="00D64262" w:rsidRPr="003A56A5">
          <w:rPr>
            <w:webHidden/>
            <w:color w:val="auto"/>
          </w:rPr>
        </w:r>
        <w:r w:rsidR="00D64262" w:rsidRPr="003A56A5">
          <w:rPr>
            <w:webHidden/>
            <w:color w:val="auto"/>
          </w:rPr>
          <w:fldChar w:fldCharType="separate"/>
        </w:r>
        <w:r w:rsidR="005670DA" w:rsidRPr="003A56A5">
          <w:rPr>
            <w:webHidden/>
            <w:color w:val="auto"/>
          </w:rPr>
          <w:t>17</w:t>
        </w:r>
        <w:r w:rsidR="00D64262" w:rsidRPr="003A56A5">
          <w:rPr>
            <w:webHidden/>
            <w:color w:val="auto"/>
          </w:rPr>
          <w:fldChar w:fldCharType="end"/>
        </w:r>
      </w:hyperlink>
    </w:p>
    <w:p w14:paraId="347FBA2C" w14:textId="01367161" w:rsidR="00D64262" w:rsidRPr="003A56A5" w:rsidRDefault="00F10281">
      <w:pPr>
        <w:pStyle w:val="TOC2"/>
        <w:rPr>
          <w:rFonts w:asciiTheme="minorHAnsi" w:eastAsiaTheme="minorEastAsia" w:hAnsiTheme="minorHAnsi"/>
          <w:color w:val="auto"/>
          <w:sz w:val="22"/>
          <w:lang w:eastAsia="en-AU"/>
        </w:rPr>
      </w:pPr>
      <w:hyperlink w:anchor="_Toc108405170" w:history="1">
        <w:r w:rsidR="00D64262" w:rsidRPr="003A56A5">
          <w:rPr>
            <w:color w:val="auto"/>
          </w:rPr>
          <w:t>Port of Hastings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_Toc108405170 \h </w:instrText>
        </w:r>
        <w:r w:rsidR="00D64262" w:rsidRPr="003A56A5">
          <w:rPr>
            <w:webHidden/>
            <w:color w:val="auto"/>
          </w:rPr>
        </w:r>
        <w:r w:rsidR="00D64262" w:rsidRPr="003A56A5">
          <w:rPr>
            <w:webHidden/>
            <w:color w:val="auto"/>
          </w:rPr>
          <w:fldChar w:fldCharType="separate"/>
        </w:r>
        <w:r w:rsidR="005670DA" w:rsidRPr="003A56A5">
          <w:rPr>
            <w:webHidden/>
            <w:color w:val="auto"/>
          </w:rPr>
          <w:t>19</w:t>
        </w:r>
        <w:r w:rsidR="00D64262" w:rsidRPr="003A56A5">
          <w:rPr>
            <w:webHidden/>
            <w:color w:val="auto"/>
          </w:rPr>
          <w:fldChar w:fldCharType="end"/>
        </w:r>
      </w:hyperlink>
    </w:p>
    <w:p w14:paraId="2315FA9C" w14:textId="711B5A6E" w:rsidR="00D64262" w:rsidRPr="00B076B2" w:rsidRDefault="00F10281">
      <w:pPr>
        <w:pStyle w:val="TOC1"/>
        <w:rPr>
          <w:rFonts w:asciiTheme="minorHAnsi" w:eastAsiaTheme="minorEastAsia" w:hAnsiTheme="minorHAnsi"/>
          <w:b/>
          <w:bCs/>
          <w:color w:val="auto"/>
          <w:sz w:val="24"/>
          <w:szCs w:val="24"/>
          <w:lang w:eastAsia="en-AU"/>
        </w:rPr>
      </w:pPr>
      <w:hyperlink w:anchor="_Toc108405171" w:history="1">
        <w:r w:rsidR="00D64262" w:rsidRPr="00B076B2">
          <w:rPr>
            <w:rStyle w:val="Hyperlink"/>
            <w:b/>
            <w:bCs/>
            <w:color w:val="auto"/>
            <w:sz w:val="18"/>
            <w:szCs w:val="24"/>
          </w:rPr>
          <w:t>Economic value of Victoria’s commercial</w:t>
        </w:r>
        <w:r w:rsidR="00D64262" w:rsidRPr="00B076B2">
          <w:rPr>
            <w:rStyle w:val="Hyperlink"/>
            <w:rFonts w:ascii="Calibri" w:hAnsi="Calibri" w:cs="Calibri"/>
            <w:b/>
            <w:bCs/>
            <w:color w:val="auto"/>
            <w:sz w:val="18"/>
            <w:szCs w:val="24"/>
          </w:rPr>
          <w:t> </w:t>
        </w:r>
        <w:r w:rsidR="00D64262" w:rsidRPr="00B076B2">
          <w:rPr>
            <w:rStyle w:val="Hyperlink"/>
            <w:b/>
            <w:bCs/>
            <w:color w:val="auto"/>
            <w:sz w:val="18"/>
            <w:szCs w:val="24"/>
          </w:rPr>
          <w:t>ports</w:t>
        </w:r>
        <w:r w:rsidR="00D64262" w:rsidRPr="00B076B2">
          <w:rPr>
            <w:b/>
            <w:bCs/>
            <w:webHidden/>
            <w:color w:val="auto"/>
            <w:sz w:val="18"/>
            <w:szCs w:val="24"/>
          </w:rPr>
          <w:tab/>
        </w:r>
        <w:r w:rsidR="00D64262" w:rsidRPr="00B076B2">
          <w:rPr>
            <w:b/>
            <w:bCs/>
            <w:webHidden/>
            <w:color w:val="auto"/>
            <w:sz w:val="18"/>
            <w:szCs w:val="24"/>
          </w:rPr>
          <w:fldChar w:fldCharType="begin" w:fldLock="1"/>
        </w:r>
        <w:r w:rsidR="00D64262" w:rsidRPr="00B076B2">
          <w:rPr>
            <w:b/>
            <w:bCs/>
            <w:webHidden/>
            <w:color w:val="auto"/>
            <w:sz w:val="18"/>
            <w:szCs w:val="24"/>
          </w:rPr>
          <w:instrText xml:space="preserve"> PAGEREF _Toc108405171 \h </w:instrText>
        </w:r>
        <w:r w:rsidR="00D64262" w:rsidRPr="00B076B2">
          <w:rPr>
            <w:b/>
            <w:bCs/>
            <w:webHidden/>
            <w:color w:val="auto"/>
            <w:sz w:val="18"/>
            <w:szCs w:val="24"/>
          </w:rPr>
        </w:r>
        <w:r w:rsidR="00D64262" w:rsidRPr="00B076B2">
          <w:rPr>
            <w:b/>
            <w:bCs/>
            <w:webHidden/>
            <w:color w:val="auto"/>
            <w:sz w:val="18"/>
            <w:szCs w:val="24"/>
          </w:rPr>
          <w:fldChar w:fldCharType="separate"/>
        </w:r>
        <w:r w:rsidR="005670DA" w:rsidRPr="00B076B2">
          <w:rPr>
            <w:b/>
            <w:bCs/>
            <w:webHidden/>
            <w:color w:val="auto"/>
            <w:sz w:val="18"/>
            <w:szCs w:val="24"/>
          </w:rPr>
          <w:t>20</w:t>
        </w:r>
        <w:r w:rsidR="00D64262" w:rsidRPr="00B076B2">
          <w:rPr>
            <w:b/>
            <w:bCs/>
            <w:webHidden/>
            <w:color w:val="auto"/>
            <w:sz w:val="18"/>
            <w:szCs w:val="24"/>
          </w:rPr>
          <w:fldChar w:fldCharType="end"/>
        </w:r>
      </w:hyperlink>
    </w:p>
    <w:p w14:paraId="1D3BF73C" w14:textId="78F37BEF" w:rsidR="00D64262" w:rsidRPr="00B076B2" w:rsidRDefault="00F10281">
      <w:pPr>
        <w:pStyle w:val="TOC2"/>
      </w:pPr>
      <w:hyperlink w:anchor="_Toc108405172" w:history="1">
        <w:r w:rsidR="00D64262" w:rsidRPr="00B076B2">
          <w:t>Trade mix and forecasts</w:t>
        </w:r>
        <w:r w:rsidR="00D64262" w:rsidRPr="00B076B2">
          <w:rPr>
            <w:webHidden/>
          </w:rPr>
          <w:tab/>
        </w:r>
        <w:r w:rsidR="00D64262" w:rsidRPr="00B076B2">
          <w:rPr>
            <w:webHidden/>
          </w:rPr>
          <w:fldChar w:fldCharType="begin" w:fldLock="1"/>
        </w:r>
        <w:r w:rsidR="00D64262" w:rsidRPr="00B076B2">
          <w:rPr>
            <w:webHidden/>
          </w:rPr>
          <w:instrText xml:space="preserve"> PAGEREF _Toc108405172 \h </w:instrText>
        </w:r>
        <w:r w:rsidR="00D64262" w:rsidRPr="00B076B2">
          <w:rPr>
            <w:webHidden/>
          </w:rPr>
        </w:r>
        <w:r w:rsidR="00D64262" w:rsidRPr="00B076B2">
          <w:rPr>
            <w:webHidden/>
          </w:rPr>
          <w:fldChar w:fldCharType="separate"/>
        </w:r>
        <w:r w:rsidR="005670DA" w:rsidRPr="00B076B2">
          <w:rPr>
            <w:webHidden/>
          </w:rPr>
          <w:t>23</w:t>
        </w:r>
        <w:r w:rsidR="00D64262" w:rsidRPr="00B076B2">
          <w:rPr>
            <w:webHidden/>
          </w:rPr>
          <w:fldChar w:fldCharType="end"/>
        </w:r>
      </w:hyperlink>
    </w:p>
    <w:p w14:paraId="208873FE" w14:textId="3871423A" w:rsidR="00D64262" w:rsidRPr="00B076B2" w:rsidRDefault="00F10281">
      <w:pPr>
        <w:pStyle w:val="TOC1"/>
        <w:rPr>
          <w:rFonts w:asciiTheme="minorHAnsi" w:eastAsiaTheme="minorEastAsia" w:hAnsiTheme="minorHAnsi"/>
          <w:b/>
          <w:bCs/>
          <w:color w:val="auto"/>
          <w:sz w:val="24"/>
          <w:szCs w:val="24"/>
          <w:lang w:eastAsia="en-AU"/>
        </w:rPr>
      </w:pPr>
      <w:hyperlink w:anchor="_Toc108405173" w:history="1">
        <w:r w:rsidR="00D64262" w:rsidRPr="00B076B2">
          <w:rPr>
            <w:rStyle w:val="Hyperlink"/>
            <w:b/>
            <w:bCs/>
            <w:color w:val="auto"/>
            <w:sz w:val="18"/>
            <w:szCs w:val="24"/>
          </w:rPr>
          <w:t>The Government’s plan for the Victorian</w:t>
        </w:r>
        <w:r w:rsidR="00D64262" w:rsidRPr="00B076B2">
          <w:rPr>
            <w:rStyle w:val="Hyperlink"/>
            <w:rFonts w:ascii="Calibri" w:hAnsi="Calibri" w:cs="Calibri"/>
            <w:b/>
            <w:bCs/>
            <w:color w:val="auto"/>
            <w:sz w:val="18"/>
            <w:szCs w:val="24"/>
          </w:rPr>
          <w:t> </w:t>
        </w:r>
        <w:r w:rsidR="00D64262" w:rsidRPr="00B076B2">
          <w:rPr>
            <w:rStyle w:val="Hyperlink"/>
            <w:b/>
            <w:bCs/>
            <w:color w:val="auto"/>
            <w:sz w:val="18"/>
            <w:szCs w:val="24"/>
          </w:rPr>
          <w:t>Ports System</w:t>
        </w:r>
        <w:r w:rsidR="00D64262" w:rsidRPr="00B076B2">
          <w:rPr>
            <w:b/>
            <w:bCs/>
            <w:webHidden/>
            <w:color w:val="auto"/>
            <w:sz w:val="18"/>
            <w:szCs w:val="24"/>
          </w:rPr>
          <w:tab/>
        </w:r>
        <w:r w:rsidR="00D64262" w:rsidRPr="00B076B2">
          <w:rPr>
            <w:b/>
            <w:bCs/>
            <w:webHidden/>
            <w:color w:val="auto"/>
            <w:sz w:val="18"/>
            <w:szCs w:val="24"/>
          </w:rPr>
          <w:fldChar w:fldCharType="begin" w:fldLock="1"/>
        </w:r>
        <w:r w:rsidR="00D64262" w:rsidRPr="00B076B2">
          <w:rPr>
            <w:b/>
            <w:bCs/>
            <w:webHidden/>
            <w:color w:val="auto"/>
            <w:sz w:val="18"/>
            <w:szCs w:val="24"/>
          </w:rPr>
          <w:instrText xml:space="preserve"> PAGEREF _Toc108405173 \h </w:instrText>
        </w:r>
        <w:r w:rsidR="00D64262" w:rsidRPr="00B076B2">
          <w:rPr>
            <w:b/>
            <w:bCs/>
            <w:webHidden/>
            <w:color w:val="auto"/>
            <w:sz w:val="18"/>
            <w:szCs w:val="24"/>
          </w:rPr>
        </w:r>
        <w:r w:rsidR="00D64262" w:rsidRPr="00B076B2">
          <w:rPr>
            <w:b/>
            <w:bCs/>
            <w:webHidden/>
            <w:color w:val="auto"/>
            <w:sz w:val="18"/>
            <w:szCs w:val="24"/>
          </w:rPr>
          <w:fldChar w:fldCharType="separate"/>
        </w:r>
        <w:r w:rsidR="005670DA" w:rsidRPr="00B076B2">
          <w:rPr>
            <w:b/>
            <w:bCs/>
            <w:webHidden/>
            <w:color w:val="auto"/>
            <w:sz w:val="18"/>
            <w:szCs w:val="24"/>
          </w:rPr>
          <w:t>26</w:t>
        </w:r>
        <w:r w:rsidR="00D64262" w:rsidRPr="00B076B2">
          <w:rPr>
            <w:b/>
            <w:bCs/>
            <w:webHidden/>
            <w:color w:val="auto"/>
            <w:sz w:val="18"/>
            <w:szCs w:val="24"/>
          </w:rPr>
          <w:fldChar w:fldCharType="end"/>
        </w:r>
      </w:hyperlink>
    </w:p>
    <w:p w14:paraId="2DD69DC8" w14:textId="4D3A7D73" w:rsidR="00D64262" w:rsidRPr="003A56A5" w:rsidRDefault="00F10281">
      <w:pPr>
        <w:pStyle w:val="TOC2"/>
        <w:rPr>
          <w:rFonts w:asciiTheme="minorHAnsi" w:eastAsiaTheme="minorEastAsia" w:hAnsiTheme="minorHAnsi"/>
          <w:color w:val="auto"/>
          <w:sz w:val="22"/>
          <w:lang w:eastAsia="en-AU"/>
        </w:rPr>
      </w:pPr>
      <w:hyperlink w:anchor="_Toc108405174" w:history="1">
        <w:r w:rsidR="00D64262" w:rsidRPr="003A56A5">
          <w:rPr>
            <w:rStyle w:val="Hyperlink"/>
            <w:color w:val="auto"/>
          </w:rPr>
          <w:t>Responding to a changing environment</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_Toc108405174 \h </w:instrText>
        </w:r>
        <w:r w:rsidR="00D64262" w:rsidRPr="003A56A5">
          <w:rPr>
            <w:webHidden/>
            <w:color w:val="auto"/>
          </w:rPr>
        </w:r>
        <w:r w:rsidR="00D64262" w:rsidRPr="003A56A5">
          <w:rPr>
            <w:webHidden/>
            <w:color w:val="auto"/>
          </w:rPr>
          <w:fldChar w:fldCharType="separate"/>
        </w:r>
        <w:r w:rsidR="005670DA" w:rsidRPr="003A56A5">
          <w:rPr>
            <w:webHidden/>
            <w:color w:val="auto"/>
          </w:rPr>
          <w:t>28</w:t>
        </w:r>
        <w:r w:rsidR="00D64262" w:rsidRPr="003A56A5">
          <w:rPr>
            <w:webHidden/>
            <w:color w:val="auto"/>
          </w:rPr>
          <w:fldChar w:fldCharType="end"/>
        </w:r>
      </w:hyperlink>
    </w:p>
    <w:p w14:paraId="1D6FD893" w14:textId="03286543" w:rsidR="00D64262" w:rsidRPr="003A56A5" w:rsidRDefault="00F10281">
      <w:pPr>
        <w:pStyle w:val="TOC2"/>
        <w:rPr>
          <w:rFonts w:asciiTheme="minorHAnsi" w:eastAsiaTheme="minorEastAsia" w:hAnsiTheme="minorHAnsi"/>
          <w:color w:val="auto"/>
          <w:sz w:val="22"/>
          <w:lang w:eastAsia="en-AU"/>
        </w:rPr>
      </w:pPr>
      <w:hyperlink w:anchor="_Toc108405175" w:history="1">
        <w:r w:rsidR="00D64262" w:rsidRPr="003A56A5">
          <w:rPr>
            <w:rStyle w:val="Hyperlink"/>
            <w:color w:val="auto"/>
          </w:rPr>
          <w:t>Strategic objectives guiding action areas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_Toc108405175 \h </w:instrText>
        </w:r>
        <w:r w:rsidR="00D64262" w:rsidRPr="003A56A5">
          <w:rPr>
            <w:webHidden/>
            <w:color w:val="auto"/>
          </w:rPr>
        </w:r>
        <w:r w:rsidR="00D64262" w:rsidRPr="003A56A5">
          <w:rPr>
            <w:webHidden/>
            <w:color w:val="auto"/>
          </w:rPr>
          <w:fldChar w:fldCharType="separate"/>
        </w:r>
        <w:r w:rsidR="005670DA" w:rsidRPr="003A56A5">
          <w:rPr>
            <w:webHidden/>
            <w:color w:val="auto"/>
          </w:rPr>
          <w:t>29</w:t>
        </w:r>
        <w:r w:rsidR="00D64262" w:rsidRPr="003A56A5">
          <w:rPr>
            <w:webHidden/>
            <w:color w:val="auto"/>
          </w:rPr>
          <w:fldChar w:fldCharType="end"/>
        </w:r>
      </w:hyperlink>
    </w:p>
    <w:p w14:paraId="66D44DDA" w14:textId="78413691" w:rsidR="00D64262" w:rsidRPr="00B076B2" w:rsidRDefault="00F10281">
      <w:pPr>
        <w:pStyle w:val="TOC1"/>
        <w:rPr>
          <w:rFonts w:asciiTheme="minorHAnsi" w:eastAsiaTheme="minorEastAsia" w:hAnsiTheme="minorHAnsi"/>
          <w:b/>
          <w:bCs/>
          <w:color w:val="auto"/>
          <w:sz w:val="24"/>
          <w:szCs w:val="24"/>
          <w:lang w:eastAsia="en-AU"/>
        </w:rPr>
      </w:pPr>
      <w:hyperlink w:anchor="_Toc108405176" w:history="1">
        <w:r w:rsidR="00D64262" w:rsidRPr="00B076B2">
          <w:rPr>
            <w:rStyle w:val="Hyperlink"/>
            <w:b/>
            <w:bCs/>
            <w:color w:val="auto"/>
            <w:sz w:val="18"/>
            <w:szCs w:val="24"/>
          </w:rPr>
          <w:t>Action Plan 2022 – 2027</w:t>
        </w:r>
        <w:r w:rsidR="00D64262" w:rsidRPr="00B076B2">
          <w:rPr>
            <w:b/>
            <w:bCs/>
            <w:webHidden/>
            <w:color w:val="auto"/>
            <w:sz w:val="18"/>
            <w:szCs w:val="24"/>
          </w:rPr>
          <w:tab/>
        </w:r>
        <w:r w:rsidR="00D64262" w:rsidRPr="00B076B2">
          <w:rPr>
            <w:b/>
            <w:bCs/>
            <w:webHidden/>
            <w:color w:val="auto"/>
            <w:sz w:val="18"/>
            <w:szCs w:val="24"/>
          </w:rPr>
          <w:fldChar w:fldCharType="begin" w:fldLock="1"/>
        </w:r>
        <w:r w:rsidR="00D64262" w:rsidRPr="00B076B2">
          <w:rPr>
            <w:b/>
            <w:bCs/>
            <w:webHidden/>
            <w:color w:val="auto"/>
            <w:sz w:val="18"/>
            <w:szCs w:val="24"/>
          </w:rPr>
          <w:instrText xml:space="preserve"> PAGEREF _Toc108405176 \h </w:instrText>
        </w:r>
        <w:r w:rsidR="00D64262" w:rsidRPr="00B076B2">
          <w:rPr>
            <w:b/>
            <w:bCs/>
            <w:webHidden/>
            <w:color w:val="auto"/>
            <w:sz w:val="18"/>
            <w:szCs w:val="24"/>
          </w:rPr>
        </w:r>
        <w:r w:rsidR="00D64262" w:rsidRPr="00B076B2">
          <w:rPr>
            <w:b/>
            <w:bCs/>
            <w:webHidden/>
            <w:color w:val="auto"/>
            <w:sz w:val="18"/>
            <w:szCs w:val="24"/>
          </w:rPr>
          <w:fldChar w:fldCharType="separate"/>
        </w:r>
        <w:r w:rsidR="005670DA" w:rsidRPr="00B076B2">
          <w:rPr>
            <w:b/>
            <w:bCs/>
            <w:webHidden/>
            <w:color w:val="auto"/>
            <w:sz w:val="18"/>
            <w:szCs w:val="24"/>
          </w:rPr>
          <w:t>32</w:t>
        </w:r>
        <w:r w:rsidR="00D64262" w:rsidRPr="00B076B2">
          <w:rPr>
            <w:b/>
            <w:bCs/>
            <w:webHidden/>
            <w:color w:val="auto"/>
            <w:sz w:val="18"/>
            <w:szCs w:val="24"/>
          </w:rPr>
          <w:fldChar w:fldCharType="end"/>
        </w:r>
      </w:hyperlink>
    </w:p>
    <w:p w14:paraId="79BB84DA" w14:textId="7676F88E" w:rsidR="00D64262" w:rsidRPr="00B076B2" w:rsidRDefault="00F10281">
      <w:pPr>
        <w:pStyle w:val="TOC1"/>
        <w:rPr>
          <w:rFonts w:asciiTheme="minorHAnsi" w:eastAsiaTheme="minorEastAsia" w:hAnsiTheme="minorHAnsi"/>
          <w:b/>
          <w:bCs/>
          <w:color w:val="auto"/>
          <w:sz w:val="22"/>
          <w:lang w:eastAsia="en-AU"/>
        </w:rPr>
      </w:pPr>
      <w:hyperlink w:anchor="_Toc108405177" w:history="1">
        <w:r w:rsidR="00D64262" w:rsidRPr="00B076B2">
          <w:rPr>
            <w:rStyle w:val="Hyperlink"/>
            <w:b/>
            <w:bCs/>
            <w:color w:val="auto"/>
          </w:rPr>
          <w:t>1. Responsive to market demands</w:t>
        </w:r>
        <w:r w:rsidR="00D64262" w:rsidRPr="00B076B2">
          <w:rPr>
            <w:b/>
            <w:bCs/>
            <w:webHidden/>
            <w:color w:val="auto"/>
          </w:rPr>
          <w:tab/>
        </w:r>
        <w:r w:rsidR="00D64262" w:rsidRPr="00B076B2">
          <w:rPr>
            <w:b/>
            <w:bCs/>
            <w:webHidden/>
            <w:color w:val="auto"/>
          </w:rPr>
          <w:fldChar w:fldCharType="begin" w:fldLock="1"/>
        </w:r>
        <w:r w:rsidR="00D64262" w:rsidRPr="00B076B2">
          <w:rPr>
            <w:b/>
            <w:bCs/>
            <w:webHidden/>
            <w:color w:val="auto"/>
          </w:rPr>
          <w:instrText xml:space="preserve"> PAGEREF _Toc108405177 \h </w:instrText>
        </w:r>
        <w:r w:rsidR="00D64262" w:rsidRPr="00B076B2">
          <w:rPr>
            <w:b/>
            <w:bCs/>
            <w:webHidden/>
            <w:color w:val="auto"/>
          </w:rPr>
        </w:r>
        <w:r w:rsidR="00D64262" w:rsidRPr="00B076B2">
          <w:rPr>
            <w:b/>
            <w:bCs/>
            <w:webHidden/>
            <w:color w:val="auto"/>
          </w:rPr>
          <w:fldChar w:fldCharType="separate"/>
        </w:r>
        <w:r w:rsidR="005670DA" w:rsidRPr="00B076B2">
          <w:rPr>
            <w:b/>
            <w:bCs/>
            <w:webHidden/>
            <w:color w:val="auto"/>
          </w:rPr>
          <w:t>33</w:t>
        </w:r>
        <w:r w:rsidR="00D64262" w:rsidRPr="00B076B2">
          <w:rPr>
            <w:b/>
            <w:bCs/>
            <w:webHidden/>
            <w:color w:val="auto"/>
          </w:rPr>
          <w:fldChar w:fldCharType="end"/>
        </w:r>
      </w:hyperlink>
    </w:p>
    <w:p w14:paraId="29E4852D" w14:textId="6EEB8BA4" w:rsidR="00D64262" w:rsidRPr="003A56A5" w:rsidRDefault="00F10281">
      <w:pPr>
        <w:pStyle w:val="TOC2"/>
        <w:rPr>
          <w:rFonts w:asciiTheme="minorHAnsi" w:eastAsiaTheme="minorEastAsia" w:hAnsiTheme="minorHAnsi"/>
          <w:color w:val="auto"/>
          <w:sz w:val="22"/>
          <w:lang w:eastAsia="en-AU"/>
        </w:rPr>
      </w:pPr>
      <w:hyperlink w:anchor="_Toc108405178" w:history="1">
        <w:r w:rsidR="00D64262" w:rsidRPr="003A56A5">
          <w:rPr>
            <w:rStyle w:val="Hyperlink"/>
            <w:color w:val="auto"/>
          </w:rPr>
          <w:t>Planning for growth at the Port of Melbourne</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_Toc108405178 \h </w:instrText>
        </w:r>
        <w:r w:rsidR="00D64262" w:rsidRPr="003A56A5">
          <w:rPr>
            <w:webHidden/>
            <w:color w:val="auto"/>
          </w:rPr>
        </w:r>
        <w:r w:rsidR="00D64262" w:rsidRPr="003A56A5">
          <w:rPr>
            <w:webHidden/>
            <w:color w:val="auto"/>
          </w:rPr>
          <w:fldChar w:fldCharType="separate"/>
        </w:r>
        <w:r w:rsidR="005670DA" w:rsidRPr="003A56A5">
          <w:rPr>
            <w:webHidden/>
            <w:color w:val="auto"/>
          </w:rPr>
          <w:t>33</w:t>
        </w:r>
        <w:r w:rsidR="00D64262" w:rsidRPr="003A56A5">
          <w:rPr>
            <w:webHidden/>
            <w:color w:val="auto"/>
          </w:rPr>
          <w:fldChar w:fldCharType="end"/>
        </w:r>
      </w:hyperlink>
    </w:p>
    <w:p w14:paraId="3ED5CB11" w14:textId="3DFE6B4C" w:rsidR="00D64262" w:rsidRPr="003A56A5" w:rsidRDefault="00F10281">
      <w:pPr>
        <w:pStyle w:val="TOC2"/>
        <w:rPr>
          <w:rFonts w:asciiTheme="minorHAnsi" w:eastAsiaTheme="minorEastAsia" w:hAnsiTheme="minorHAnsi"/>
          <w:color w:val="auto"/>
          <w:sz w:val="22"/>
          <w:lang w:eastAsia="en-AU"/>
        </w:rPr>
      </w:pPr>
      <w:hyperlink w:anchor="_Toc108405179" w:history="1">
        <w:r w:rsidR="00D64262" w:rsidRPr="003A56A5">
          <w:rPr>
            <w:rStyle w:val="Hyperlink"/>
            <w:color w:val="auto"/>
          </w:rPr>
          <w:t>A new Port of Hastings multi-use facility for bulk-trade diversification</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_Toc108405179 \h </w:instrText>
        </w:r>
        <w:r w:rsidR="00D64262" w:rsidRPr="003A56A5">
          <w:rPr>
            <w:webHidden/>
            <w:color w:val="auto"/>
          </w:rPr>
        </w:r>
        <w:r w:rsidR="00D64262" w:rsidRPr="003A56A5">
          <w:rPr>
            <w:webHidden/>
            <w:color w:val="auto"/>
          </w:rPr>
          <w:fldChar w:fldCharType="separate"/>
        </w:r>
        <w:r w:rsidR="005670DA" w:rsidRPr="003A56A5">
          <w:rPr>
            <w:webHidden/>
            <w:color w:val="auto"/>
          </w:rPr>
          <w:t>34</w:t>
        </w:r>
        <w:r w:rsidR="00D64262" w:rsidRPr="003A56A5">
          <w:rPr>
            <w:webHidden/>
            <w:color w:val="auto"/>
          </w:rPr>
          <w:fldChar w:fldCharType="end"/>
        </w:r>
      </w:hyperlink>
    </w:p>
    <w:p w14:paraId="2ADC1C1A" w14:textId="6125EBAF" w:rsidR="00D64262" w:rsidRPr="003A56A5" w:rsidRDefault="00F10281">
      <w:pPr>
        <w:pStyle w:val="TOC2"/>
        <w:rPr>
          <w:rFonts w:asciiTheme="minorHAnsi" w:eastAsiaTheme="minorEastAsia" w:hAnsiTheme="minorHAnsi"/>
          <w:color w:val="auto"/>
          <w:sz w:val="22"/>
          <w:lang w:eastAsia="en-AU"/>
        </w:rPr>
      </w:pPr>
      <w:hyperlink w:anchor="_Toc108405180" w:history="1">
        <w:r w:rsidR="00D64262" w:rsidRPr="003A56A5">
          <w:rPr>
            <w:rStyle w:val="Hyperlink"/>
            <w:color w:val="auto"/>
          </w:rPr>
          <w:t>Planning for the future of cruise shipping at Station Pier</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_Toc108405180 \h </w:instrText>
        </w:r>
        <w:r w:rsidR="00D64262" w:rsidRPr="003A56A5">
          <w:rPr>
            <w:webHidden/>
            <w:color w:val="auto"/>
          </w:rPr>
        </w:r>
        <w:r w:rsidR="00D64262" w:rsidRPr="003A56A5">
          <w:rPr>
            <w:webHidden/>
            <w:color w:val="auto"/>
          </w:rPr>
          <w:fldChar w:fldCharType="separate"/>
        </w:r>
        <w:r w:rsidR="005670DA" w:rsidRPr="003A56A5">
          <w:rPr>
            <w:webHidden/>
            <w:color w:val="auto"/>
          </w:rPr>
          <w:t>36</w:t>
        </w:r>
        <w:r w:rsidR="00D64262" w:rsidRPr="003A56A5">
          <w:rPr>
            <w:webHidden/>
            <w:color w:val="auto"/>
          </w:rPr>
          <w:fldChar w:fldCharType="end"/>
        </w:r>
      </w:hyperlink>
    </w:p>
    <w:p w14:paraId="592ECB83" w14:textId="602B7541" w:rsidR="00D64262" w:rsidRPr="003A56A5" w:rsidRDefault="00F10281">
      <w:pPr>
        <w:pStyle w:val="TOC2"/>
        <w:rPr>
          <w:rFonts w:asciiTheme="minorHAnsi" w:eastAsiaTheme="minorEastAsia" w:hAnsiTheme="minorHAnsi"/>
          <w:color w:val="auto"/>
          <w:sz w:val="22"/>
          <w:lang w:eastAsia="en-AU"/>
        </w:rPr>
      </w:pPr>
      <w:hyperlink w:anchor="_Toc108405181" w:history="1">
        <w:r w:rsidR="00D64262" w:rsidRPr="003A56A5">
          <w:rPr>
            <w:rStyle w:val="Hyperlink"/>
            <w:color w:val="auto"/>
          </w:rPr>
          <w:t>Continue delivery of the Port Rail Shuttle Network</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_Toc108405181 \h </w:instrText>
        </w:r>
        <w:r w:rsidR="00D64262" w:rsidRPr="003A56A5">
          <w:rPr>
            <w:webHidden/>
            <w:color w:val="auto"/>
          </w:rPr>
        </w:r>
        <w:r w:rsidR="00D64262" w:rsidRPr="003A56A5">
          <w:rPr>
            <w:webHidden/>
            <w:color w:val="auto"/>
          </w:rPr>
          <w:fldChar w:fldCharType="separate"/>
        </w:r>
        <w:r w:rsidR="005670DA" w:rsidRPr="003A56A5">
          <w:rPr>
            <w:webHidden/>
            <w:color w:val="auto"/>
          </w:rPr>
          <w:t>37</w:t>
        </w:r>
        <w:r w:rsidR="00D64262" w:rsidRPr="003A56A5">
          <w:rPr>
            <w:webHidden/>
            <w:color w:val="auto"/>
          </w:rPr>
          <w:fldChar w:fldCharType="end"/>
        </w:r>
      </w:hyperlink>
    </w:p>
    <w:p w14:paraId="73425806" w14:textId="328CE5AA" w:rsidR="00D64262" w:rsidRPr="003A56A5" w:rsidRDefault="00F10281">
      <w:pPr>
        <w:pStyle w:val="TOC2"/>
        <w:rPr>
          <w:rFonts w:asciiTheme="minorHAnsi" w:eastAsiaTheme="minorEastAsia" w:hAnsiTheme="minorHAnsi"/>
          <w:color w:val="auto"/>
          <w:sz w:val="22"/>
          <w:lang w:eastAsia="en-AU"/>
        </w:rPr>
      </w:pPr>
      <w:hyperlink w:anchor="_Toc108405182" w:history="1">
        <w:r w:rsidR="00D64262" w:rsidRPr="003A56A5">
          <w:rPr>
            <w:rStyle w:val="Hyperlink"/>
            <w:color w:val="auto"/>
          </w:rPr>
          <w:t>Geelong channel optimisation</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_Toc108405182 \h </w:instrText>
        </w:r>
        <w:r w:rsidR="00D64262" w:rsidRPr="003A56A5">
          <w:rPr>
            <w:webHidden/>
            <w:color w:val="auto"/>
          </w:rPr>
        </w:r>
        <w:r w:rsidR="00D64262" w:rsidRPr="003A56A5">
          <w:rPr>
            <w:webHidden/>
            <w:color w:val="auto"/>
          </w:rPr>
          <w:fldChar w:fldCharType="separate"/>
        </w:r>
        <w:r w:rsidR="005670DA" w:rsidRPr="003A56A5">
          <w:rPr>
            <w:webHidden/>
            <w:color w:val="auto"/>
          </w:rPr>
          <w:t>38</w:t>
        </w:r>
        <w:r w:rsidR="00D64262" w:rsidRPr="003A56A5">
          <w:rPr>
            <w:webHidden/>
            <w:color w:val="auto"/>
          </w:rPr>
          <w:fldChar w:fldCharType="end"/>
        </w:r>
      </w:hyperlink>
    </w:p>
    <w:p w14:paraId="5337CC8C" w14:textId="350DA18E" w:rsidR="00D64262" w:rsidRPr="00B076B2" w:rsidRDefault="00F10281">
      <w:pPr>
        <w:pStyle w:val="TOC1"/>
        <w:rPr>
          <w:rFonts w:asciiTheme="minorHAnsi" w:eastAsiaTheme="minorEastAsia" w:hAnsiTheme="minorHAnsi"/>
          <w:b/>
          <w:bCs/>
          <w:color w:val="auto"/>
          <w:sz w:val="22"/>
          <w:lang w:eastAsia="en-AU"/>
        </w:rPr>
      </w:pPr>
      <w:hyperlink w:anchor="_Toc108405183" w:history="1">
        <w:r w:rsidR="00D64262" w:rsidRPr="00B076B2">
          <w:rPr>
            <w:rStyle w:val="Hyperlink"/>
            <w:b/>
            <w:bCs/>
            <w:color w:val="auto"/>
          </w:rPr>
          <w:t>2. Well planned, balancing the needs of industry and the community</w:t>
        </w:r>
        <w:r w:rsidR="00D64262" w:rsidRPr="00B076B2">
          <w:rPr>
            <w:b/>
            <w:bCs/>
            <w:webHidden/>
            <w:color w:val="auto"/>
          </w:rPr>
          <w:tab/>
        </w:r>
        <w:r w:rsidR="00D64262" w:rsidRPr="00B076B2">
          <w:rPr>
            <w:b/>
            <w:bCs/>
            <w:webHidden/>
            <w:color w:val="auto"/>
          </w:rPr>
          <w:fldChar w:fldCharType="begin" w:fldLock="1"/>
        </w:r>
        <w:r w:rsidR="00D64262" w:rsidRPr="00B076B2">
          <w:rPr>
            <w:b/>
            <w:bCs/>
            <w:webHidden/>
            <w:color w:val="auto"/>
          </w:rPr>
          <w:instrText xml:space="preserve"> PAGEREF _Toc108405183 \h </w:instrText>
        </w:r>
        <w:r w:rsidR="00D64262" w:rsidRPr="00B076B2">
          <w:rPr>
            <w:b/>
            <w:bCs/>
            <w:webHidden/>
            <w:color w:val="auto"/>
          </w:rPr>
        </w:r>
        <w:r w:rsidR="00D64262" w:rsidRPr="00B076B2">
          <w:rPr>
            <w:b/>
            <w:bCs/>
            <w:webHidden/>
            <w:color w:val="auto"/>
          </w:rPr>
          <w:fldChar w:fldCharType="separate"/>
        </w:r>
        <w:r w:rsidR="005670DA" w:rsidRPr="00B076B2">
          <w:rPr>
            <w:b/>
            <w:bCs/>
            <w:webHidden/>
            <w:color w:val="auto"/>
          </w:rPr>
          <w:t>39</w:t>
        </w:r>
        <w:r w:rsidR="00D64262" w:rsidRPr="00B076B2">
          <w:rPr>
            <w:b/>
            <w:bCs/>
            <w:webHidden/>
            <w:color w:val="auto"/>
          </w:rPr>
          <w:fldChar w:fldCharType="end"/>
        </w:r>
      </w:hyperlink>
    </w:p>
    <w:p w14:paraId="1EAF0621" w14:textId="5AC931FF" w:rsidR="00D64262" w:rsidRPr="003A56A5" w:rsidRDefault="00F10281">
      <w:pPr>
        <w:pStyle w:val="TOC2"/>
        <w:rPr>
          <w:rFonts w:asciiTheme="minorHAnsi" w:eastAsiaTheme="minorEastAsia" w:hAnsiTheme="minorHAnsi"/>
          <w:color w:val="auto"/>
          <w:sz w:val="22"/>
          <w:lang w:eastAsia="en-AU"/>
        </w:rPr>
      </w:pPr>
      <w:hyperlink w:anchor="_Toc108405184" w:history="1">
        <w:r w:rsidR="00D64262" w:rsidRPr="003A56A5">
          <w:rPr>
            <w:rStyle w:val="Hyperlink"/>
            <w:color w:val="auto"/>
          </w:rPr>
          <w:t>Enhancing statutory planning arrangements at our commercial ports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_Toc108405184 \h </w:instrText>
        </w:r>
        <w:r w:rsidR="00D64262" w:rsidRPr="003A56A5">
          <w:rPr>
            <w:webHidden/>
            <w:color w:val="auto"/>
          </w:rPr>
        </w:r>
        <w:r w:rsidR="00D64262" w:rsidRPr="003A56A5">
          <w:rPr>
            <w:webHidden/>
            <w:color w:val="auto"/>
          </w:rPr>
          <w:fldChar w:fldCharType="separate"/>
        </w:r>
        <w:r w:rsidR="005670DA" w:rsidRPr="003A56A5">
          <w:rPr>
            <w:webHidden/>
            <w:color w:val="auto"/>
          </w:rPr>
          <w:t>39</w:t>
        </w:r>
        <w:r w:rsidR="00D64262" w:rsidRPr="003A56A5">
          <w:rPr>
            <w:webHidden/>
            <w:color w:val="auto"/>
          </w:rPr>
          <w:fldChar w:fldCharType="end"/>
        </w:r>
      </w:hyperlink>
    </w:p>
    <w:p w14:paraId="3B8AEFB6" w14:textId="740A8224" w:rsidR="00D64262" w:rsidRPr="003A56A5" w:rsidRDefault="00F10281">
      <w:pPr>
        <w:pStyle w:val="TOC2"/>
        <w:rPr>
          <w:rFonts w:asciiTheme="minorHAnsi" w:eastAsiaTheme="minorEastAsia" w:hAnsiTheme="minorHAnsi"/>
          <w:color w:val="auto"/>
          <w:sz w:val="22"/>
          <w:lang w:eastAsia="en-AU"/>
        </w:rPr>
      </w:pPr>
      <w:hyperlink w:anchor="_Toc108405185" w:history="1">
        <w:r w:rsidR="00D64262" w:rsidRPr="003A56A5">
          <w:rPr>
            <w:rStyle w:val="Hyperlink"/>
            <w:color w:val="auto"/>
          </w:rPr>
          <w:t>Commercial port landside access plans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_Toc108405185 \h </w:instrText>
        </w:r>
        <w:r w:rsidR="00D64262" w:rsidRPr="003A56A5">
          <w:rPr>
            <w:webHidden/>
            <w:color w:val="auto"/>
          </w:rPr>
        </w:r>
        <w:r w:rsidR="00D64262" w:rsidRPr="003A56A5">
          <w:rPr>
            <w:webHidden/>
            <w:color w:val="auto"/>
          </w:rPr>
          <w:fldChar w:fldCharType="separate"/>
        </w:r>
        <w:r w:rsidR="005670DA" w:rsidRPr="003A56A5">
          <w:rPr>
            <w:webHidden/>
            <w:color w:val="auto"/>
          </w:rPr>
          <w:t>41</w:t>
        </w:r>
        <w:r w:rsidR="00D64262" w:rsidRPr="003A56A5">
          <w:rPr>
            <w:webHidden/>
            <w:color w:val="auto"/>
          </w:rPr>
          <w:fldChar w:fldCharType="end"/>
        </w:r>
      </w:hyperlink>
    </w:p>
    <w:p w14:paraId="5C1AFD25" w14:textId="06497290" w:rsidR="00D64262" w:rsidRPr="003A56A5" w:rsidRDefault="00F10281">
      <w:pPr>
        <w:pStyle w:val="TOC2"/>
        <w:rPr>
          <w:rFonts w:asciiTheme="minorHAnsi" w:eastAsiaTheme="minorEastAsia" w:hAnsiTheme="minorHAnsi"/>
          <w:color w:val="auto"/>
          <w:sz w:val="22"/>
          <w:lang w:eastAsia="en-AU"/>
        </w:rPr>
      </w:pPr>
      <w:hyperlink w:anchor="_Toc108405186" w:history="1">
        <w:r w:rsidR="00D64262" w:rsidRPr="003A56A5">
          <w:rPr>
            <w:rStyle w:val="Hyperlink"/>
            <w:color w:val="auto"/>
          </w:rPr>
          <w:t>Delivering the next round of Port Development Strategies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_Toc108405186 \h </w:instrText>
        </w:r>
        <w:r w:rsidR="00D64262" w:rsidRPr="003A56A5">
          <w:rPr>
            <w:webHidden/>
            <w:color w:val="auto"/>
          </w:rPr>
        </w:r>
        <w:r w:rsidR="00D64262" w:rsidRPr="003A56A5">
          <w:rPr>
            <w:webHidden/>
            <w:color w:val="auto"/>
          </w:rPr>
          <w:fldChar w:fldCharType="separate"/>
        </w:r>
        <w:r w:rsidR="005670DA" w:rsidRPr="003A56A5">
          <w:rPr>
            <w:webHidden/>
            <w:color w:val="auto"/>
          </w:rPr>
          <w:t>42</w:t>
        </w:r>
        <w:r w:rsidR="00D64262" w:rsidRPr="003A56A5">
          <w:rPr>
            <w:webHidden/>
            <w:color w:val="auto"/>
          </w:rPr>
          <w:fldChar w:fldCharType="end"/>
        </w:r>
      </w:hyperlink>
    </w:p>
    <w:p w14:paraId="126E6117" w14:textId="46DA6314" w:rsidR="00D64262" w:rsidRPr="003A56A5" w:rsidRDefault="00F10281">
      <w:pPr>
        <w:pStyle w:val="TOC2"/>
        <w:rPr>
          <w:rFonts w:asciiTheme="minorHAnsi" w:eastAsiaTheme="minorEastAsia" w:hAnsiTheme="minorHAnsi"/>
          <w:color w:val="auto"/>
          <w:sz w:val="22"/>
          <w:lang w:eastAsia="en-AU"/>
        </w:rPr>
      </w:pPr>
      <w:hyperlink w:anchor="_Toc108405187" w:history="1">
        <w:r w:rsidR="00D64262" w:rsidRPr="003A56A5">
          <w:rPr>
            <w:rStyle w:val="Hyperlink"/>
            <w:color w:val="auto"/>
          </w:rPr>
          <w:t>Putting in place planning protections for a future port at Bay West</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_Toc108405187 \h </w:instrText>
        </w:r>
        <w:r w:rsidR="00D64262" w:rsidRPr="003A56A5">
          <w:rPr>
            <w:webHidden/>
            <w:color w:val="auto"/>
          </w:rPr>
        </w:r>
        <w:r w:rsidR="00D64262" w:rsidRPr="003A56A5">
          <w:rPr>
            <w:webHidden/>
            <w:color w:val="auto"/>
          </w:rPr>
          <w:fldChar w:fldCharType="separate"/>
        </w:r>
        <w:r w:rsidR="005670DA" w:rsidRPr="003A56A5">
          <w:rPr>
            <w:webHidden/>
            <w:color w:val="auto"/>
          </w:rPr>
          <w:t>44</w:t>
        </w:r>
        <w:r w:rsidR="00D64262" w:rsidRPr="003A56A5">
          <w:rPr>
            <w:webHidden/>
            <w:color w:val="auto"/>
          </w:rPr>
          <w:fldChar w:fldCharType="end"/>
        </w:r>
      </w:hyperlink>
    </w:p>
    <w:p w14:paraId="2F8F715E" w14:textId="01446841" w:rsidR="00D64262" w:rsidRPr="003A56A5" w:rsidRDefault="00F10281">
      <w:pPr>
        <w:pStyle w:val="TOC2"/>
        <w:rPr>
          <w:rFonts w:asciiTheme="minorHAnsi" w:eastAsiaTheme="minorEastAsia" w:hAnsiTheme="minorHAnsi"/>
          <w:color w:val="auto"/>
          <w:sz w:val="22"/>
          <w:lang w:eastAsia="en-AU"/>
        </w:rPr>
      </w:pPr>
      <w:hyperlink w:anchor="_Toc108405188" w:history="1">
        <w:r w:rsidR="00D64262" w:rsidRPr="003A56A5">
          <w:rPr>
            <w:rStyle w:val="Hyperlink"/>
            <w:color w:val="auto"/>
          </w:rPr>
          <w:t>Review of land protected for development at the Port of Hastings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_Toc108405188 \h </w:instrText>
        </w:r>
        <w:r w:rsidR="00D64262" w:rsidRPr="003A56A5">
          <w:rPr>
            <w:webHidden/>
            <w:color w:val="auto"/>
          </w:rPr>
        </w:r>
        <w:r w:rsidR="00D64262" w:rsidRPr="003A56A5">
          <w:rPr>
            <w:webHidden/>
            <w:color w:val="auto"/>
          </w:rPr>
          <w:fldChar w:fldCharType="separate"/>
        </w:r>
        <w:r w:rsidR="005670DA" w:rsidRPr="003A56A5">
          <w:rPr>
            <w:webHidden/>
            <w:color w:val="auto"/>
          </w:rPr>
          <w:t>46</w:t>
        </w:r>
        <w:r w:rsidR="00D64262" w:rsidRPr="003A56A5">
          <w:rPr>
            <w:webHidden/>
            <w:color w:val="auto"/>
          </w:rPr>
          <w:fldChar w:fldCharType="end"/>
        </w:r>
      </w:hyperlink>
    </w:p>
    <w:p w14:paraId="2CFCFDF7" w14:textId="5FC58A28" w:rsidR="00D64262" w:rsidRPr="00B076B2" w:rsidRDefault="00F10281" w:rsidP="00B076B2">
      <w:pPr>
        <w:pStyle w:val="TOC1"/>
        <w:spacing w:before="0"/>
        <w:rPr>
          <w:rFonts w:asciiTheme="minorHAnsi" w:eastAsiaTheme="minorEastAsia" w:hAnsiTheme="minorHAnsi"/>
          <w:b/>
          <w:bCs/>
          <w:color w:val="auto"/>
          <w:sz w:val="22"/>
          <w:lang w:eastAsia="en-AU"/>
        </w:rPr>
      </w:pPr>
      <w:hyperlink w:anchor="_Toc108405189" w:history="1">
        <w:r w:rsidR="00D64262" w:rsidRPr="00B076B2">
          <w:rPr>
            <w:rStyle w:val="Hyperlink"/>
            <w:b/>
            <w:bCs/>
            <w:color w:val="auto"/>
          </w:rPr>
          <w:t xml:space="preserve">3. Efficient, productive and resilient in a changing global environment </w:t>
        </w:r>
        <w:r w:rsidR="00D64262" w:rsidRPr="00B076B2">
          <w:rPr>
            <w:b/>
            <w:bCs/>
            <w:webHidden/>
            <w:color w:val="auto"/>
          </w:rPr>
          <w:tab/>
        </w:r>
        <w:r w:rsidR="00D64262" w:rsidRPr="00B076B2">
          <w:rPr>
            <w:b/>
            <w:bCs/>
            <w:webHidden/>
            <w:color w:val="auto"/>
          </w:rPr>
          <w:fldChar w:fldCharType="begin" w:fldLock="1"/>
        </w:r>
        <w:r w:rsidR="00D64262" w:rsidRPr="00B076B2">
          <w:rPr>
            <w:b/>
            <w:bCs/>
            <w:webHidden/>
            <w:color w:val="auto"/>
          </w:rPr>
          <w:instrText xml:space="preserve"> PAGEREF _Toc108405189 \h </w:instrText>
        </w:r>
        <w:r w:rsidR="00D64262" w:rsidRPr="00B076B2">
          <w:rPr>
            <w:b/>
            <w:bCs/>
            <w:webHidden/>
            <w:color w:val="auto"/>
          </w:rPr>
        </w:r>
        <w:r w:rsidR="00D64262" w:rsidRPr="00B076B2">
          <w:rPr>
            <w:b/>
            <w:bCs/>
            <w:webHidden/>
            <w:color w:val="auto"/>
          </w:rPr>
          <w:fldChar w:fldCharType="separate"/>
        </w:r>
        <w:r w:rsidR="005670DA" w:rsidRPr="00B076B2">
          <w:rPr>
            <w:b/>
            <w:bCs/>
            <w:webHidden/>
            <w:color w:val="auto"/>
          </w:rPr>
          <w:t>47</w:t>
        </w:r>
        <w:r w:rsidR="00D64262" w:rsidRPr="00B076B2">
          <w:rPr>
            <w:b/>
            <w:bCs/>
            <w:webHidden/>
            <w:color w:val="auto"/>
          </w:rPr>
          <w:fldChar w:fldCharType="end"/>
        </w:r>
      </w:hyperlink>
    </w:p>
    <w:p w14:paraId="00A7A5E8" w14:textId="3B9D2495" w:rsidR="00D64262" w:rsidRPr="003A56A5" w:rsidRDefault="00F10281">
      <w:pPr>
        <w:pStyle w:val="TOC2"/>
        <w:rPr>
          <w:rFonts w:asciiTheme="minorHAnsi" w:eastAsiaTheme="minorEastAsia" w:hAnsiTheme="minorHAnsi"/>
          <w:color w:val="auto"/>
          <w:sz w:val="22"/>
          <w:lang w:eastAsia="en-AU"/>
        </w:rPr>
      </w:pPr>
      <w:hyperlink w:anchor="_Toc108405190" w:history="1">
        <w:r w:rsidR="00D64262" w:rsidRPr="003A56A5">
          <w:rPr>
            <w:rStyle w:val="Hyperlink"/>
            <w:color w:val="auto"/>
          </w:rPr>
          <w:t>Ports Victoria as a more active participant in the Victorian ports system</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_Toc108405190 \h </w:instrText>
        </w:r>
        <w:r w:rsidR="00D64262" w:rsidRPr="003A56A5">
          <w:rPr>
            <w:webHidden/>
            <w:color w:val="auto"/>
          </w:rPr>
        </w:r>
        <w:r w:rsidR="00D64262" w:rsidRPr="003A56A5">
          <w:rPr>
            <w:webHidden/>
            <w:color w:val="auto"/>
          </w:rPr>
          <w:fldChar w:fldCharType="separate"/>
        </w:r>
        <w:r w:rsidR="005670DA" w:rsidRPr="003A56A5">
          <w:rPr>
            <w:webHidden/>
            <w:color w:val="auto"/>
          </w:rPr>
          <w:t>47</w:t>
        </w:r>
        <w:r w:rsidR="00D64262" w:rsidRPr="003A56A5">
          <w:rPr>
            <w:webHidden/>
            <w:color w:val="auto"/>
          </w:rPr>
          <w:fldChar w:fldCharType="end"/>
        </w:r>
      </w:hyperlink>
    </w:p>
    <w:p w14:paraId="3A945919" w14:textId="5B8BB08F" w:rsidR="00D64262" w:rsidRPr="003A56A5" w:rsidRDefault="00F10281">
      <w:pPr>
        <w:pStyle w:val="TOC2"/>
        <w:rPr>
          <w:rFonts w:asciiTheme="minorHAnsi" w:eastAsiaTheme="minorEastAsia" w:hAnsiTheme="minorHAnsi"/>
          <w:color w:val="auto"/>
          <w:sz w:val="22"/>
          <w:lang w:eastAsia="en-AU"/>
        </w:rPr>
      </w:pPr>
      <w:hyperlink w:anchor="_Toc108405191" w:history="1">
        <w:r w:rsidR="00D64262" w:rsidRPr="003A56A5">
          <w:rPr>
            <w:rStyle w:val="Hyperlink"/>
            <w:color w:val="auto"/>
          </w:rPr>
          <w:t>Building on the success of the Voluntary Port Performance Model</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_Toc108405191 \h </w:instrText>
        </w:r>
        <w:r w:rsidR="00D64262" w:rsidRPr="003A56A5">
          <w:rPr>
            <w:webHidden/>
            <w:color w:val="auto"/>
          </w:rPr>
        </w:r>
        <w:r w:rsidR="00D64262" w:rsidRPr="003A56A5">
          <w:rPr>
            <w:webHidden/>
            <w:color w:val="auto"/>
          </w:rPr>
          <w:fldChar w:fldCharType="separate"/>
        </w:r>
        <w:r w:rsidR="005670DA" w:rsidRPr="003A56A5">
          <w:rPr>
            <w:webHidden/>
            <w:color w:val="auto"/>
          </w:rPr>
          <w:t>48</w:t>
        </w:r>
        <w:r w:rsidR="00D64262" w:rsidRPr="003A56A5">
          <w:rPr>
            <w:webHidden/>
            <w:color w:val="auto"/>
          </w:rPr>
          <w:fldChar w:fldCharType="end"/>
        </w:r>
      </w:hyperlink>
    </w:p>
    <w:p w14:paraId="682AE72D" w14:textId="631BA022" w:rsidR="00D64262" w:rsidRPr="003A56A5" w:rsidRDefault="00F10281">
      <w:pPr>
        <w:pStyle w:val="TOC2"/>
        <w:rPr>
          <w:rFonts w:asciiTheme="minorHAnsi" w:eastAsiaTheme="minorEastAsia" w:hAnsiTheme="minorHAnsi"/>
          <w:color w:val="auto"/>
          <w:sz w:val="22"/>
          <w:lang w:eastAsia="en-AU"/>
        </w:rPr>
      </w:pPr>
      <w:hyperlink w:anchor="_Toc108405192" w:history="1">
        <w:r w:rsidR="00D64262" w:rsidRPr="003A56A5">
          <w:rPr>
            <w:rStyle w:val="Hyperlink"/>
            <w:color w:val="auto"/>
          </w:rPr>
          <w:t>Ports supporting Victoria to drive supply chains to net zero emissions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_Toc108405192 \h </w:instrText>
        </w:r>
        <w:r w:rsidR="00D64262" w:rsidRPr="003A56A5">
          <w:rPr>
            <w:webHidden/>
            <w:color w:val="auto"/>
          </w:rPr>
        </w:r>
        <w:r w:rsidR="00D64262" w:rsidRPr="003A56A5">
          <w:rPr>
            <w:webHidden/>
            <w:color w:val="auto"/>
          </w:rPr>
          <w:fldChar w:fldCharType="separate"/>
        </w:r>
        <w:r w:rsidR="005670DA" w:rsidRPr="003A56A5">
          <w:rPr>
            <w:webHidden/>
            <w:color w:val="auto"/>
          </w:rPr>
          <w:t>56</w:t>
        </w:r>
        <w:r w:rsidR="00D64262" w:rsidRPr="003A56A5">
          <w:rPr>
            <w:webHidden/>
            <w:color w:val="auto"/>
          </w:rPr>
          <w:fldChar w:fldCharType="end"/>
        </w:r>
      </w:hyperlink>
    </w:p>
    <w:p w14:paraId="50F39F82" w14:textId="335810D0" w:rsidR="00D64262" w:rsidRPr="003A56A5" w:rsidRDefault="00F10281">
      <w:pPr>
        <w:pStyle w:val="TOC2"/>
        <w:rPr>
          <w:rFonts w:asciiTheme="minorHAnsi" w:eastAsiaTheme="minorEastAsia" w:hAnsiTheme="minorHAnsi"/>
          <w:color w:val="auto"/>
          <w:sz w:val="22"/>
          <w:lang w:eastAsia="en-AU"/>
        </w:rPr>
      </w:pPr>
      <w:hyperlink w:anchor="_Toc108405193" w:history="1">
        <w:r w:rsidR="00D64262" w:rsidRPr="003A56A5">
          <w:rPr>
            <w:rStyle w:val="Hyperlink"/>
            <w:color w:val="auto"/>
          </w:rPr>
          <w:t>Responding to Essential Services Commission’s Port of Melbourne Lease inquiries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_Toc108405193 \h </w:instrText>
        </w:r>
        <w:r w:rsidR="00D64262" w:rsidRPr="003A56A5">
          <w:rPr>
            <w:webHidden/>
            <w:color w:val="auto"/>
          </w:rPr>
        </w:r>
        <w:r w:rsidR="00D64262" w:rsidRPr="003A56A5">
          <w:rPr>
            <w:webHidden/>
            <w:color w:val="auto"/>
          </w:rPr>
          <w:fldChar w:fldCharType="separate"/>
        </w:r>
        <w:r w:rsidR="005670DA" w:rsidRPr="003A56A5">
          <w:rPr>
            <w:webHidden/>
            <w:color w:val="auto"/>
          </w:rPr>
          <w:t>60</w:t>
        </w:r>
        <w:r w:rsidR="00D64262" w:rsidRPr="003A56A5">
          <w:rPr>
            <w:webHidden/>
            <w:color w:val="auto"/>
          </w:rPr>
          <w:fldChar w:fldCharType="end"/>
        </w:r>
      </w:hyperlink>
    </w:p>
    <w:p w14:paraId="2D3B293A" w14:textId="47F1D4E6" w:rsidR="00D64262" w:rsidRPr="00B076B2" w:rsidRDefault="00F10281">
      <w:pPr>
        <w:pStyle w:val="TOC1"/>
        <w:rPr>
          <w:rFonts w:asciiTheme="minorHAnsi" w:eastAsiaTheme="minorEastAsia" w:hAnsiTheme="minorHAnsi"/>
          <w:b/>
          <w:bCs/>
          <w:color w:val="auto"/>
          <w:sz w:val="22"/>
          <w:lang w:eastAsia="en-AU"/>
        </w:rPr>
      </w:pPr>
      <w:hyperlink w:anchor="_Toc108405194" w:history="1">
        <w:r w:rsidR="00D64262" w:rsidRPr="00B076B2">
          <w:rPr>
            <w:rStyle w:val="Hyperlink"/>
            <w:b/>
            <w:bCs/>
            <w:color w:val="auto"/>
          </w:rPr>
          <w:t>4. Safe, and operated with clear roles and</w:t>
        </w:r>
        <w:r w:rsidR="00D64262" w:rsidRPr="00B076B2">
          <w:rPr>
            <w:rStyle w:val="Hyperlink"/>
            <w:rFonts w:ascii="Calibri" w:hAnsi="Calibri" w:cs="Calibri"/>
            <w:b/>
            <w:bCs/>
            <w:color w:val="auto"/>
          </w:rPr>
          <w:t> </w:t>
        </w:r>
        <w:r w:rsidR="00D64262" w:rsidRPr="00B076B2">
          <w:rPr>
            <w:rStyle w:val="Hyperlink"/>
            <w:b/>
            <w:bCs/>
            <w:color w:val="auto"/>
          </w:rPr>
          <w:t>responsibilities</w:t>
        </w:r>
        <w:r w:rsidR="00D64262" w:rsidRPr="00B076B2">
          <w:rPr>
            <w:b/>
            <w:bCs/>
            <w:webHidden/>
            <w:color w:val="auto"/>
          </w:rPr>
          <w:tab/>
        </w:r>
        <w:r w:rsidR="00D64262" w:rsidRPr="00B076B2">
          <w:rPr>
            <w:b/>
            <w:bCs/>
            <w:webHidden/>
            <w:color w:val="auto"/>
          </w:rPr>
          <w:fldChar w:fldCharType="begin" w:fldLock="1"/>
        </w:r>
        <w:r w:rsidR="00D64262" w:rsidRPr="00B076B2">
          <w:rPr>
            <w:b/>
            <w:bCs/>
            <w:webHidden/>
            <w:color w:val="auto"/>
          </w:rPr>
          <w:instrText xml:space="preserve"> PAGEREF _Toc108405194 \h </w:instrText>
        </w:r>
        <w:r w:rsidR="00D64262" w:rsidRPr="00B076B2">
          <w:rPr>
            <w:b/>
            <w:bCs/>
            <w:webHidden/>
            <w:color w:val="auto"/>
          </w:rPr>
        </w:r>
        <w:r w:rsidR="00D64262" w:rsidRPr="00B076B2">
          <w:rPr>
            <w:b/>
            <w:bCs/>
            <w:webHidden/>
            <w:color w:val="auto"/>
          </w:rPr>
          <w:fldChar w:fldCharType="separate"/>
        </w:r>
        <w:r w:rsidR="005670DA" w:rsidRPr="00B076B2">
          <w:rPr>
            <w:b/>
            <w:bCs/>
            <w:webHidden/>
            <w:color w:val="auto"/>
          </w:rPr>
          <w:t>61</w:t>
        </w:r>
        <w:r w:rsidR="00D64262" w:rsidRPr="00B076B2">
          <w:rPr>
            <w:b/>
            <w:bCs/>
            <w:webHidden/>
            <w:color w:val="auto"/>
          </w:rPr>
          <w:fldChar w:fldCharType="end"/>
        </w:r>
      </w:hyperlink>
    </w:p>
    <w:p w14:paraId="51A9583B" w14:textId="33E3D34C" w:rsidR="00D64262" w:rsidRPr="003A56A5" w:rsidRDefault="00F10281">
      <w:pPr>
        <w:pStyle w:val="TOC2"/>
        <w:rPr>
          <w:rFonts w:asciiTheme="minorHAnsi" w:eastAsiaTheme="minorEastAsia" w:hAnsiTheme="minorHAnsi"/>
          <w:color w:val="auto"/>
          <w:sz w:val="22"/>
          <w:lang w:eastAsia="en-AU"/>
        </w:rPr>
      </w:pPr>
      <w:hyperlink w:anchor="_Toc108405195" w:history="1">
        <w:r w:rsidR="00D64262" w:rsidRPr="003A56A5">
          <w:rPr>
            <w:rStyle w:val="Hyperlink"/>
            <w:color w:val="auto"/>
          </w:rPr>
          <w:t>Ports Victoria’s expanded role in statewide navigational safety</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_Toc108405195 \h </w:instrText>
        </w:r>
        <w:r w:rsidR="00D64262" w:rsidRPr="003A56A5">
          <w:rPr>
            <w:webHidden/>
            <w:color w:val="auto"/>
          </w:rPr>
        </w:r>
        <w:r w:rsidR="00D64262" w:rsidRPr="003A56A5">
          <w:rPr>
            <w:webHidden/>
            <w:color w:val="auto"/>
          </w:rPr>
          <w:fldChar w:fldCharType="separate"/>
        </w:r>
        <w:r w:rsidR="005670DA" w:rsidRPr="003A56A5">
          <w:rPr>
            <w:webHidden/>
            <w:color w:val="auto"/>
          </w:rPr>
          <w:t>61</w:t>
        </w:r>
        <w:r w:rsidR="00D64262" w:rsidRPr="003A56A5">
          <w:rPr>
            <w:webHidden/>
            <w:color w:val="auto"/>
          </w:rPr>
          <w:fldChar w:fldCharType="end"/>
        </w:r>
      </w:hyperlink>
    </w:p>
    <w:p w14:paraId="68AAB82E" w14:textId="656ED1D1" w:rsidR="00D64262" w:rsidRPr="003A56A5" w:rsidRDefault="00F10281">
      <w:pPr>
        <w:pStyle w:val="TOC2"/>
        <w:rPr>
          <w:rFonts w:asciiTheme="minorHAnsi" w:eastAsiaTheme="minorEastAsia" w:hAnsiTheme="minorHAnsi"/>
          <w:color w:val="auto"/>
          <w:sz w:val="22"/>
          <w:lang w:eastAsia="en-AU"/>
        </w:rPr>
      </w:pPr>
      <w:hyperlink w:anchor="_Toc108405196" w:history="1">
        <w:r w:rsidR="00D64262" w:rsidRPr="003A56A5">
          <w:rPr>
            <w:rStyle w:val="Hyperlink"/>
            <w:color w:val="auto"/>
          </w:rPr>
          <w:t>Strengthening the maritime elements of port Safety and Environment Management Plans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_Toc108405196 \h </w:instrText>
        </w:r>
        <w:r w:rsidR="00D64262" w:rsidRPr="003A56A5">
          <w:rPr>
            <w:webHidden/>
            <w:color w:val="auto"/>
          </w:rPr>
        </w:r>
        <w:r w:rsidR="00D64262" w:rsidRPr="003A56A5">
          <w:rPr>
            <w:webHidden/>
            <w:color w:val="auto"/>
          </w:rPr>
          <w:fldChar w:fldCharType="separate"/>
        </w:r>
        <w:r w:rsidR="005670DA" w:rsidRPr="003A56A5">
          <w:rPr>
            <w:webHidden/>
            <w:color w:val="auto"/>
          </w:rPr>
          <w:t>62</w:t>
        </w:r>
        <w:r w:rsidR="00D64262" w:rsidRPr="003A56A5">
          <w:rPr>
            <w:webHidden/>
            <w:color w:val="auto"/>
          </w:rPr>
          <w:fldChar w:fldCharType="end"/>
        </w:r>
      </w:hyperlink>
    </w:p>
    <w:p w14:paraId="7868BA5D" w14:textId="6CD85E02" w:rsidR="00D64262" w:rsidRPr="003A56A5" w:rsidRDefault="00F10281">
      <w:pPr>
        <w:pStyle w:val="TOC2"/>
        <w:rPr>
          <w:rFonts w:asciiTheme="minorHAnsi" w:eastAsiaTheme="minorEastAsia" w:hAnsiTheme="minorHAnsi"/>
          <w:color w:val="auto"/>
          <w:sz w:val="22"/>
          <w:lang w:eastAsia="en-AU"/>
        </w:rPr>
      </w:pPr>
      <w:hyperlink w:anchor="_Toc108405197" w:history="1">
        <w:r w:rsidR="00D64262" w:rsidRPr="003A56A5">
          <w:rPr>
            <w:rStyle w:val="Hyperlink"/>
            <w:color w:val="auto"/>
          </w:rPr>
          <w:t>Implementing new licensing regimes for pilotage and towage</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_Toc108405197 \h </w:instrText>
        </w:r>
        <w:r w:rsidR="00D64262" w:rsidRPr="003A56A5">
          <w:rPr>
            <w:webHidden/>
            <w:color w:val="auto"/>
          </w:rPr>
        </w:r>
        <w:r w:rsidR="00D64262" w:rsidRPr="003A56A5">
          <w:rPr>
            <w:webHidden/>
            <w:color w:val="auto"/>
          </w:rPr>
          <w:fldChar w:fldCharType="separate"/>
        </w:r>
        <w:r w:rsidR="005670DA" w:rsidRPr="003A56A5">
          <w:rPr>
            <w:webHidden/>
            <w:color w:val="auto"/>
          </w:rPr>
          <w:t>63</w:t>
        </w:r>
        <w:r w:rsidR="00D64262" w:rsidRPr="003A56A5">
          <w:rPr>
            <w:webHidden/>
            <w:color w:val="auto"/>
          </w:rPr>
          <w:fldChar w:fldCharType="end"/>
        </w:r>
      </w:hyperlink>
    </w:p>
    <w:p w14:paraId="64C27313" w14:textId="3D612889" w:rsidR="00D64262" w:rsidRPr="003A56A5" w:rsidRDefault="00F10281">
      <w:pPr>
        <w:pStyle w:val="TOC2"/>
        <w:rPr>
          <w:rFonts w:asciiTheme="minorHAnsi" w:eastAsiaTheme="minorEastAsia" w:hAnsiTheme="minorHAnsi"/>
          <w:color w:val="auto"/>
          <w:sz w:val="22"/>
          <w:lang w:eastAsia="en-AU"/>
        </w:rPr>
      </w:pPr>
      <w:hyperlink w:anchor="_Toc108405198" w:history="1">
        <w:r w:rsidR="00D64262" w:rsidRPr="003A56A5">
          <w:rPr>
            <w:rStyle w:val="Hyperlink"/>
            <w:color w:val="auto"/>
          </w:rPr>
          <w:t>Local ports and waterway reforms to improve marine asset planning and maintenance outcomes</w:t>
        </w:r>
        <w:r w:rsidR="00D64262" w:rsidRPr="003A56A5">
          <w:rPr>
            <w:webHidden/>
            <w:color w:val="auto"/>
          </w:rPr>
          <w:tab/>
        </w:r>
        <w:r w:rsidR="00D64262" w:rsidRPr="003A56A5">
          <w:rPr>
            <w:webHidden/>
            <w:color w:val="auto"/>
          </w:rPr>
          <w:fldChar w:fldCharType="begin" w:fldLock="1"/>
        </w:r>
        <w:r w:rsidR="00D64262" w:rsidRPr="003A56A5">
          <w:rPr>
            <w:webHidden/>
            <w:color w:val="auto"/>
          </w:rPr>
          <w:instrText xml:space="preserve"> PAGEREF _Toc108405198 \h </w:instrText>
        </w:r>
        <w:r w:rsidR="00D64262" w:rsidRPr="003A56A5">
          <w:rPr>
            <w:webHidden/>
            <w:color w:val="auto"/>
          </w:rPr>
        </w:r>
        <w:r w:rsidR="00D64262" w:rsidRPr="003A56A5">
          <w:rPr>
            <w:webHidden/>
            <w:color w:val="auto"/>
          </w:rPr>
          <w:fldChar w:fldCharType="separate"/>
        </w:r>
        <w:r w:rsidR="005670DA" w:rsidRPr="003A56A5">
          <w:rPr>
            <w:webHidden/>
            <w:color w:val="auto"/>
          </w:rPr>
          <w:t>65</w:t>
        </w:r>
        <w:r w:rsidR="00D64262" w:rsidRPr="003A56A5">
          <w:rPr>
            <w:webHidden/>
            <w:color w:val="auto"/>
          </w:rPr>
          <w:fldChar w:fldCharType="end"/>
        </w:r>
      </w:hyperlink>
    </w:p>
    <w:p w14:paraId="12C59252" w14:textId="2F13307E" w:rsidR="00D64262" w:rsidRPr="00B076B2" w:rsidRDefault="00F10281">
      <w:pPr>
        <w:pStyle w:val="TOC1"/>
        <w:rPr>
          <w:rFonts w:asciiTheme="minorHAnsi" w:eastAsiaTheme="minorEastAsia" w:hAnsiTheme="minorHAnsi"/>
          <w:b/>
          <w:bCs/>
          <w:color w:val="auto"/>
          <w:sz w:val="24"/>
          <w:szCs w:val="24"/>
          <w:lang w:eastAsia="en-AU"/>
        </w:rPr>
      </w:pPr>
      <w:hyperlink w:anchor="_Toc108405199" w:history="1">
        <w:r w:rsidR="00D64262" w:rsidRPr="00B076B2">
          <w:rPr>
            <w:rStyle w:val="Hyperlink"/>
            <w:b/>
            <w:bCs/>
            <w:color w:val="auto"/>
            <w:sz w:val="18"/>
            <w:szCs w:val="24"/>
          </w:rPr>
          <w:t>Summary of the Government’s Action Plan</w:t>
        </w:r>
        <w:r w:rsidR="00D64262" w:rsidRPr="00B076B2">
          <w:rPr>
            <w:b/>
            <w:bCs/>
            <w:webHidden/>
            <w:color w:val="auto"/>
            <w:sz w:val="18"/>
            <w:szCs w:val="24"/>
          </w:rPr>
          <w:tab/>
        </w:r>
        <w:r w:rsidR="00D64262" w:rsidRPr="00B076B2">
          <w:rPr>
            <w:b/>
            <w:bCs/>
            <w:webHidden/>
            <w:color w:val="auto"/>
            <w:sz w:val="18"/>
            <w:szCs w:val="24"/>
          </w:rPr>
          <w:fldChar w:fldCharType="begin" w:fldLock="1"/>
        </w:r>
        <w:r w:rsidR="00D64262" w:rsidRPr="00B076B2">
          <w:rPr>
            <w:b/>
            <w:bCs/>
            <w:webHidden/>
            <w:color w:val="auto"/>
            <w:sz w:val="18"/>
            <w:szCs w:val="24"/>
          </w:rPr>
          <w:instrText xml:space="preserve"> PAGEREF _Toc108405199 \h </w:instrText>
        </w:r>
        <w:r w:rsidR="00D64262" w:rsidRPr="00B076B2">
          <w:rPr>
            <w:b/>
            <w:bCs/>
            <w:webHidden/>
            <w:color w:val="auto"/>
            <w:sz w:val="18"/>
            <w:szCs w:val="24"/>
          </w:rPr>
        </w:r>
        <w:r w:rsidR="00D64262" w:rsidRPr="00B076B2">
          <w:rPr>
            <w:b/>
            <w:bCs/>
            <w:webHidden/>
            <w:color w:val="auto"/>
            <w:sz w:val="18"/>
            <w:szCs w:val="24"/>
          </w:rPr>
          <w:fldChar w:fldCharType="separate"/>
        </w:r>
        <w:r w:rsidR="005670DA" w:rsidRPr="00B076B2">
          <w:rPr>
            <w:b/>
            <w:bCs/>
            <w:webHidden/>
            <w:color w:val="auto"/>
            <w:sz w:val="18"/>
            <w:szCs w:val="24"/>
          </w:rPr>
          <w:t>66</w:t>
        </w:r>
        <w:r w:rsidR="00D64262" w:rsidRPr="00B076B2">
          <w:rPr>
            <w:b/>
            <w:bCs/>
            <w:webHidden/>
            <w:color w:val="auto"/>
            <w:sz w:val="18"/>
            <w:szCs w:val="24"/>
          </w:rPr>
          <w:fldChar w:fldCharType="end"/>
        </w:r>
      </w:hyperlink>
    </w:p>
    <w:p w14:paraId="18477BF2" w14:textId="408B1547" w:rsidR="00B670E4" w:rsidRPr="003A56A5" w:rsidRDefault="00FE12EB" w:rsidP="00FE12EB">
      <w:pPr>
        <w:pStyle w:val="BodyText"/>
      </w:pPr>
      <w:r w:rsidRPr="003A56A5">
        <w:fldChar w:fldCharType="end"/>
      </w:r>
    </w:p>
    <w:p w14:paraId="3C2AE7B3" w14:textId="7B196513" w:rsidR="00B670E4" w:rsidRPr="003A56A5" w:rsidRDefault="00B670E4" w:rsidP="00FE12EB">
      <w:pPr>
        <w:pStyle w:val="BodyText"/>
        <w:sectPr w:rsidR="00B670E4" w:rsidRPr="003A56A5" w:rsidSect="00805F56">
          <w:type w:val="continuous"/>
          <w:pgSz w:w="11906" w:h="16838" w:code="9"/>
          <w:pgMar w:top="2552" w:right="1418" w:bottom="1134" w:left="1418" w:header="567" w:footer="567" w:gutter="284"/>
          <w:pgNumType w:fmt="lowerRoman" w:start="0"/>
          <w:cols w:num="2" w:space="340"/>
          <w:titlePg/>
          <w:docGrid w:linePitch="360"/>
        </w:sectPr>
      </w:pPr>
    </w:p>
    <w:p w14:paraId="18EAF83B" w14:textId="6DA1DB08" w:rsidR="00075416" w:rsidRPr="003A56A5" w:rsidRDefault="00F61FF6" w:rsidP="00FE12EB">
      <w:pPr>
        <w:pStyle w:val="BodyText"/>
      </w:pPr>
      <w:r w:rsidRPr="003A56A5">
        <w:rPr>
          <w:noProof/>
        </w:rPr>
        <w:lastRenderedPageBreak/>
        <w:drawing>
          <wp:anchor distT="0" distB="0" distL="0" distR="0" simplePos="0" relativeHeight="251652096" behindDoc="0" locked="1" layoutInCell="1" allowOverlap="1" wp14:anchorId="755CB79E" wp14:editId="5A92E1FC">
            <wp:simplePos x="0" y="0"/>
            <wp:positionH relativeFrom="page">
              <wp:align>center</wp:align>
            </wp:positionH>
            <wp:positionV relativeFrom="page">
              <wp:align>center</wp:align>
            </wp:positionV>
            <wp:extent cx="7559040" cy="10684510"/>
            <wp:effectExtent l="0" t="0" r="3810" b="2540"/>
            <wp:wrapNone/>
            <wp:docPr id="22" name="image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jpeg">
                      <a:extLst>
                        <a:ext uri="{C183D7F6-B498-43B3-948B-1728B52AA6E4}">
                          <adec:decorative xmlns:adec="http://schemas.microsoft.com/office/drawing/2017/decorative" val="1"/>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7559615" cy="10684580"/>
                    </a:xfrm>
                    <a:prstGeom prst="rect">
                      <a:avLst/>
                    </a:prstGeom>
                  </pic:spPr>
                </pic:pic>
              </a:graphicData>
            </a:graphic>
            <wp14:sizeRelH relativeFrom="margin">
              <wp14:pctWidth>0</wp14:pctWidth>
            </wp14:sizeRelH>
            <wp14:sizeRelV relativeFrom="margin">
              <wp14:pctHeight>0</wp14:pctHeight>
            </wp14:sizeRelV>
          </wp:anchor>
        </w:drawing>
      </w:r>
    </w:p>
    <w:p w14:paraId="0941AA68" w14:textId="77777777" w:rsidR="00FE12EB" w:rsidRPr="009A63BC" w:rsidRDefault="00FE12EB" w:rsidP="00075416">
      <w:pPr>
        <w:pStyle w:val="BodyText"/>
        <w:sectPr w:rsidR="00FE12EB" w:rsidRPr="009A63BC" w:rsidSect="00C0148B">
          <w:pgSz w:w="11906" w:h="16838" w:code="9"/>
          <w:pgMar w:top="2552" w:right="1418" w:bottom="1134" w:left="1418" w:header="567" w:footer="567" w:gutter="284"/>
          <w:pgNumType w:start="4"/>
          <w:cols w:space="340"/>
          <w:docGrid w:linePitch="360"/>
        </w:sectPr>
      </w:pPr>
    </w:p>
    <w:p w14:paraId="6BB55547" w14:textId="5B6F6AB7" w:rsidR="00C73915" w:rsidRPr="009A63BC" w:rsidRDefault="00C73915" w:rsidP="00BA4C75">
      <w:pPr>
        <w:pStyle w:val="Heading1NoNumber"/>
      </w:pPr>
      <w:bookmarkStart w:id="1" w:name="_Toc108405162"/>
      <w:r w:rsidRPr="009A63BC">
        <w:lastRenderedPageBreak/>
        <w:t>Foreword</w:t>
      </w:r>
      <w:bookmarkEnd w:id="1"/>
    </w:p>
    <w:p w14:paraId="56E9FE3E" w14:textId="099E4039" w:rsidR="008153CA" w:rsidRPr="009A63BC" w:rsidRDefault="008153CA" w:rsidP="00123674">
      <w:pPr>
        <w:pStyle w:val="Intro"/>
        <w:spacing w:before="0"/>
      </w:pPr>
      <w:r>
        <w:rPr>
          <w:noProof/>
        </w:rPr>
        <w:drawing>
          <wp:anchor distT="0" distB="180340" distL="180340" distR="180340" simplePos="0" relativeHeight="251758592" behindDoc="0" locked="1" layoutInCell="1" allowOverlap="1" wp14:anchorId="485B8824" wp14:editId="43CCD7F0">
            <wp:simplePos x="0" y="0"/>
            <wp:positionH relativeFrom="column">
              <wp:align>right</wp:align>
            </wp:positionH>
            <wp:positionV relativeFrom="line">
              <wp:align>top</wp:align>
            </wp:positionV>
            <wp:extent cx="1872000" cy="2628000"/>
            <wp:effectExtent l="0" t="0" r="0" b="1270"/>
            <wp:wrapSquare wrapText="bothSides"/>
            <wp:docPr id="23" name="image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7.jpeg">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72000" cy="2628000"/>
                    </a:xfrm>
                    <a:prstGeom prst="rect">
                      <a:avLst/>
                    </a:prstGeom>
                  </pic:spPr>
                </pic:pic>
              </a:graphicData>
            </a:graphic>
            <wp14:sizeRelH relativeFrom="page">
              <wp14:pctWidth>0</wp14:pctWidth>
            </wp14:sizeRelH>
            <wp14:sizeRelV relativeFrom="page">
              <wp14:pctHeight>0</wp14:pctHeight>
            </wp14:sizeRelV>
          </wp:anchor>
        </w:drawing>
      </w:r>
      <w:r w:rsidRPr="009A63BC">
        <w:t>Our ports have long been integral to the</w:t>
      </w:r>
      <w:r w:rsidRPr="009A63BC">
        <w:rPr>
          <w:rFonts w:ascii="Calibri" w:hAnsi="Calibri" w:cs="Calibri"/>
        </w:rPr>
        <w:t> </w:t>
      </w:r>
      <w:r w:rsidRPr="009A63BC">
        <w:t xml:space="preserve">success of Victoria’s economy and the wellbeing of its people. They’re also key to Victoria’s status as the nation’s biggest exporter of agricultural commodities and manufactured goods. </w:t>
      </w:r>
    </w:p>
    <w:p w14:paraId="69CB76A6" w14:textId="77777777" w:rsidR="008153CA" w:rsidRPr="009A63BC" w:rsidRDefault="008153CA" w:rsidP="004121BA">
      <w:pPr>
        <w:pStyle w:val="BodyText"/>
      </w:pPr>
      <w:r w:rsidRPr="009A63BC">
        <w:t>The COVID-19 pandemic highlighted the vital role our commercial ports play in the lives of every Victorian.</w:t>
      </w:r>
    </w:p>
    <w:p w14:paraId="3D93AE3F" w14:textId="77777777" w:rsidR="008153CA" w:rsidRPr="009A63BC" w:rsidRDefault="008153CA" w:rsidP="004121BA">
      <w:pPr>
        <w:pStyle w:val="BodyText"/>
      </w:pPr>
      <w:r w:rsidRPr="009A63BC">
        <w:t xml:space="preserve">As shipping delays, labour shortages and container imbalances disrupted global supply chains, it fell to our ports to step up and help maintain the movement of goods. </w:t>
      </w:r>
    </w:p>
    <w:p w14:paraId="65908EF6" w14:textId="77777777" w:rsidR="008153CA" w:rsidRPr="009A63BC" w:rsidRDefault="008153CA" w:rsidP="00123674">
      <w:pPr>
        <w:pStyle w:val="BodyText"/>
        <w:spacing w:after="0"/>
      </w:pPr>
      <w:r w:rsidRPr="009A63BC">
        <w:t xml:space="preserve">It was the resilience and adaptability of our ports that ensured the flow of everything from life-saving pharmaceuticals to vital food exports was maintained. </w:t>
      </w:r>
    </w:p>
    <w:p w14:paraId="271DF403" w14:textId="77777777" w:rsidR="00C73915" w:rsidRPr="009A63BC" w:rsidRDefault="00C73915" w:rsidP="00C73915">
      <w:pPr>
        <w:pStyle w:val="BodyText"/>
      </w:pPr>
      <w:r w:rsidRPr="009A63BC">
        <w:t>With Victoria’s gross state product set to grow by $40 billion over the next three decades and freight volumes expected to more than double, ensuring our ports are operating at peak efficiency is a key economic priority.</w:t>
      </w:r>
    </w:p>
    <w:p w14:paraId="4326E218" w14:textId="194AD23B" w:rsidR="00C73915" w:rsidRPr="009A63BC" w:rsidRDefault="00C73915" w:rsidP="00C73915">
      <w:pPr>
        <w:pStyle w:val="BodyText"/>
      </w:pPr>
      <w:r w:rsidRPr="009A63BC">
        <w:t xml:space="preserve">It’s these factors driving </w:t>
      </w:r>
      <w:r w:rsidRPr="009A63BC">
        <w:rPr>
          <w:i/>
          <w:iCs/>
        </w:rPr>
        <w:t>Navigating our Port Future</w:t>
      </w:r>
      <w:r w:rsidR="00DC0D06">
        <w:rPr>
          <w:i/>
          <w:iCs/>
        </w:rPr>
        <w:t>s</w:t>
      </w:r>
      <w:r w:rsidRPr="009A63BC">
        <w:rPr>
          <w:i/>
          <w:iCs/>
        </w:rPr>
        <w:t>: The Victorian Commercial Ports Strategy</w:t>
      </w:r>
      <w:r w:rsidRPr="009A63BC">
        <w:t>.</w:t>
      </w:r>
    </w:p>
    <w:p w14:paraId="45BC85BD" w14:textId="77777777" w:rsidR="00C73915" w:rsidRPr="009A63BC" w:rsidRDefault="00C73915" w:rsidP="00C73915">
      <w:pPr>
        <w:pStyle w:val="BodyText"/>
      </w:pPr>
      <w:r w:rsidRPr="009A63BC">
        <w:t>The Victorian Government plays an important role in the management and regulation of our four commercial ports; and a far more significant role in charting the long-term strategic positioning of these assets and their contribution to the Victorian economy.</w:t>
      </w:r>
    </w:p>
    <w:p w14:paraId="6C638763" w14:textId="080BE92B" w:rsidR="00C73915" w:rsidRPr="009A63BC" w:rsidRDefault="00C73915" w:rsidP="00C73915">
      <w:pPr>
        <w:pStyle w:val="BodyText"/>
      </w:pPr>
      <w:r w:rsidRPr="009A63BC">
        <w:t xml:space="preserve">This </w:t>
      </w:r>
      <w:r w:rsidR="00DC0D06">
        <w:t>S</w:t>
      </w:r>
      <w:r w:rsidR="00DC0D06" w:rsidRPr="009A63BC">
        <w:t xml:space="preserve">trategy </w:t>
      </w:r>
      <w:r w:rsidRPr="009A63BC">
        <w:t>is a key part of fulfilling that role.</w:t>
      </w:r>
    </w:p>
    <w:p w14:paraId="414DD81A" w14:textId="77777777" w:rsidR="00C73915" w:rsidRPr="009A63BC" w:rsidRDefault="00C73915" w:rsidP="00C73915">
      <w:pPr>
        <w:pStyle w:val="BodyText"/>
      </w:pPr>
      <w:r w:rsidRPr="009A63BC">
        <w:t xml:space="preserve">It outlines how the Victorian Government will protect and enhance our four commercial ports’ land and seaside connections; reserve and plan for the land and seaside connections needed for a second container port; and ensure long-term policy settings are in place that recognise the contribution our commercial ports make to the enduring vibrancy of the Victorian economy. </w:t>
      </w:r>
    </w:p>
    <w:p w14:paraId="62683017" w14:textId="77777777" w:rsidR="00C73915" w:rsidRPr="009A63BC" w:rsidRDefault="00C73915" w:rsidP="00123674">
      <w:pPr>
        <w:pStyle w:val="BodyText"/>
        <w:spacing w:before="600" w:after="0"/>
        <w:rPr>
          <w:rFonts w:ascii="VIC SemiBold" w:hAnsi="VIC SemiBold"/>
        </w:rPr>
      </w:pPr>
      <w:r w:rsidRPr="009A63BC">
        <w:rPr>
          <w:rFonts w:ascii="VIC SemiBold" w:hAnsi="VIC SemiBold"/>
        </w:rPr>
        <w:t>Melissa Horne MP</w:t>
      </w:r>
    </w:p>
    <w:p w14:paraId="5B5EFD39" w14:textId="77777777" w:rsidR="002C62AF" w:rsidRPr="009A63BC" w:rsidRDefault="00C73915" w:rsidP="00123674">
      <w:pPr>
        <w:pStyle w:val="BodyText"/>
        <w:spacing w:before="0" w:after="0"/>
      </w:pPr>
      <w:r w:rsidRPr="009A63BC">
        <w:t>Minister for Ports and Freight</w:t>
      </w:r>
    </w:p>
    <w:p w14:paraId="6BB48CD1" w14:textId="088B1987" w:rsidR="002C62AF" w:rsidRPr="009A63BC" w:rsidRDefault="002C62AF" w:rsidP="00123674">
      <w:pPr>
        <w:pStyle w:val="BodyText"/>
        <w:spacing w:before="0" w:after="0"/>
        <w:sectPr w:rsidR="002C62AF" w:rsidRPr="009A63BC" w:rsidSect="00AD6FC9">
          <w:headerReference w:type="first" r:id="rId26"/>
          <w:footerReference w:type="first" r:id="rId27"/>
          <w:pgSz w:w="11906" w:h="16838" w:code="9"/>
          <w:pgMar w:top="2552" w:right="1418" w:bottom="1134" w:left="1418" w:header="567" w:footer="567" w:gutter="284"/>
          <w:cols w:space="708"/>
          <w:docGrid w:linePitch="360"/>
        </w:sectPr>
      </w:pPr>
    </w:p>
    <w:p w14:paraId="5209C99B" w14:textId="2DDA0D21" w:rsidR="004A6611" w:rsidRPr="009A63BC" w:rsidRDefault="00614A4A">
      <w:pPr>
        <w:spacing w:after="200" w:line="276" w:lineRule="auto"/>
        <w:rPr>
          <w:rFonts w:ascii="VIC Light" w:hAnsi="VIC Light"/>
          <w:sz w:val="18"/>
        </w:rPr>
      </w:pPr>
      <w:r>
        <w:rPr>
          <w:noProof/>
        </w:rPr>
        <w:lastRenderedPageBreak/>
        <w:drawing>
          <wp:anchor distT="0" distB="0" distL="0" distR="0" simplePos="0" relativeHeight="251656192" behindDoc="0" locked="1" layoutInCell="1" allowOverlap="1" wp14:anchorId="21366942" wp14:editId="20681C74">
            <wp:simplePos x="0" y="0"/>
            <wp:positionH relativeFrom="page">
              <wp:align>center</wp:align>
            </wp:positionH>
            <wp:positionV relativeFrom="page">
              <wp:align>center</wp:align>
            </wp:positionV>
            <wp:extent cx="7559040" cy="10684510"/>
            <wp:effectExtent l="0" t="0" r="3810" b="2540"/>
            <wp:wrapNone/>
            <wp:docPr id="24" name="image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jpeg">
                      <a:extLst>
                        <a:ext uri="{C183D7F6-B498-43B3-948B-1728B52AA6E4}">
                          <adec:decorative xmlns:adec="http://schemas.microsoft.com/office/drawing/2017/decorative" val="1"/>
                        </a:ext>
                      </a:extLst>
                    </pic:cNvPr>
                    <pic:cNvPicPr/>
                  </pic:nvPicPr>
                  <pic:blipFill>
                    <a:blip r:embed="rId28">
                      <a:extLst>
                        <a:ext uri="{28A0092B-C50C-407E-A947-70E740481C1C}">
                          <a14:useLocalDpi xmlns:a14="http://schemas.microsoft.com/office/drawing/2010/main" val="0"/>
                        </a:ext>
                      </a:extLst>
                    </a:blip>
                    <a:stretch>
                      <a:fillRect/>
                    </a:stretch>
                  </pic:blipFill>
                  <pic:spPr>
                    <a:xfrm>
                      <a:off x="0" y="0"/>
                      <a:ext cx="7559615" cy="10684580"/>
                    </a:xfrm>
                    <a:prstGeom prst="rect">
                      <a:avLst/>
                    </a:prstGeom>
                  </pic:spPr>
                </pic:pic>
              </a:graphicData>
            </a:graphic>
            <wp14:sizeRelH relativeFrom="margin">
              <wp14:pctWidth>0</wp14:pctWidth>
            </wp14:sizeRelH>
            <wp14:sizeRelV relativeFrom="margin">
              <wp14:pctHeight>0</wp14:pctHeight>
            </wp14:sizeRelV>
          </wp:anchor>
        </w:drawing>
      </w:r>
      <w:r w:rsidR="004A6611" w:rsidRPr="009A63BC">
        <w:br w:type="page"/>
      </w:r>
    </w:p>
    <w:p w14:paraId="7F5F6B04" w14:textId="4CBE9E27" w:rsidR="00990C4A" w:rsidRPr="009A63BC" w:rsidRDefault="00076790" w:rsidP="00BA4C75">
      <w:pPr>
        <w:pStyle w:val="Heading1NoNumber"/>
      </w:pPr>
      <w:bookmarkStart w:id="4" w:name="_Toc108405163"/>
      <w:r>
        <w:rPr>
          <w:noProof/>
        </w:rPr>
        <w:lastRenderedPageBreak/>
        <w:drawing>
          <wp:anchor distT="0" distB="0" distL="114300" distR="114300" simplePos="0" relativeHeight="251755520" behindDoc="1" locked="1" layoutInCell="1" allowOverlap="1" wp14:anchorId="47C60C51" wp14:editId="24302248">
            <wp:simplePos x="0" y="0"/>
            <wp:positionH relativeFrom="page">
              <wp:align>right</wp:align>
            </wp:positionH>
            <wp:positionV relativeFrom="page">
              <wp:align>top</wp:align>
            </wp:positionV>
            <wp:extent cx="2469600" cy="2484000"/>
            <wp:effectExtent l="0" t="0" r="6985" b="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pic:nvPicPr>
                  <pic:blipFill>
                    <a:blip r:embed="rId29" cstate="hqprint">
                      <a:extLst>
                        <a:ext uri="{28A0092B-C50C-407E-A947-70E740481C1C}">
                          <a14:useLocalDpi xmlns:a14="http://schemas.microsoft.com/office/drawing/2010/main" val="0"/>
                        </a:ext>
                      </a:extLst>
                    </a:blip>
                    <a:stretch>
                      <a:fillRect/>
                    </a:stretch>
                  </pic:blipFill>
                  <pic:spPr>
                    <a:xfrm>
                      <a:off x="0" y="0"/>
                      <a:ext cx="2469600" cy="2484000"/>
                    </a:xfrm>
                    <a:prstGeom prst="rect">
                      <a:avLst/>
                    </a:prstGeom>
                  </pic:spPr>
                </pic:pic>
              </a:graphicData>
            </a:graphic>
            <wp14:sizeRelH relativeFrom="margin">
              <wp14:pctWidth>0</wp14:pctWidth>
            </wp14:sizeRelH>
            <wp14:sizeRelV relativeFrom="margin">
              <wp14:pctHeight>0</wp14:pctHeight>
            </wp14:sizeRelV>
          </wp:anchor>
        </w:drawing>
      </w:r>
      <w:r w:rsidR="00990C4A" w:rsidRPr="009A63BC">
        <w:t>Introduction</w:t>
      </w:r>
      <w:bookmarkEnd w:id="4"/>
    </w:p>
    <w:p w14:paraId="0A997BA8" w14:textId="343D1657" w:rsidR="00990C4A" w:rsidRPr="009A63BC" w:rsidRDefault="00990C4A" w:rsidP="00990C4A">
      <w:pPr>
        <w:pStyle w:val="Intro"/>
      </w:pPr>
      <w:r w:rsidRPr="009A63BC">
        <w:t xml:space="preserve">Victoria’s commercial ports are essential to our businesses and our communities: while goods are moving, our economy is moving and people have jobs. Around 98 per cent of Victoria’s exports by volume move via our commercial ports. </w:t>
      </w:r>
      <w:r w:rsidR="00DC0D06">
        <w:t>O</w:t>
      </w:r>
      <w:r w:rsidRPr="009A63BC">
        <w:t xml:space="preserve">ver $85 billion worth of goods were imported into Victoria last year, largely via our ports. </w:t>
      </w:r>
    </w:p>
    <w:p w14:paraId="5FB3263C" w14:textId="77777777" w:rsidR="00D27403" w:rsidRDefault="00D27403" w:rsidP="00990C4A">
      <w:pPr>
        <w:pStyle w:val="BodyText"/>
        <w:sectPr w:rsidR="00D27403" w:rsidSect="00805F56">
          <w:pgSz w:w="11906" w:h="16838" w:code="9"/>
          <w:pgMar w:top="2552" w:right="1418" w:bottom="1134" w:left="1418" w:header="567" w:footer="567" w:gutter="284"/>
          <w:cols w:space="708"/>
          <w:docGrid w:linePitch="360"/>
        </w:sectPr>
      </w:pPr>
    </w:p>
    <w:p w14:paraId="3D29919B" w14:textId="4071C61D" w:rsidR="00990C4A" w:rsidRPr="009A63BC" w:rsidRDefault="00990C4A" w:rsidP="00990C4A">
      <w:pPr>
        <w:pStyle w:val="BodyText"/>
      </w:pPr>
      <w:r w:rsidRPr="009A63BC">
        <w:t>Victoria’s last statewide ports strategy was completed in 2009. There has been significant change</w:t>
      </w:r>
      <w:r w:rsidRPr="009A63BC">
        <w:rPr>
          <w:rFonts w:ascii="Calibri" w:hAnsi="Calibri" w:cs="Calibri"/>
        </w:rPr>
        <w:t> </w:t>
      </w:r>
      <w:r w:rsidRPr="009A63BC">
        <w:t>across the ports sector since, including the 50 year lease of the Port of Melbourne to a private operator.</w:t>
      </w:r>
    </w:p>
    <w:p w14:paraId="7EC3BC46" w14:textId="77777777" w:rsidR="00990C4A" w:rsidRPr="009A63BC" w:rsidRDefault="00990C4A" w:rsidP="00990C4A">
      <w:pPr>
        <w:pStyle w:val="BodyText"/>
      </w:pPr>
      <w:r w:rsidRPr="009A63BC">
        <w:t xml:space="preserve">Recent disruptive events have also exposed vulnerabilities in Victoria’s international maritime supply chains. In addition to disruptions from the COVID-19 pandemic, the sector has been further subject to more frequent and extreme weather events including bushfires and floods, international trade tensions, regional conflicts and changing market dynamics, resulting in rapidly increasing sea freight costs as shipping lines consolidated. These issues are all creating a more volatile and uncertain operating environment. </w:t>
      </w:r>
    </w:p>
    <w:p w14:paraId="361AC8E2" w14:textId="56A452B2" w:rsidR="00990C4A" w:rsidRPr="009A63BC" w:rsidRDefault="00990C4A" w:rsidP="00990C4A">
      <w:pPr>
        <w:pStyle w:val="BodyText"/>
      </w:pPr>
      <w:r w:rsidRPr="009A63BC">
        <w:rPr>
          <w:i/>
          <w:iCs/>
        </w:rPr>
        <w:t>Navigating our Port Futures: The Victorian Commercial Ports Strategy</w:t>
      </w:r>
      <w:r w:rsidRPr="009A63BC">
        <w:t xml:space="preserve"> (this Strategy) is the</w:t>
      </w:r>
      <w:r w:rsidR="00837FD7">
        <w:rPr>
          <w:rFonts w:ascii="Calibri" w:hAnsi="Calibri" w:cs="Calibri"/>
        </w:rPr>
        <w:t> </w:t>
      </w:r>
      <w:r w:rsidRPr="009A63BC">
        <w:t>Victorian Government’s 30 year strategy, vision and action plan to position our ports system to grow and thrive in this new operating</w:t>
      </w:r>
      <w:r w:rsidR="00837FD7">
        <w:rPr>
          <w:rFonts w:ascii="Calibri" w:hAnsi="Calibri" w:cs="Calibri"/>
        </w:rPr>
        <w:t> </w:t>
      </w:r>
      <w:r w:rsidRPr="009A63BC">
        <w:t>environment.</w:t>
      </w:r>
    </w:p>
    <w:p w14:paraId="3C995EE4" w14:textId="5B16A03C" w:rsidR="00990C4A" w:rsidRPr="009A63BC" w:rsidRDefault="00990C4A" w:rsidP="00990C4A">
      <w:pPr>
        <w:pStyle w:val="BodyText"/>
      </w:pPr>
      <w:r w:rsidRPr="009A63BC">
        <w:t>The Strategy reconfirms the role of the State</w:t>
      </w:r>
      <w:r w:rsidR="00837FD7">
        <w:rPr>
          <w:rFonts w:ascii="Calibri" w:hAnsi="Calibri" w:cs="Calibri"/>
        </w:rPr>
        <w:t> </w:t>
      </w:r>
      <w:r w:rsidRPr="009A63BC">
        <w:t>Government in setting the strategic framework for the port sector as a whole, to accommodate Victoria’s growing freight task.</w:t>
      </w:r>
    </w:p>
    <w:p w14:paraId="680B03A0" w14:textId="4FEBD6D6" w:rsidR="00990C4A" w:rsidRDefault="009D289B" w:rsidP="00280D25">
      <w:pPr>
        <w:pStyle w:val="BodyText"/>
        <w:spacing w:after="120"/>
        <w:ind w:right="-170"/>
      </w:pPr>
      <w:r>
        <w:br w:type="column"/>
      </w:r>
      <w:r w:rsidR="00990C4A" w:rsidRPr="009A63BC">
        <w:t>The Victorian Government’s 30 year vision is that:</w:t>
      </w:r>
    </w:p>
    <w:p w14:paraId="25D2F34B" w14:textId="77777777" w:rsidR="008153CA" w:rsidRPr="009D289B" w:rsidRDefault="008153CA" w:rsidP="0037240B">
      <w:pPr>
        <w:pStyle w:val="Callout"/>
        <w:shd w:val="clear" w:color="auto" w:fill="53565A" w:themeFill="text2"/>
        <w:spacing w:before="360" w:after="360" w:line="280" w:lineRule="atLeast"/>
      </w:pPr>
      <w:r w:rsidRPr="009D289B">
        <w:t>Our commercial ports will continue to be responsive and resilient to change, providing efficient market access to support the economic and social wellbeing of all Victorians.</w:t>
      </w:r>
    </w:p>
    <w:p w14:paraId="09970079" w14:textId="77777777" w:rsidR="00990C4A" w:rsidRPr="00280D25" w:rsidRDefault="00990C4A" w:rsidP="00366884">
      <w:pPr>
        <w:pStyle w:val="BodyText"/>
        <w:spacing w:before="220"/>
      </w:pPr>
      <w:r w:rsidRPr="00280D25">
        <w:t>This vision is supported by four strategic objectives which will guide the State’s action over the next five years. The objectives and actions will be reviewed and updated every five years over the 30 year horizon of the Strategy. They will provide industry and community stakeholders with greater clarity and certainty on the State’s ports system priorities and the operating environment changes over time.</w:t>
      </w:r>
    </w:p>
    <w:p w14:paraId="00F9D24A" w14:textId="77777777" w:rsidR="00990C4A" w:rsidRPr="009A63BC" w:rsidRDefault="00990C4A" w:rsidP="00990C4A">
      <w:pPr>
        <w:pStyle w:val="BodyText"/>
      </w:pPr>
      <w:r w:rsidRPr="009A63BC">
        <w:t>The State’s objectives are for a ports system that is:</w:t>
      </w:r>
    </w:p>
    <w:p w14:paraId="0B051A6E" w14:textId="19501093" w:rsidR="00990C4A" w:rsidRPr="009A63BC" w:rsidRDefault="00990C4A" w:rsidP="00990C4A">
      <w:pPr>
        <w:pStyle w:val="BodyNumbering1"/>
      </w:pPr>
      <w:r w:rsidRPr="009A63BC">
        <w:t>Responsive to market demands</w:t>
      </w:r>
    </w:p>
    <w:p w14:paraId="5DD3B49E" w14:textId="7E8D7E40" w:rsidR="00990C4A" w:rsidRPr="009A63BC" w:rsidRDefault="00990C4A" w:rsidP="00990C4A">
      <w:pPr>
        <w:pStyle w:val="BodyNumbering1"/>
      </w:pPr>
      <w:r w:rsidRPr="009A63BC">
        <w:t>Well planned, balancing both industry and community needs</w:t>
      </w:r>
    </w:p>
    <w:p w14:paraId="1DC501C1" w14:textId="1531671F" w:rsidR="00990C4A" w:rsidRPr="009A63BC" w:rsidRDefault="00990C4A" w:rsidP="00990C4A">
      <w:pPr>
        <w:pStyle w:val="BodyNumbering1"/>
      </w:pPr>
      <w:r w:rsidRPr="009A63BC">
        <w:t>Efficient, productive and resilient in a changing global environment</w:t>
      </w:r>
    </w:p>
    <w:p w14:paraId="29E11DEF" w14:textId="234DCC22" w:rsidR="00990C4A" w:rsidRPr="009A63BC" w:rsidRDefault="00990C4A" w:rsidP="00990C4A">
      <w:pPr>
        <w:pStyle w:val="BodyNumbering1"/>
      </w:pPr>
      <w:r w:rsidRPr="009A63BC">
        <w:t>Safe, and operated with clear roles and responsibilities.</w:t>
      </w:r>
    </w:p>
    <w:p w14:paraId="70E9B103" w14:textId="5038BB45" w:rsidR="00B25119" w:rsidRDefault="00990C4A" w:rsidP="00B25119">
      <w:pPr>
        <w:pStyle w:val="BodyText"/>
      </w:pPr>
      <w:r w:rsidRPr="009A63BC">
        <w:t xml:space="preserve">The Strategy outlines the Government’s plan for the ports system, including priority actions under each objective. </w:t>
      </w:r>
      <w:r w:rsidR="00B25119">
        <w:br w:type="page"/>
      </w:r>
    </w:p>
    <w:p w14:paraId="6A056BC6" w14:textId="4D351D49" w:rsidR="00990C4A" w:rsidRPr="009A63BC" w:rsidRDefault="008B67AD" w:rsidP="006B231B">
      <w:pPr>
        <w:pStyle w:val="Heading2"/>
        <w:spacing w:before="0"/>
      </w:pPr>
      <w:bookmarkStart w:id="5" w:name="_Toc108405164"/>
      <w:r>
        <w:rPr>
          <w:rFonts w:ascii="VIC SemiBold"/>
          <w:noProof/>
          <w:sz w:val="20"/>
        </w:rPr>
        <w:lastRenderedPageBreak/>
        <mc:AlternateContent>
          <mc:Choice Requires="wpg">
            <w:drawing>
              <wp:anchor distT="0" distB="0" distL="114300" distR="114300" simplePos="0" relativeHeight="251661312" behindDoc="1" locked="1" layoutInCell="1" allowOverlap="1" wp14:anchorId="09B1529D" wp14:editId="659FDEF9">
                <wp:simplePos x="0" y="0"/>
                <wp:positionH relativeFrom="page">
                  <wp:posOffset>3150235</wp:posOffset>
                </wp:positionH>
                <wp:positionV relativeFrom="page">
                  <wp:align>top</wp:align>
                </wp:positionV>
                <wp:extent cx="4338000" cy="1137600"/>
                <wp:effectExtent l="0" t="0" r="5715" b="5715"/>
                <wp:wrapNone/>
                <wp:docPr id="45" name="Group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000" cy="1137600"/>
                          <a:chOff x="0" y="0"/>
                          <a:chExt cx="6833" cy="1791"/>
                        </a:xfrm>
                      </wpg:grpSpPr>
                      <wps:wsp>
                        <wps:cNvPr id="46" name="docshape20"/>
                        <wps:cNvSpPr>
                          <a:spLocks/>
                        </wps:cNvSpPr>
                        <wps:spPr bwMode="auto">
                          <a:xfrm>
                            <a:off x="2822" y="0"/>
                            <a:ext cx="3165" cy="1791"/>
                          </a:xfrm>
                          <a:custGeom>
                            <a:avLst/>
                            <a:gdLst>
                              <a:gd name="T0" fmla="+- 0 5986 2822"/>
                              <a:gd name="T1" fmla="*/ T0 w 3165"/>
                              <a:gd name="T2" fmla="*/ 1790 h 1791"/>
                              <a:gd name="T3" fmla="+- 0 3668 2822"/>
                              <a:gd name="T4" fmla="*/ T3 w 3165"/>
                              <a:gd name="T5" fmla="*/ 1790 h 1791"/>
                              <a:gd name="T6" fmla="+- 0 2822 2822"/>
                              <a:gd name="T7" fmla="*/ T6 w 3165"/>
                              <a:gd name="T8" fmla="*/ 0 h 1791"/>
                              <a:gd name="T9" fmla="+- 0 5140 2822"/>
                              <a:gd name="T10" fmla="*/ T9 w 3165"/>
                              <a:gd name="T11" fmla="*/ 0 h 1791"/>
                              <a:gd name="T12" fmla="+- 0 5986 2822"/>
                              <a:gd name="T13" fmla="*/ T12 w 3165"/>
                              <a:gd name="T14" fmla="*/ 1790 h 1791"/>
                            </a:gdLst>
                            <a:ahLst/>
                            <a:cxnLst>
                              <a:cxn ang="0">
                                <a:pos x="T1" y="T2"/>
                              </a:cxn>
                              <a:cxn ang="0">
                                <a:pos x="T4" y="T5"/>
                              </a:cxn>
                              <a:cxn ang="0">
                                <a:pos x="T7" y="T8"/>
                              </a:cxn>
                              <a:cxn ang="0">
                                <a:pos x="T10" y="T11"/>
                              </a:cxn>
                              <a:cxn ang="0">
                                <a:pos x="T13" y="T14"/>
                              </a:cxn>
                            </a:cxnLst>
                            <a:rect l="0" t="0" r="r" b="b"/>
                            <a:pathLst>
                              <a:path w="3165" h="1791">
                                <a:moveTo>
                                  <a:pt x="3164" y="1790"/>
                                </a:moveTo>
                                <a:lnTo>
                                  <a:pt x="846" y="1790"/>
                                </a:lnTo>
                                <a:lnTo>
                                  <a:pt x="0" y="0"/>
                                </a:lnTo>
                                <a:lnTo>
                                  <a:pt x="2318" y="0"/>
                                </a:lnTo>
                                <a:lnTo>
                                  <a:pt x="3164" y="179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docshape21"/>
                        <wps:cNvSpPr>
                          <a:spLocks/>
                        </wps:cNvSpPr>
                        <wps:spPr bwMode="auto">
                          <a:xfrm>
                            <a:off x="-1" y="0"/>
                            <a:ext cx="6833" cy="1791"/>
                          </a:xfrm>
                          <a:custGeom>
                            <a:avLst/>
                            <a:gdLst>
                              <a:gd name="T0" fmla="*/ 3164 w 6833"/>
                              <a:gd name="T1" fmla="*/ 0 h 1791"/>
                              <a:gd name="T2" fmla="*/ 846 w 6833"/>
                              <a:gd name="T3" fmla="*/ 0 h 1791"/>
                              <a:gd name="T4" fmla="*/ 0 w 6833"/>
                              <a:gd name="T5" fmla="*/ 1790 h 1791"/>
                              <a:gd name="T6" fmla="*/ 2318 w 6833"/>
                              <a:gd name="T7" fmla="*/ 1790 h 1791"/>
                              <a:gd name="T8" fmla="*/ 3164 w 6833"/>
                              <a:gd name="T9" fmla="*/ 0 h 1791"/>
                              <a:gd name="T10" fmla="*/ 6833 w 6833"/>
                              <a:gd name="T11" fmla="*/ 0 h 1791"/>
                              <a:gd name="T12" fmla="*/ 4515 w 6833"/>
                              <a:gd name="T13" fmla="*/ 0 h 1791"/>
                              <a:gd name="T14" fmla="*/ 3669 w 6833"/>
                              <a:gd name="T15" fmla="*/ 1790 h 1791"/>
                              <a:gd name="T16" fmla="*/ 5987 w 6833"/>
                              <a:gd name="T17" fmla="*/ 1790 h 1791"/>
                              <a:gd name="T18" fmla="*/ 6833 w 6833"/>
                              <a:gd name="T19" fmla="*/ 0 h 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833" h="1791">
                                <a:moveTo>
                                  <a:pt x="3164" y="0"/>
                                </a:moveTo>
                                <a:lnTo>
                                  <a:pt x="846" y="0"/>
                                </a:lnTo>
                                <a:lnTo>
                                  <a:pt x="0" y="1790"/>
                                </a:lnTo>
                                <a:lnTo>
                                  <a:pt x="2318" y="1790"/>
                                </a:lnTo>
                                <a:lnTo>
                                  <a:pt x="3164" y="0"/>
                                </a:lnTo>
                                <a:close/>
                                <a:moveTo>
                                  <a:pt x="6833" y="0"/>
                                </a:moveTo>
                                <a:lnTo>
                                  <a:pt x="4515" y="0"/>
                                </a:lnTo>
                                <a:lnTo>
                                  <a:pt x="3669" y="1790"/>
                                </a:lnTo>
                                <a:lnTo>
                                  <a:pt x="5987" y="1790"/>
                                </a:lnTo>
                                <a:lnTo>
                                  <a:pt x="6833" y="0"/>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23CD0BD" id="Group 45" o:spid="_x0000_s1026" alt="&quot;&quot;" style="position:absolute;margin-left:248.05pt;margin-top:0;width:341.55pt;height:89.55pt;z-index:-251655168;mso-position-horizontal-relative:page;mso-position-vertical:top;mso-position-vertical-relative:page;mso-width-relative:margin;mso-height-relative:margin" coordsize="683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">
                <v:shape id="docshape20" o:spid="_x0000_s1027" style="position:absolute;left:2822;width:3165;height:1791;visibility:visible;mso-wrap-style:square;v-text-anchor:top" coordsize="316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" path="m3164,1790r-2318,l,,2318,r846,1790xe" fillcolor="#f47720" stroked="f">
                  <v:path arrowok="t" o:connecttype="custom" o:connectlocs="3164,1790;846,1790;0,0;2318,0;3164,1790" o:connectangles="0,0,0,0,0"/>
                </v:shape>
                <v:shape id="docshape21" o:spid="_x0000_s1028" style="position:absolute;left:-1;width:6833;height:1791;visibility:visible;mso-wrap-style:square;v-text-anchor:top" coordsize="6833,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" path="m3164,l846,,,1790r2318,l3164,xm6833,l4515,,3669,1790r2318,l6833,xe" fillcolor="#bac5d0" stroked="f">
                  <v:fill opacity="26985f"/>
                  <v:path arrowok="t" o:connecttype="custom" o:connectlocs="3164,0;846,0;0,1790;2318,1790;3164,0;6833,0;4515,0;3669,1790;5987,1790;6833,0" o:connectangles="0,0,0,0,0,0,0,0,0,0"/>
                </v:shape>
                <w10:wrap anchorx="page" anchory="page"/>
                <w10:anchorlock/>
              </v:group>
            </w:pict>
          </mc:Fallback>
        </mc:AlternateContent>
      </w:r>
      <w:r w:rsidR="00990C4A" w:rsidRPr="009A63BC">
        <w:t>Policy context</w:t>
      </w:r>
      <w:bookmarkEnd w:id="5"/>
    </w:p>
    <w:p w14:paraId="6D048CC7" w14:textId="5B1C7789" w:rsidR="00990C4A" w:rsidRPr="009A63BC" w:rsidRDefault="00990C4A" w:rsidP="00805F56">
      <w:pPr>
        <w:pStyle w:val="BodyText"/>
        <w:spacing w:before="120" w:after="120"/>
      </w:pPr>
      <w:r w:rsidRPr="009A63BC">
        <w:t>This Strategy integrates and actions Victorian Government ports and maritime freight-related legislation, strategy and policy initiatives. The</w:t>
      </w:r>
      <w:r w:rsidR="00366884">
        <w:rPr>
          <w:rFonts w:ascii="Calibri" w:hAnsi="Calibri" w:cs="Calibri"/>
        </w:rPr>
        <w:t> </w:t>
      </w:r>
      <w:r w:rsidRPr="009A63BC">
        <w:t xml:space="preserve">Strategy’s alignment with the legislative and policy setting and key Government commitments are outlined below. </w:t>
      </w:r>
    </w:p>
    <w:p w14:paraId="6299A62D" w14:textId="20E551F8" w:rsidR="00990C4A" w:rsidRPr="009A63BC" w:rsidRDefault="00990C4A" w:rsidP="00154F5C">
      <w:pPr>
        <w:pStyle w:val="Heading4"/>
      </w:pPr>
      <w:r w:rsidRPr="009A63BC">
        <w:t>Legislation</w:t>
      </w:r>
    </w:p>
    <w:p w14:paraId="3B88FE2A" w14:textId="1CE12C19" w:rsidR="00990C4A" w:rsidRPr="009A63BC" w:rsidRDefault="00990C4A" w:rsidP="00805F56">
      <w:pPr>
        <w:pStyle w:val="BodyBullet1"/>
        <w:spacing w:before="80" w:after="80"/>
      </w:pPr>
      <w:r w:rsidRPr="00614A4A">
        <w:rPr>
          <w:rFonts w:ascii="VIC Medium" w:hAnsi="VIC Medium"/>
          <w:i/>
          <w:iCs/>
        </w:rPr>
        <w:t>Transport Integration Act 2010</w:t>
      </w:r>
      <w:r w:rsidRPr="009A63BC">
        <w:t xml:space="preserve">: Creates a framework for an integrated and sustainable transport system in </w:t>
      </w:r>
      <w:r w:rsidR="006B56AE" w:rsidRPr="009A63BC">
        <w:t>V</w:t>
      </w:r>
      <w:r w:rsidR="006B56AE">
        <w:t>i</w:t>
      </w:r>
      <w:r w:rsidR="006B56AE" w:rsidRPr="009A63BC">
        <w:t>ctoria</w:t>
      </w:r>
      <w:r w:rsidRPr="009A63BC">
        <w:t>. It outlines an objective to facilitate economic prosperity by</w:t>
      </w:r>
      <w:r w:rsidR="00366884">
        <w:rPr>
          <w:rFonts w:ascii="Calibri" w:hAnsi="Calibri" w:cs="Calibri"/>
        </w:rPr>
        <w:t> </w:t>
      </w:r>
      <w:r w:rsidRPr="009A63BC">
        <w:t>enabling efficient and effective access for</w:t>
      </w:r>
      <w:r w:rsidR="00366884">
        <w:rPr>
          <w:rFonts w:ascii="Calibri" w:hAnsi="Calibri" w:cs="Calibri"/>
        </w:rPr>
        <w:t> </w:t>
      </w:r>
      <w:r w:rsidRPr="009A63BC">
        <w:t>people and goods. It also sets public</w:t>
      </w:r>
      <w:r w:rsidR="006B231B">
        <w:t xml:space="preserve"> </w:t>
      </w:r>
      <w:r w:rsidRPr="009A63BC">
        <w:t>governance arrangements for ports</w:t>
      </w:r>
      <w:r w:rsidR="00366884">
        <w:rPr>
          <w:rFonts w:ascii="Calibri" w:hAnsi="Calibri" w:cs="Calibri"/>
        </w:rPr>
        <w:t> </w:t>
      </w:r>
      <w:r w:rsidRPr="009A63BC">
        <w:t xml:space="preserve">infrastructure. </w:t>
      </w:r>
    </w:p>
    <w:p w14:paraId="118B67BA" w14:textId="00835ADA" w:rsidR="00990C4A" w:rsidRPr="009A63BC" w:rsidRDefault="00990C4A" w:rsidP="00805F56">
      <w:pPr>
        <w:pStyle w:val="BodyBullet1"/>
        <w:spacing w:before="80" w:after="80"/>
      </w:pPr>
      <w:r w:rsidRPr="00614A4A">
        <w:rPr>
          <w:rFonts w:ascii="VIC Medium" w:hAnsi="VIC Medium"/>
          <w:i/>
          <w:iCs/>
        </w:rPr>
        <w:t>Ports Management Act 1995</w:t>
      </w:r>
      <w:r w:rsidRPr="009A63BC">
        <w:t xml:space="preserve">: Provides for the establishment, management and operation of commercial and local trading ports. It sets economic regulation of certain port services. </w:t>
      </w:r>
    </w:p>
    <w:p w14:paraId="2C171593" w14:textId="4A40FF5D" w:rsidR="00990C4A" w:rsidRPr="009A63BC" w:rsidRDefault="00990C4A" w:rsidP="00805F56">
      <w:pPr>
        <w:pStyle w:val="BodyBullet1"/>
        <w:spacing w:before="80" w:after="80"/>
      </w:pPr>
      <w:r w:rsidRPr="00614A4A">
        <w:rPr>
          <w:rFonts w:ascii="VIC Medium" w:hAnsi="VIC Medium"/>
          <w:i/>
          <w:iCs/>
        </w:rPr>
        <w:t>Marine Safety Act 2010 (</w:t>
      </w:r>
      <w:bookmarkStart w:id="6" w:name="MSA"/>
      <w:r w:rsidRPr="00614A4A">
        <w:rPr>
          <w:rFonts w:ascii="VIC Medium" w:hAnsi="VIC Medium"/>
          <w:i/>
          <w:iCs/>
        </w:rPr>
        <w:t>MSA</w:t>
      </w:r>
      <w:bookmarkEnd w:id="6"/>
      <w:r w:rsidRPr="00614A4A">
        <w:rPr>
          <w:rFonts w:ascii="VIC Medium" w:hAnsi="VIC Medium"/>
          <w:i/>
          <w:iCs/>
        </w:rPr>
        <w:t>)</w:t>
      </w:r>
      <w:r w:rsidRPr="00614A4A">
        <w:rPr>
          <w:rFonts w:ascii="VIC Medium" w:hAnsi="VIC Medium"/>
        </w:rPr>
        <w:t>:</w:t>
      </w:r>
      <w:r w:rsidRPr="009A63BC">
        <w:t xml:space="preserve"> Provides for safe maritime operations by setting a range of safety duties and provides for a framework around safe vessel navigation. </w:t>
      </w:r>
    </w:p>
    <w:p w14:paraId="0CA37B6D" w14:textId="3A916608" w:rsidR="00990C4A" w:rsidRPr="009A63BC" w:rsidRDefault="00990C4A" w:rsidP="00805F56">
      <w:pPr>
        <w:pStyle w:val="BodyBullet1"/>
        <w:spacing w:before="80" w:after="80"/>
      </w:pPr>
      <w:r w:rsidRPr="00614A4A">
        <w:rPr>
          <w:rFonts w:ascii="VIC Medium" w:hAnsi="VIC Medium"/>
          <w:i/>
          <w:iCs/>
        </w:rPr>
        <w:t>Marine and Coastal Act 2018</w:t>
      </w:r>
      <w:r w:rsidRPr="009A63BC">
        <w:t xml:space="preserve">: Establishes an integrated and coordinated whole-of-government approach to protect and manage Victoria’s marine and coastal environment and creates the legislative framework for the Victoria’s </w:t>
      </w:r>
      <w:r w:rsidRPr="006B56AE">
        <w:rPr>
          <w:i/>
          <w:iCs/>
        </w:rPr>
        <w:t>Marine and Coastal Policy 2020</w:t>
      </w:r>
      <w:r w:rsidRPr="009A63BC">
        <w:t>.</w:t>
      </w:r>
    </w:p>
    <w:p w14:paraId="76C2C1F6" w14:textId="77777777" w:rsidR="00990C4A" w:rsidRPr="009A63BC" w:rsidRDefault="00990C4A" w:rsidP="00154F5C">
      <w:pPr>
        <w:pStyle w:val="Heading4"/>
      </w:pPr>
      <w:r w:rsidRPr="009A63BC">
        <w:t>Regional policy and strategy</w:t>
      </w:r>
    </w:p>
    <w:p w14:paraId="2897F181" w14:textId="00EC1B31" w:rsidR="00990C4A" w:rsidRPr="009A63BC" w:rsidRDefault="00990C4A" w:rsidP="00805F56">
      <w:pPr>
        <w:pStyle w:val="BodyBullet1"/>
        <w:spacing w:before="80" w:after="80"/>
      </w:pPr>
      <w:r w:rsidRPr="00614A4A">
        <w:rPr>
          <w:rFonts w:ascii="VIC Medium" w:hAnsi="VIC Medium"/>
          <w:i/>
          <w:iCs/>
        </w:rPr>
        <w:t>Plan Melbourne 2017 – 2050</w:t>
      </w:r>
      <w:r w:rsidRPr="00614A4A">
        <w:rPr>
          <w:rFonts w:ascii="VIC Medium" w:hAnsi="VIC Medium"/>
        </w:rPr>
        <w:t>:</w:t>
      </w:r>
      <w:r w:rsidRPr="009A63BC">
        <w:t xml:space="preserve"> Sets the strategic direction for the city’s growth. It</w:t>
      </w:r>
      <w:r w:rsidR="006B231B">
        <w:rPr>
          <w:rFonts w:ascii="Calibri" w:hAnsi="Calibri" w:cs="Calibri"/>
        </w:rPr>
        <w:t> </w:t>
      </w:r>
      <w:r w:rsidRPr="009A63BC">
        <w:t xml:space="preserve">outlines policy for an integrated transport system that connects people to jobs and services and goods to market. It outlines the vision and actions for Melbourne’s continued development as a sustainable, liveable and resilient city. </w:t>
      </w:r>
    </w:p>
    <w:p w14:paraId="6818B482" w14:textId="74185C55" w:rsidR="00990C4A" w:rsidRPr="009A63BC" w:rsidRDefault="00990C4A" w:rsidP="00805F56">
      <w:pPr>
        <w:pStyle w:val="BodyBullet1"/>
        <w:spacing w:before="80" w:after="80"/>
      </w:pPr>
      <w:r w:rsidRPr="00614A4A">
        <w:rPr>
          <w:rFonts w:ascii="VIC Medium" w:hAnsi="VIC Medium"/>
          <w:i/>
          <w:iCs/>
        </w:rPr>
        <w:t>Victoria’s Regional Statement 2015</w:t>
      </w:r>
      <w:r w:rsidRPr="00614A4A">
        <w:rPr>
          <w:rFonts w:ascii="VIC Medium" w:hAnsi="VIC Medium"/>
        </w:rPr>
        <w:t xml:space="preserve">: </w:t>
      </w:r>
      <w:r w:rsidRPr="009A63BC">
        <w:t>Identifies the State’s long-term vision for a regional Victoria that is productive, sustainable and supports jobs and economic growth. It acknowledges the role of freight networks in efficiently delivering products to market.</w:t>
      </w:r>
    </w:p>
    <w:p w14:paraId="16D1C67B" w14:textId="7F93FD98" w:rsidR="00990C4A" w:rsidRPr="009A63BC" w:rsidRDefault="00990C4A" w:rsidP="00917481">
      <w:pPr>
        <w:pStyle w:val="BodyBullet1"/>
        <w:spacing w:before="80" w:after="80"/>
      </w:pPr>
      <w:r w:rsidRPr="00614A4A">
        <w:rPr>
          <w:rFonts w:ascii="VIC Medium" w:hAnsi="VIC Medium"/>
          <w:i/>
          <w:iCs/>
        </w:rPr>
        <w:t>Strong, innovative, sustainable</w:t>
      </w:r>
      <w:r w:rsidRPr="009A63BC">
        <w:t xml:space="preserve">: </w:t>
      </w:r>
      <w:r w:rsidRPr="009A63BC">
        <w:rPr>
          <w:rFonts w:ascii="VIC Medium" w:hAnsi="VIC Medium"/>
          <w:i/>
          <w:iCs/>
        </w:rPr>
        <w:t>A new strategy for agriculture in Victoria, 2020</w:t>
      </w:r>
      <w:r w:rsidRPr="009A63BC">
        <w:t>: Sets a target for the value of Victoria’s food and fibre exports to reach $20 billion by 2030. Reliable sea freight connections will play an important part in meeting this goal.</w:t>
      </w:r>
      <w:r w:rsidR="00B25119">
        <w:t xml:space="preserve"> </w:t>
      </w:r>
    </w:p>
    <w:p w14:paraId="08B81BB4" w14:textId="091A03B2" w:rsidR="00990C4A" w:rsidRPr="009A63BC" w:rsidRDefault="00990C4A" w:rsidP="00917481">
      <w:pPr>
        <w:pStyle w:val="BodyBullet1"/>
        <w:spacing w:before="80" w:after="80"/>
      </w:pPr>
      <w:r w:rsidRPr="00614A4A">
        <w:rPr>
          <w:rFonts w:ascii="VIC Medium" w:hAnsi="VIC Medium"/>
          <w:i/>
          <w:iCs/>
        </w:rPr>
        <w:t>Melbourne Industrial and Commercial Land Use Plan, 2020</w:t>
      </w:r>
      <w:r w:rsidRPr="009A63BC">
        <w:t>: Outlines current and future needs for industrial and commercial land across metropolitan Melbourne and sets a planning framework to support state and local governments to plan for future employment and industry needs more effectively.</w:t>
      </w:r>
    </w:p>
    <w:p w14:paraId="1A0B72A7" w14:textId="77777777" w:rsidR="00990C4A" w:rsidRPr="009A63BC" w:rsidRDefault="00990C4A" w:rsidP="00154F5C">
      <w:pPr>
        <w:pStyle w:val="Heading4"/>
      </w:pPr>
      <w:r w:rsidRPr="009A63BC">
        <w:t>Transport policy and strategy</w:t>
      </w:r>
    </w:p>
    <w:p w14:paraId="443A353A" w14:textId="460C7079" w:rsidR="00990C4A" w:rsidRPr="009A63BC" w:rsidRDefault="00990C4A" w:rsidP="00917481">
      <w:pPr>
        <w:pStyle w:val="BodyBullet1"/>
        <w:spacing w:before="80" w:after="80"/>
      </w:pPr>
      <w:r w:rsidRPr="00614A4A">
        <w:rPr>
          <w:rFonts w:ascii="VIC Medium" w:hAnsi="VIC Medium"/>
          <w:i/>
          <w:iCs/>
        </w:rPr>
        <w:t>Delivering the Goods:</w:t>
      </w:r>
      <w:r w:rsidRPr="009A63BC">
        <w:rPr>
          <w:i/>
          <w:iCs/>
        </w:rPr>
        <w:t xml:space="preserve"> </w:t>
      </w:r>
      <w:r w:rsidRPr="009A63BC">
        <w:rPr>
          <w:rFonts w:ascii="VIC Medium" w:hAnsi="VIC Medium"/>
          <w:i/>
          <w:iCs/>
        </w:rPr>
        <w:t>The Victorian Freight Plan 2018 – 2050</w:t>
      </w:r>
      <w:r w:rsidRPr="009A63BC">
        <w:t xml:space="preserve">: Sets statewide freight policy via short, medium and long-term priorities to support our freight and logistics system to respond to growth and change. This Strategy builds on the Plan by taking an integrated approach to maritime and landside freight policy. </w:t>
      </w:r>
    </w:p>
    <w:p w14:paraId="0818D3A1" w14:textId="5F7E09B0" w:rsidR="00990C4A" w:rsidRPr="009A63BC" w:rsidRDefault="00990C4A" w:rsidP="00917481">
      <w:pPr>
        <w:pStyle w:val="BodyBullet1"/>
        <w:spacing w:before="80" w:after="80"/>
      </w:pPr>
      <w:r w:rsidRPr="00614A4A">
        <w:rPr>
          <w:rFonts w:ascii="VIC Medium" w:hAnsi="VIC Medium"/>
          <w:i/>
          <w:iCs/>
        </w:rPr>
        <w:t>Growing our Rail Network 2018 – 2025</w:t>
      </w:r>
      <w:r w:rsidRPr="00614A4A">
        <w:rPr>
          <w:rFonts w:ascii="VIC Medium" w:hAnsi="VIC Medium"/>
        </w:rPr>
        <w:t>:</w:t>
      </w:r>
      <w:r w:rsidRPr="009A63BC">
        <w:t xml:space="preserve"> Sets statewide policy for Victoria’s rail </w:t>
      </w:r>
      <w:r w:rsidR="003366E9">
        <w:t xml:space="preserve">network </w:t>
      </w:r>
      <w:r w:rsidRPr="009A63BC">
        <w:t xml:space="preserve">and highlights the growing need to ensure efficiency of rail freight operations using intermodal terminals to deliver more efficient access to ports. </w:t>
      </w:r>
    </w:p>
    <w:p w14:paraId="3B7B8DFF" w14:textId="4AF4DBDF" w:rsidR="00990C4A" w:rsidRPr="009A63BC" w:rsidRDefault="00990C4A" w:rsidP="00917481">
      <w:pPr>
        <w:pStyle w:val="BodyBullet1"/>
        <w:spacing w:before="80" w:after="80"/>
      </w:pPr>
      <w:r w:rsidRPr="00614A4A">
        <w:rPr>
          <w:rFonts w:ascii="VIC Medium" w:hAnsi="VIC Medium"/>
          <w:i/>
          <w:iCs/>
        </w:rPr>
        <w:t>Revised Clause 18 (Transport) in the Victorian Planning Provisions</w:t>
      </w:r>
      <w:r w:rsidRPr="00614A4A">
        <w:rPr>
          <w:rFonts w:ascii="VIC Medium" w:hAnsi="VIC Medium"/>
        </w:rPr>
        <w:t>:</w:t>
      </w:r>
      <w:r w:rsidRPr="009A63BC">
        <w:t xml:space="preserve"> In December 2021, Amendment VC204 updated the State planning policy to support an integrated transport system. It is simpler and more certain for decision makers, infrastructure providers and the community. It recognises the four commercial ports as Principal Transport Gateways. </w:t>
      </w:r>
    </w:p>
    <w:p w14:paraId="0E03468F" w14:textId="2EA3CD42" w:rsidR="00990C4A" w:rsidRPr="009A63BC" w:rsidRDefault="00990C4A" w:rsidP="00917481">
      <w:pPr>
        <w:pStyle w:val="BodyBullet1"/>
        <w:spacing w:before="80" w:after="80"/>
      </w:pPr>
      <w:r w:rsidRPr="00614A4A">
        <w:rPr>
          <w:rFonts w:ascii="VIC Medium" w:hAnsi="VIC Medium"/>
          <w:i/>
          <w:iCs/>
        </w:rPr>
        <w:t>Principal Freight Network</w:t>
      </w:r>
      <w:r w:rsidRPr="009A63BC">
        <w:rPr>
          <w:i/>
          <w:iCs/>
        </w:rPr>
        <w:t>:</w:t>
      </w:r>
      <w:r w:rsidRPr="009A63BC">
        <w:t xml:space="preserve"> Identifies and protects Victoria’s key port, road and rail freight routes and places. It includes freight corridors and places of national, state and regional significance that support high-capacity and efficient freight movements around Victoria.</w:t>
      </w:r>
    </w:p>
    <w:p w14:paraId="2AF42DEE" w14:textId="4E00E4F7" w:rsidR="00990C4A" w:rsidRDefault="00990C4A" w:rsidP="009A63BC">
      <w:pPr>
        <w:pStyle w:val="BodyTextSingleSpacing"/>
        <w:rPr>
          <w:i/>
          <w:iCs/>
        </w:rPr>
      </w:pPr>
      <w:r w:rsidRPr="009A63BC">
        <w:rPr>
          <w:i/>
          <w:iCs/>
        </w:rPr>
        <w:t>Visit www.transport.vic.gov.au or www.planning.vic.gov.au to view these policies, strategies and legislation.</w:t>
      </w:r>
    </w:p>
    <w:p w14:paraId="0C188A5F" w14:textId="77777777" w:rsidR="005670DA" w:rsidRDefault="005670DA" w:rsidP="009A63BC">
      <w:pPr>
        <w:pStyle w:val="BodyTextSingleSpacing"/>
        <w:rPr>
          <w:i/>
          <w:iCs/>
        </w:rPr>
        <w:sectPr w:rsidR="005670DA" w:rsidSect="00805F56">
          <w:type w:val="continuous"/>
          <w:pgSz w:w="11906" w:h="16838" w:code="9"/>
          <w:pgMar w:top="2552" w:right="1418" w:bottom="1134" w:left="1418" w:header="567" w:footer="567" w:gutter="284"/>
          <w:cols w:num="2" w:space="340"/>
          <w:docGrid w:linePitch="360"/>
        </w:sectPr>
      </w:pPr>
    </w:p>
    <w:p w14:paraId="3D5291E9" w14:textId="45DA3859" w:rsidR="00990C4A" w:rsidRPr="009A63BC" w:rsidRDefault="00990C4A" w:rsidP="005670DA">
      <w:pPr>
        <w:pStyle w:val="Heading2"/>
        <w:spacing w:before="0"/>
      </w:pPr>
      <w:bookmarkStart w:id="7" w:name="_Toc108405165"/>
      <w:r w:rsidRPr="009A63BC">
        <w:lastRenderedPageBreak/>
        <w:t>The Government’s port reform</w:t>
      </w:r>
      <w:r w:rsidR="00917481">
        <w:rPr>
          <w:rFonts w:ascii="Calibri" w:hAnsi="Calibri" w:cs="Calibri"/>
        </w:rPr>
        <w:t> </w:t>
      </w:r>
      <w:r w:rsidRPr="009A63BC">
        <w:t>journey</w:t>
      </w:r>
      <w:bookmarkEnd w:id="7"/>
    </w:p>
    <w:p w14:paraId="23B4619A" w14:textId="77777777" w:rsidR="00990C4A" w:rsidRPr="009A63BC" w:rsidRDefault="00990C4A" w:rsidP="00917481">
      <w:pPr>
        <w:pStyle w:val="BodyText"/>
        <w:spacing w:before="120" w:after="120"/>
      </w:pPr>
      <w:r w:rsidRPr="009A63BC">
        <w:t xml:space="preserve">This Strategy represents the culmination of a once-in-a-generation ports reform journey. </w:t>
      </w:r>
    </w:p>
    <w:p w14:paraId="5A110F22" w14:textId="77777777" w:rsidR="00990C4A" w:rsidRPr="009A63BC" w:rsidRDefault="00990C4A" w:rsidP="00917481">
      <w:pPr>
        <w:pStyle w:val="BodyText"/>
        <w:spacing w:before="120" w:after="120"/>
      </w:pPr>
      <w:r w:rsidRPr="009A63BC">
        <w:t xml:space="preserve">In 2020, the Minister for Ports and Freight announced the </w:t>
      </w:r>
      <w:r w:rsidRPr="009A63BC">
        <w:rPr>
          <w:i/>
          <w:iCs/>
        </w:rPr>
        <w:t>Independent Review of the Victorian Ports System</w:t>
      </w:r>
      <w:r w:rsidRPr="009A63BC">
        <w:t xml:space="preserve"> (the Review). </w:t>
      </w:r>
    </w:p>
    <w:p w14:paraId="5B7E8269" w14:textId="77777777" w:rsidR="00990C4A" w:rsidRPr="009A63BC" w:rsidRDefault="00990C4A" w:rsidP="00917481">
      <w:pPr>
        <w:pStyle w:val="BodyText"/>
        <w:spacing w:before="120" w:after="120"/>
      </w:pPr>
      <w:r w:rsidRPr="009A63BC">
        <w:t>The Review’s purpose was to investigate and recommend strategic policy and governance framework reforms needed to maximise the ports’ economic and community benefits.</w:t>
      </w:r>
    </w:p>
    <w:p w14:paraId="1F5DE80A" w14:textId="77777777" w:rsidR="00990C4A" w:rsidRPr="009A63BC" w:rsidRDefault="00990C4A" w:rsidP="00917481">
      <w:pPr>
        <w:pStyle w:val="BodyText"/>
        <w:spacing w:before="120" w:after="120"/>
      </w:pPr>
      <w:r w:rsidRPr="009A63BC">
        <w:t xml:space="preserve">Stakeholder and community engagement was a critical component of the Review process. In total, over 80 stakeholder consultation sessions and more than 70 written submissions informed the process. Figure 1 provides an overview of the ports reform journey. </w:t>
      </w:r>
    </w:p>
    <w:p w14:paraId="709B7EB4" w14:textId="77777777" w:rsidR="00990C4A" w:rsidRPr="009A63BC" w:rsidRDefault="00990C4A" w:rsidP="00917481">
      <w:pPr>
        <w:pStyle w:val="BodyText"/>
        <w:spacing w:before="120" w:after="120"/>
      </w:pPr>
      <w:r w:rsidRPr="009A63BC">
        <w:t xml:space="preserve">The Review’s Final Report was published in November 2020. It made a total of 63 recommendations focusing on delivering more fit-for-purpose governance arrangements, reducing complexity and inconsistencies in navigational safety controls and outlining a pathway for a more effective strategic framework for Government and industry. </w:t>
      </w:r>
    </w:p>
    <w:p w14:paraId="1858ACA4" w14:textId="298B0D19" w:rsidR="00990C4A" w:rsidRPr="009A63BC" w:rsidRDefault="00990C4A" w:rsidP="00917481">
      <w:pPr>
        <w:pStyle w:val="BodyText"/>
        <w:spacing w:before="120" w:after="120"/>
      </w:pPr>
      <w:r w:rsidRPr="009A63BC">
        <w:t xml:space="preserve">The State responded to the Review by </w:t>
      </w:r>
      <w:r w:rsidR="00D27403" w:rsidRPr="009A63BC">
        <w:t>signalling</w:t>
      </w:r>
      <w:r w:rsidRPr="009A63BC">
        <w:t xml:space="preserve"> a new phase of the State’s ports management which outlines three key components:</w:t>
      </w:r>
    </w:p>
    <w:p w14:paraId="1CE3BCC3" w14:textId="03F361C1" w:rsidR="00990C4A" w:rsidRPr="009A63BC" w:rsidRDefault="00990C4A" w:rsidP="009A63BC">
      <w:pPr>
        <w:pStyle w:val="BodyNumbering1"/>
      </w:pPr>
      <w:r w:rsidRPr="009A63BC">
        <w:t xml:space="preserve">Public governance reforms </w:t>
      </w:r>
      <w:r w:rsidR="00D27403" w:rsidRPr="009A63BC">
        <w:t>centred</w:t>
      </w:r>
      <w:r w:rsidRPr="009A63BC">
        <w:t xml:space="preserve"> on the creation of Ports Victoria, which amalgamated the Victorian Regional Channels Authority and the Victorian Ports Corporation Melbourne, in July 2021</w:t>
      </w:r>
    </w:p>
    <w:p w14:paraId="67CD4C9E" w14:textId="10AB5792" w:rsidR="00990C4A" w:rsidRPr="009A63BC" w:rsidRDefault="00990C4A" w:rsidP="009A63BC">
      <w:pPr>
        <w:pStyle w:val="BodyNumbering1"/>
      </w:pPr>
      <w:r w:rsidRPr="009A63BC">
        <w:t>The delivery of a new Victorian Commercial Ports Strategy to reflect the State’s transition to a stewardship role of the ports</w:t>
      </w:r>
    </w:p>
    <w:p w14:paraId="4A014A0D" w14:textId="184B3F1A" w:rsidR="00990C4A" w:rsidRPr="009A63BC" w:rsidRDefault="00990C4A" w:rsidP="009A63BC">
      <w:pPr>
        <w:pStyle w:val="BodyNumbering1"/>
      </w:pPr>
      <w:r w:rsidRPr="009A63BC">
        <w:t>Local ports and waterway management reforms to more effectively support and enable the economic and community value of local ports.</w:t>
      </w:r>
    </w:p>
    <w:p w14:paraId="281EE172" w14:textId="4F1354A0" w:rsidR="00917481" w:rsidRDefault="00990C4A" w:rsidP="00917481">
      <w:pPr>
        <w:pStyle w:val="BodyText"/>
        <w:spacing w:before="120" w:after="120"/>
      </w:pPr>
      <w:r w:rsidRPr="009A63BC">
        <w:t>The Government’s response to the Review also included a proposed scope for the new Victorian Commercial Ports Strategy. The</w:t>
      </w:r>
      <w:r w:rsidR="00C62E29">
        <w:rPr>
          <w:rFonts w:ascii="Calibri" w:hAnsi="Calibri" w:cs="Calibri"/>
        </w:rPr>
        <w:t> </w:t>
      </w:r>
      <w:r w:rsidRPr="009A63BC">
        <w:t>Department of Transport engaged with industry from August to October 2021 to confirm the proposed scope and help shape the development of content for the Strategy.</w:t>
      </w:r>
    </w:p>
    <w:p w14:paraId="40426EA6" w14:textId="62866940" w:rsidR="00917481" w:rsidRDefault="00917481" w:rsidP="00917481">
      <w:pPr>
        <w:pStyle w:val="Caption"/>
      </w:pPr>
      <w:r>
        <w:t xml:space="preserve">Figure </w:t>
      </w:r>
      <w:r w:rsidR="00F10281">
        <w:fldChar w:fldCharType="begin"/>
      </w:r>
      <w:r w:rsidR="00F10281">
        <w:instrText xml:space="preserve"> SEQ Figure \* ARABIC </w:instrText>
      </w:r>
      <w:r w:rsidR="00F10281">
        <w:fldChar w:fldCharType="separate"/>
      </w:r>
      <w:r w:rsidR="005670DA">
        <w:rPr>
          <w:noProof/>
        </w:rPr>
        <w:t>1</w:t>
      </w:r>
      <w:r w:rsidR="00F10281">
        <w:rPr>
          <w:noProof/>
        </w:rPr>
        <w:fldChar w:fldCharType="end"/>
      </w:r>
      <w:r>
        <w:t>.</w:t>
      </w:r>
      <w:r>
        <w:tab/>
      </w:r>
      <w:bookmarkStart w:id="8" w:name="_Ref109030622"/>
      <w:r w:rsidRPr="00917481">
        <w:t>Victorian Ports Reform: Journey</w:t>
      </w:r>
      <w:r w:rsidR="001C770E">
        <w:rPr>
          <w:rFonts w:ascii="Calibri" w:hAnsi="Calibri" w:cs="Calibri"/>
        </w:rPr>
        <w:t> </w:t>
      </w:r>
      <w:r w:rsidRPr="00917481">
        <w:t>to date</w:t>
      </w:r>
      <w:bookmarkEnd w:id="8"/>
    </w:p>
    <w:p w14:paraId="3C4C13D4" w14:textId="633C9267" w:rsidR="00917481" w:rsidRPr="00917481" w:rsidRDefault="00C62E29" w:rsidP="00555AA3">
      <w:pPr>
        <w:pStyle w:val="Object"/>
        <w:spacing w:after="720"/>
      </w:pPr>
      <w:r>
        <w:rPr>
          <w:noProof/>
        </w:rPr>
        <w:drawing>
          <wp:inline distT="0" distB="0" distL="0" distR="0" wp14:anchorId="25C95355" wp14:editId="72BF4DF7">
            <wp:extent cx="2600239" cy="6075680"/>
            <wp:effectExtent l="0" t="0" r="0" b="1270"/>
            <wp:docPr id="25" name="Picture 25" descr="Figure 1 provides an overview of the ports reform journey.   &#10;&#10;Between January and June 2020 the Independent Review of the Victorian Ports System took place. This included 40 targeted stakeholder sessions and 80+ individual stakeholder sessions. In July 2020 the Review’s Discussion Paper was publicly released. 70 written submissions informed the final report. In February 2021 the Initial Government Response to the Review was publicly released. On 1 July 2021 Ports Victoria was established. In August 2021 Setting Sail on Ports System Reforms, the full Government Response to the Review was publicly released. Between August and October 2021, the scope of the Victorian Commercial Ports Strategy was released for comment. 31 submissions were received. Between November 2021 and March 2022, the Victorian Commercial Ports Strategy was developed. This included the gathering of technical and industry ad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1 provides an overview of the ports reform journey.   &#10;&#10;Between January and June 2020 the Independent Review of the Victorian Ports System took place. This included 40 targeted stakeholder sessions and 80+ individual stakeholder sessions. In July 2020 the Review’s Discussion Paper was publicly released. 70 written submissions informed the final report. In February 2021 the Initial Government Response to the Review was publicly released. On 1 July 2021 Ports Victoria was established. In August 2021 Setting Sail on Ports System Reforms, the full Government Response to the Review was publicly released. Between August and October 2021, the scope of the Victorian Commercial Ports Strategy was released for comment. 31 submissions were received. Between November 2021 and March 2022, the Victorian Commercial Ports Strategy was developed. This included the gathering of technical and industry advice."/>
                    <pic:cNvPicPr/>
                  </pic:nvPicPr>
                  <pic:blipFill rotWithShape="1">
                    <a:blip r:embed="rId30" cstate="hqprint">
                      <a:extLst>
                        <a:ext uri="{28A0092B-C50C-407E-A947-70E740481C1C}">
                          <a14:useLocalDpi xmlns:a14="http://schemas.microsoft.com/office/drawing/2010/main" val="0"/>
                        </a:ext>
                      </a:extLst>
                    </a:blip>
                    <a:srcRect t="4777"/>
                    <a:stretch/>
                  </pic:blipFill>
                  <pic:spPr bwMode="auto">
                    <a:xfrm>
                      <a:off x="0" y="0"/>
                      <a:ext cx="2630165" cy="6145605"/>
                    </a:xfrm>
                    <a:prstGeom prst="rect">
                      <a:avLst/>
                    </a:prstGeom>
                    <a:ln>
                      <a:noFill/>
                    </a:ln>
                    <a:extLst>
                      <a:ext uri="{53640926-AAD7-44D8-BBD7-CCE9431645EC}">
                        <a14:shadowObscured xmlns:a14="http://schemas.microsoft.com/office/drawing/2010/main"/>
                      </a:ext>
                    </a:extLst>
                  </pic:spPr>
                </pic:pic>
              </a:graphicData>
            </a:graphic>
          </wp:inline>
        </w:drawing>
      </w:r>
    </w:p>
    <w:p w14:paraId="719565CC" w14:textId="39D209B1" w:rsidR="00D27403" w:rsidRDefault="00990C4A" w:rsidP="00917481">
      <w:pPr>
        <w:pStyle w:val="BodyText"/>
        <w:spacing w:before="120" w:after="120"/>
      </w:pPr>
      <w:r w:rsidRPr="009A63BC">
        <w:t>This process involved discussions with commercial port operators and industry, and consideration of 31 written submissions received from industry. Following this, the Department also completed a range of targeted technical studies which involved further consultation with industry.</w:t>
      </w:r>
    </w:p>
    <w:p w14:paraId="16929C6D" w14:textId="77777777" w:rsidR="00D27403" w:rsidRDefault="00D27403" w:rsidP="00D27403">
      <w:pPr>
        <w:pStyle w:val="BodyText"/>
        <w:sectPr w:rsidR="00D27403" w:rsidSect="005670DA">
          <w:pgSz w:w="11906" w:h="16838" w:code="9"/>
          <w:pgMar w:top="2552" w:right="1418" w:bottom="1134" w:left="1418" w:header="567" w:footer="567" w:gutter="284"/>
          <w:cols w:num="2" w:space="340"/>
          <w:docGrid w:linePitch="360"/>
        </w:sectPr>
      </w:pPr>
    </w:p>
    <w:p w14:paraId="38A31E02" w14:textId="1B9AE0AB" w:rsidR="004648AE" w:rsidRDefault="008B67AD" w:rsidP="00BA4C75">
      <w:pPr>
        <w:pStyle w:val="Heading1NoNumber"/>
      </w:pPr>
      <w:bookmarkStart w:id="9" w:name="_Toc108405166"/>
      <w:r>
        <w:rPr>
          <w:noProof/>
          <w:sz w:val="20"/>
        </w:rPr>
        <w:lastRenderedPageBreak/>
        <w:drawing>
          <wp:anchor distT="0" distB="0" distL="114300" distR="114300" simplePos="0" relativeHeight="251662336" behindDoc="1" locked="0" layoutInCell="1" allowOverlap="1" wp14:anchorId="697AE275" wp14:editId="6559FE5A">
            <wp:simplePos x="0" y="0"/>
            <wp:positionH relativeFrom="page">
              <wp:posOffset>0</wp:posOffset>
            </wp:positionH>
            <wp:positionV relativeFrom="page">
              <wp:posOffset>0</wp:posOffset>
            </wp:positionV>
            <wp:extent cx="3394710" cy="1115695"/>
            <wp:effectExtent l="0" t="0" r="0" b="8255"/>
            <wp:wrapNone/>
            <wp:docPr id="15" name="image1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4.png">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94710" cy="1115695"/>
                    </a:xfrm>
                    <a:prstGeom prst="rect">
                      <a:avLst/>
                    </a:prstGeom>
                  </pic:spPr>
                </pic:pic>
              </a:graphicData>
            </a:graphic>
            <wp14:sizeRelH relativeFrom="margin">
              <wp14:pctWidth>0</wp14:pctWidth>
            </wp14:sizeRelH>
            <wp14:sizeRelV relativeFrom="margin">
              <wp14:pctHeight>0</wp14:pctHeight>
            </wp14:sizeRelV>
          </wp:anchor>
        </w:drawing>
      </w:r>
      <w:r w:rsidR="004648AE">
        <w:t>Overview of Victoria’s Commercial Ports</w:t>
      </w:r>
      <w:r w:rsidR="004648AE">
        <w:rPr>
          <w:rFonts w:ascii="Calibri" w:hAnsi="Calibri" w:cs="Calibri"/>
        </w:rPr>
        <w:t> </w:t>
      </w:r>
      <w:r w:rsidR="004648AE">
        <w:t>System</w:t>
      </w:r>
      <w:bookmarkEnd w:id="9"/>
    </w:p>
    <w:p w14:paraId="44373FAD" w14:textId="281A7F85" w:rsidR="00D27403" w:rsidRDefault="004648AE" w:rsidP="004648AE">
      <w:pPr>
        <w:pStyle w:val="Intro"/>
        <w:ind w:right="-284"/>
      </w:pPr>
      <w:r>
        <w:t>Victoria’s commercial ports system encompasses four commercial trading ports, declared under the Port Management Act 1995. These are the ports of Portland, Geelong, Melbourne and Hastings.</w:t>
      </w:r>
    </w:p>
    <w:p w14:paraId="1A1987D9" w14:textId="1014E4EF" w:rsidR="004648AE" w:rsidRDefault="004648AE" w:rsidP="004648AE">
      <w:pPr>
        <w:pStyle w:val="Caption"/>
      </w:pPr>
      <w:bookmarkStart w:id="10" w:name="_Ref109030201"/>
      <w:bookmarkStart w:id="11" w:name="_Ref109030780"/>
      <w:r>
        <w:t xml:space="preserve">Figure </w:t>
      </w:r>
      <w:r w:rsidR="00F10281">
        <w:fldChar w:fldCharType="begin"/>
      </w:r>
      <w:r w:rsidR="00F10281">
        <w:instrText xml:space="preserve"> SEQ Figure \* ARABIC </w:instrText>
      </w:r>
      <w:r w:rsidR="00F10281">
        <w:fldChar w:fldCharType="separate"/>
      </w:r>
      <w:r w:rsidR="005670DA">
        <w:rPr>
          <w:noProof/>
        </w:rPr>
        <w:t>2</w:t>
      </w:r>
      <w:r w:rsidR="00F10281">
        <w:rPr>
          <w:noProof/>
        </w:rPr>
        <w:fldChar w:fldCharType="end"/>
      </w:r>
      <w:bookmarkEnd w:id="10"/>
      <w:r>
        <w:t>.</w:t>
      </w:r>
      <w:r>
        <w:tab/>
      </w:r>
      <w:bookmarkStart w:id="12" w:name="_Ref109030632"/>
      <w:r w:rsidRPr="004648AE">
        <w:t>Victoria’s commercial ports system</w:t>
      </w:r>
      <w:bookmarkEnd w:id="11"/>
      <w:bookmarkEnd w:id="12"/>
    </w:p>
    <w:p w14:paraId="2DFF4407" w14:textId="0112BE31" w:rsidR="004648AE" w:rsidRPr="004648AE" w:rsidRDefault="004268D0" w:rsidP="004648AE">
      <w:pPr>
        <w:pStyle w:val="Object"/>
      </w:pPr>
      <w:r>
        <w:rPr>
          <w:noProof/>
        </w:rPr>
        <w:drawing>
          <wp:inline distT="0" distB="0" distL="0" distR="0" wp14:anchorId="4716FD58" wp14:editId="487FB5A3">
            <wp:extent cx="5503545" cy="4854575"/>
            <wp:effectExtent l="0" t="0" r="1905" b="3175"/>
            <wp:docPr id="48" name="Picture 48" descr="Figure 2 is a state map of Victoria that identifies the location of the four commercial 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2 is a state map of Victoria that identifies the location of the four commercial ports. "/>
                    <pic:cNvPicPr/>
                  </pic:nvPicPr>
                  <pic:blipFill rotWithShape="1">
                    <a:blip r:embed="rId32" cstate="hqprint">
                      <a:extLst>
                        <a:ext uri="{28A0092B-C50C-407E-A947-70E740481C1C}">
                          <a14:useLocalDpi xmlns:a14="http://schemas.microsoft.com/office/drawing/2010/main" val="0"/>
                        </a:ext>
                      </a:extLst>
                    </a:blip>
                    <a:srcRect l="1346"/>
                    <a:stretch/>
                  </pic:blipFill>
                  <pic:spPr bwMode="auto">
                    <a:xfrm>
                      <a:off x="0" y="0"/>
                      <a:ext cx="5503545" cy="4854575"/>
                    </a:xfrm>
                    <a:prstGeom prst="rect">
                      <a:avLst/>
                    </a:prstGeom>
                    <a:ln>
                      <a:noFill/>
                    </a:ln>
                    <a:extLst>
                      <a:ext uri="{53640926-AAD7-44D8-BBD7-CCE9431645EC}">
                        <a14:shadowObscured xmlns:a14="http://schemas.microsoft.com/office/drawing/2010/main"/>
                      </a:ext>
                    </a:extLst>
                  </pic:spPr>
                </pic:pic>
              </a:graphicData>
            </a:graphic>
          </wp:inline>
        </w:drawing>
      </w:r>
    </w:p>
    <w:p w14:paraId="0968E795" w14:textId="18890065" w:rsidR="004648AE" w:rsidRDefault="004648AE">
      <w:pPr>
        <w:spacing w:after="200" w:line="276" w:lineRule="auto"/>
        <w:rPr>
          <w:color w:val="000000" w:themeColor="text1"/>
          <w:sz w:val="20"/>
        </w:rPr>
      </w:pPr>
      <w:r>
        <w:br w:type="page"/>
      </w:r>
    </w:p>
    <w:p w14:paraId="5AE0DE2F" w14:textId="470DC1EC" w:rsidR="004648AE" w:rsidRPr="004648AE" w:rsidRDefault="004268D0" w:rsidP="004648AE">
      <w:pPr>
        <w:pStyle w:val="Object"/>
      </w:pPr>
      <w:r>
        <w:rPr>
          <w:noProof/>
        </w:rPr>
        <w:lastRenderedPageBreak/>
        <w:drawing>
          <wp:anchor distT="0" distB="0" distL="114300" distR="114300" simplePos="0" relativeHeight="251663360" behindDoc="0" locked="1" layoutInCell="1" allowOverlap="1" wp14:anchorId="75D56847" wp14:editId="6667FA1D">
            <wp:simplePos x="1078173" y="1617260"/>
            <wp:positionH relativeFrom="page">
              <wp:align>center</wp:align>
            </wp:positionH>
            <wp:positionV relativeFrom="page">
              <wp:align>top</wp:align>
            </wp:positionV>
            <wp:extent cx="7559675" cy="4684395"/>
            <wp:effectExtent l="0" t="0" r="3175" b="1905"/>
            <wp:wrapTopAndBottom/>
            <wp:docPr id="17" name="image1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9.png">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7560000" cy="4684533"/>
                    </a:xfrm>
                    <a:prstGeom prst="rect">
                      <a:avLst/>
                    </a:prstGeom>
                  </pic:spPr>
                </pic:pic>
              </a:graphicData>
            </a:graphic>
            <wp14:sizeRelH relativeFrom="margin">
              <wp14:pctWidth>0</wp14:pctWidth>
            </wp14:sizeRelH>
            <wp14:sizeRelV relativeFrom="margin">
              <wp14:pctHeight>0</wp14:pctHeight>
            </wp14:sizeRelV>
          </wp:anchor>
        </w:drawing>
      </w:r>
    </w:p>
    <w:p w14:paraId="66FDB5EF" w14:textId="425DA8E6" w:rsidR="004648AE" w:rsidRDefault="004648AE" w:rsidP="004648AE">
      <w:pPr>
        <w:pStyle w:val="BodyText"/>
      </w:pPr>
      <w:r w:rsidRPr="004648AE">
        <w:t>The Victorian ports system is a complex mix of shipping and land-side infrastructure that is well established and subject to varying management arrangements and interdependencies. The system is governed ultimately by the Minister for Ports and Freight and the Treasurer who oversee a range of regulators and state oversight bodies that in turn govern a number of public and private land and waterside port managers as defined by the Port Management Act 1995. Figure 3 outlines the current roles and responsibilities within the ports system</w:t>
      </w:r>
      <w:r w:rsidR="00C35EA9">
        <w:t>.</w:t>
      </w:r>
    </w:p>
    <w:p w14:paraId="1B8898EE" w14:textId="40EF89DA" w:rsidR="004648AE" w:rsidRDefault="004648AE" w:rsidP="004648AE">
      <w:pPr>
        <w:pStyle w:val="Caption"/>
      </w:pPr>
      <w:bookmarkStart w:id="13" w:name="_Ref109030212"/>
      <w:bookmarkStart w:id="14" w:name="_Ref109030785"/>
      <w:r>
        <w:t xml:space="preserve">Figure </w:t>
      </w:r>
      <w:r w:rsidR="00F10281">
        <w:fldChar w:fldCharType="begin"/>
      </w:r>
      <w:r w:rsidR="00F10281">
        <w:instrText xml:space="preserve"> SEQ Figure \* ARABIC </w:instrText>
      </w:r>
      <w:r w:rsidR="00F10281">
        <w:fldChar w:fldCharType="separate"/>
      </w:r>
      <w:r w:rsidR="005670DA">
        <w:rPr>
          <w:noProof/>
        </w:rPr>
        <w:t>3</w:t>
      </w:r>
      <w:r w:rsidR="00F10281">
        <w:rPr>
          <w:noProof/>
        </w:rPr>
        <w:fldChar w:fldCharType="end"/>
      </w:r>
      <w:bookmarkEnd w:id="13"/>
      <w:r>
        <w:t>.</w:t>
      </w:r>
      <w:r>
        <w:tab/>
      </w:r>
      <w:bookmarkStart w:id="15" w:name="_Ref109030642"/>
      <w:r w:rsidRPr="004648AE">
        <w:t>Victorian Commercial Ports Governance Structure</w:t>
      </w:r>
      <w:bookmarkEnd w:id="14"/>
      <w:bookmarkEnd w:id="15"/>
    </w:p>
    <w:p w14:paraId="0991B825" w14:textId="1155277C" w:rsidR="004648AE" w:rsidRDefault="00A65A45" w:rsidP="004648AE">
      <w:pPr>
        <w:pStyle w:val="Object"/>
      </w:pPr>
      <w:r>
        <w:rPr>
          <w:noProof/>
        </w:rPr>
        <w:drawing>
          <wp:inline distT="0" distB="0" distL="0" distR="0" wp14:anchorId="0AD88D9A" wp14:editId="3DF32AD0">
            <wp:extent cx="5581934" cy="2611755"/>
            <wp:effectExtent l="0" t="0" r="0" b="0"/>
            <wp:docPr id="49" name="Picture 49" descr="Figure 3 outlines the current roles and responsibilities within the ports system. &#10;The first row identifies the Responsible Ministers:&#10;• Minister for Ports and Freight&#10;• Treasurer&#10;• Assistant Treasurer&#10;&#10;The second row identifies Governance and Regulation bodies:&#10;• Essential Services Commission&#10;• Safe Transport Victoria&#10;• Department of Treasury and Finance&#10;• Melbourne Port Lessor&#10;• Department of Transport. &#10;&#10;The third row identifies State owned port managers: &#10;• Ports Victoria&#10;o Statewide commercial port waters&#10;o Station Pier&#10;• Port of Hastings Development Authority &#10;The fourth row identifies Private port managers:&#10;• Port of Portland Pty Ltd&#10;• GeelongPort Pty Ltd&#10;• Graincorp Pty Ltd&#10;• Port of Melbourne Operations Pty Ltd&#10;• Bluescope Steel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gure 3 outlines the current roles and responsibilities within the ports system. &#10;The first row identifies the Responsible Ministers:&#10;• Minister for Ports and Freight&#10;• Treasurer&#10;• Assistant Treasurer&#10;&#10;The second row identifies Governance and Regulation bodies:&#10;• Essential Services Commission&#10;• Safe Transport Victoria&#10;• Department of Treasury and Finance&#10;• Melbourne Port Lessor&#10;• Department of Transport. &#10;&#10;The third row identifies State owned port managers: &#10;• Ports Victoria&#10;o Statewide commercial port waters&#10;o Station Pier&#10;• Port of Hastings Development Authority &#10;The fourth row identifies Private port managers:&#10;• Port of Portland Pty Ltd&#10;• GeelongPort Pty Ltd&#10;• Graincorp Pty Ltd&#10;• Port of Melbourne Operations Pty Ltd&#10;• Bluescope Steel Ltd"/>
                    <pic:cNvPicPr/>
                  </pic:nvPicPr>
                  <pic:blipFill rotWithShape="1">
                    <a:blip r:embed="rId34" cstate="hqprint">
                      <a:extLst>
                        <a:ext uri="{28A0092B-C50C-407E-A947-70E740481C1C}">
                          <a14:useLocalDpi xmlns:a14="http://schemas.microsoft.com/office/drawing/2010/main" val="0"/>
                        </a:ext>
                      </a:extLst>
                    </a:blip>
                    <a:srcRect r="1555"/>
                    <a:stretch/>
                  </pic:blipFill>
                  <pic:spPr bwMode="auto">
                    <a:xfrm>
                      <a:off x="0" y="0"/>
                      <a:ext cx="5590447" cy="2615738"/>
                    </a:xfrm>
                    <a:prstGeom prst="rect">
                      <a:avLst/>
                    </a:prstGeom>
                    <a:ln>
                      <a:noFill/>
                    </a:ln>
                    <a:extLst>
                      <a:ext uri="{53640926-AAD7-44D8-BBD7-CCE9431645EC}">
                        <a14:shadowObscured xmlns:a14="http://schemas.microsoft.com/office/drawing/2010/main"/>
                      </a:ext>
                    </a:extLst>
                  </pic:spPr>
                </pic:pic>
              </a:graphicData>
            </a:graphic>
          </wp:inline>
        </w:drawing>
      </w:r>
    </w:p>
    <w:p w14:paraId="0F9D2E93" w14:textId="1C106E1C" w:rsidR="004648AE" w:rsidRDefault="004648AE">
      <w:pPr>
        <w:spacing w:after="200" w:line="276" w:lineRule="auto"/>
        <w:rPr>
          <w:rFonts w:ascii="VIC Light" w:hAnsi="VIC Light"/>
          <w:sz w:val="18"/>
        </w:rPr>
      </w:pPr>
      <w:r>
        <w:br w:type="page"/>
      </w:r>
    </w:p>
    <w:p w14:paraId="40EC6248" w14:textId="77777777" w:rsidR="007452F0" w:rsidRDefault="007452F0">
      <w:pPr>
        <w:spacing w:after="200" w:line="276" w:lineRule="auto"/>
        <w:sectPr w:rsidR="007452F0" w:rsidSect="00805F56">
          <w:pgSz w:w="11906" w:h="16838" w:code="9"/>
          <w:pgMar w:top="2552" w:right="1418" w:bottom="1134" w:left="1418" w:header="567" w:footer="567" w:gutter="284"/>
          <w:cols w:space="708"/>
          <w:docGrid w:linePitch="360"/>
        </w:sectPr>
      </w:pPr>
    </w:p>
    <w:p w14:paraId="02072F5B" w14:textId="3DD3C949" w:rsidR="007452F0" w:rsidRDefault="007452F0" w:rsidP="007452F0">
      <w:r>
        <w:rPr>
          <w:noProof/>
        </w:rPr>
        <w:lastRenderedPageBreak/>
        <w:drawing>
          <wp:anchor distT="0" distB="0" distL="114300" distR="114300" simplePos="0" relativeHeight="251664384" behindDoc="0" locked="1" layoutInCell="1" allowOverlap="1" wp14:anchorId="59BED786" wp14:editId="43D6881C">
            <wp:simplePos x="0" y="0"/>
            <wp:positionH relativeFrom="page">
              <wp:posOffset>-7951</wp:posOffset>
            </wp:positionH>
            <wp:positionV relativeFrom="page">
              <wp:posOffset>0</wp:posOffset>
            </wp:positionV>
            <wp:extent cx="7559675" cy="10688320"/>
            <wp:effectExtent l="0" t="0" r="3175" b="0"/>
            <wp:wrapNone/>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7559675" cy="10688320"/>
                    </a:xfrm>
                    <a:prstGeom prst="rect">
                      <a:avLst/>
                    </a:prstGeom>
                  </pic:spPr>
                </pic:pic>
              </a:graphicData>
            </a:graphic>
            <wp14:sizeRelH relativeFrom="margin">
              <wp14:pctWidth>0</wp14:pctWidth>
            </wp14:sizeRelH>
            <wp14:sizeRelV relativeFrom="margin">
              <wp14:pctHeight>0</wp14:pctHeight>
            </wp14:sizeRelV>
          </wp:anchor>
        </w:drawing>
      </w:r>
      <w:r>
        <w:t>This is a map of the Port of Portland.</w:t>
      </w:r>
    </w:p>
    <w:p w14:paraId="68B0687C" w14:textId="77777777" w:rsidR="007452F0" w:rsidRDefault="007452F0" w:rsidP="007452F0">
      <w:r>
        <w:t>It shows the locations of two main groups: first, existing port and surrounding land uses; second, the existing transport and infrastructure.</w:t>
      </w:r>
    </w:p>
    <w:p w14:paraId="52A54041" w14:textId="77777777" w:rsidR="007452F0" w:rsidRPr="0065053E" w:rsidRDefault="007452F0" w:rsidP="007452F0">
      <w:r>
        <w:t>To the north of the Henty Highway the port and land are used for: woodchips, logs, aluminium, grain, mineral sands, marine services, cruise ships, and port-related activities. To the east of the Madeira Packet Road the port and land use is for fertiliser.</w:t>
      </w:r>
    </w:p>
    <w:p w14:paraId="28A385EA" w14:textId="289EDAFA" w:rsidR="007452F0" w:rsidRDefault="007452F0">
      <w:pPr>
        <w:spacing w:after="200" w:line="276" w:lineRule="auto"/>
      </w:pPr>
    </w:p>
    <w:p w14:paraId="47834616" w14:textId="7F4BAC60" w:rsidR="007452F0" w:rsidRDefault="007452F0">
      <w:pPr>
        <w:spacing w:after="200" w:line="276" w:lineRule="auto"/>
        <w:sectPr w:rsidR="007452F0" w:rsidSect="00805F56">
          <w:pgSz w:w="11906" w:h="16838" w:code="9"/>
          <w:pgMar w:top="2552" w:right="1418" w:bottom="1134" w:left="1418" w:header="567" w:footer="567" w:gutter="284"/>
          <w:cols w:space="708"/>
          <w:docGrid w:linePitch="360"/>
        </w:sectPr>
      </w:pPr>
    </w:p>
    <w:p w14:paraId="0EF1E5B5" w14:textId="2F0B6563" w:rsidR="004648AE" w:rsidRPr="00070ACB" w:rsidRDefault="00070ACB" w:rsidP="007452F0">
      <w:pPr>
        <w:pStyle w:val="Heading2"/>
        <w:spacing w:before="3120"/>
        <w:rPr>
          <w:rFonts w:ascii="VIC SemiBold" w:hAnsi="VIC SemiBold"/>
          <w:sz w:val="60"/>
          <w:szCs w:val="60"/>
        </w:rPr>
      </w:pPr>
      <w:bookmarkStart w:id="16" w:name="_Toc108405167"/>
      <w:r>
        <w:rPr>
          <w:rFonts w:ascii="VIC SemiBold" w:hAnsi="VIC SemiBold"/>
          <w:noProof/>
          <w:sz w:val="60"/>
          <w:szCs w:val="60"/>
        </w:rPr>
        <w:lastRenderedPageBreak/>
        <w:drawing>
          <wp:anchor distT="0" distB="0" distL="114300" distR="114300" simplePos="0" relativeHeight="251763712" behindDoc="1" locked="1" layoutInCell="1" allowOverlap="1" wp14:anchorId="633D5304" wp14:editId="0182D154">
            <wp:simplePos x="1081377" y="2250219"/>
            <wp:positionH relativeFrom="page">
              <wp:align>center</wp:align>
            </wp:positionH>
            <wp:positionV relativeFrom="page">
              <wp:align>top</wp:align>
            </wp:positionV>
            <wp:extent cx="7632000" cy="3938400"/>
            <wp:effectExtent l="0" t="0" r="7620"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7632000" cy="3938400"/>
                    </a:xfrm>
                    <a:prstGeom prst="rect">
                      <a:avLst/>
                    </a:prstGeom>
                  </pic:spPr>
                </pic:pic>
              </a:graphicData>
            </a:graphic>
            <wp14:sizeRelH relativeFrom="margin">
              <wp14:pctWidth>0</wp14:pctWidth>
            </wp14:sizeRelH>
            <wp14:sizeRelV relativeFrom="margin">
              <wp14:pctHeight>0</wp14:pctHeight>
            </wp14:sizeRelV>
          </wp:anchor>
        </w:drawing>
      </w:r>
      <w:r w:rsidR="004648AE" w:rsidRPr="00070ACB">
        <w:rPr>
          <w:rFonts w:ascii="VIC SemiBold" w:hAnsi="VIC SemiBold"/>
          <w:sz w:val="60"/>
          <w:szCs w:val="60"/>
        </w:rPr>
        <w:t>Port of Portland</w:t>
      </w:r>
      <w:bookmarkEnd w:id="16"/>
    </w:p>
    <w:p w14:paraId="21F61CAE" w14:textId="3EF42082" w:rsidR="004648AE" w:rsidRPr="008E724D" w:rsidRDefault="004648AE" w:rsidP="008E724D">
      <w:pPr>
        <w:pStyle w:val="BodyText"/>
      </w:pPr>
      <w:r w:rsidRPr="008E724D">
        <w:t>The Port of Portland is located between Melbourne and Adelaide. It</w:t>
      </w:r>
      <w:r w:rsidR="00A932DB" w:rsidRPr="008E724D">
        <w:rPr>
          <w:rFonts w:ascii="Calibri" w:hAnsi="Calibri" w:cs="Calibri"/>
        </w:rPr>
        <w:t> </w:t>
      </w:r>
      <w:r w:rsidRPr="008E724D">
        <w:t>is a deepwater port which mostly handles bulk commodities. The</w:t>
      </w:r>
      <w:r w:rsidR="00A932DB" w:rsidRPr="008E724D">
        <w:rPr>
          <w:rFonts w:ascii="Calibri" w:hAnsi="Calibri" w:cs="Calibri"/>
        </w:rPr>
        <w:t> </w:t>
      </w:r>
      <w:r w:rsidRPr="008E724D">
        <w:t>Port of Portland is privately owned and operated.</w:t>
      </w:r>
    </w:p>
    <w:p w14:paraId="79B6FF7F" w14:textId="3987EC2B" w:rsidR="004648AE" w:rsidRPr="008E724D" w:rsidRDefault="004648AE" w:rsidP="008E724D">
      <w:pPr>
        <w:pStyle w:val="BodyText"/>
      </w:pPr>
      <w:r w:rsidRPr="008E724D">
        <w:t xml:space="preserve">The Port of Portland is located close to the Green Triangle, an area of land which contains 17 per cent of Australia’s plantation estate. Its main trade is forestry products, although it also handles grains, fertiliser, livestock and mineral sands from this region. Of the forestry products handled, over half are hardwood chips, while softwood chips and logs are also handled. </w:t>
      </w:r>
      <w:r w:rsidR="001C1341" w:rsidRPr="008E724D">
        <w:t>Aluminium</w:t>
      </w:r>
      <w:r w:rsidRPr="008E724D">
        <w:t xml:space="preserve"> is another significant trade. </w:t>
      </w:r>
    </w:p>
    <w:p w14:paraId="561AA07E" w14:textId="0B38843F" w:rsidR="001C1341" w:rsidRPr="008E724D" w:rsidRDefault="004648AE" w:rsidP="008E724D">
      <w:pPr>
        <w:pStyle w:val="BodyText"/>
      </w:pPr>
      <w:r w:rsidRPr="008E724D">
        <w:t xml:space="preserve">The port’s competitive advantage is its proximity to the Green Triangle and Murray Basin regions, as well as the Portland </w:t>
      </w:r>
      <w:r w:rsidR="001C1341" w:rsidRPr="008E724D">
        <w:t>aluminium</w:t>
      </w:r>
      <w:r w:rsidRPr="008E724D">
        <w:t xml:space="preserve"> smelter. Channel depths of 13.6 metres mean the large vessels needed to export these goods can access the port.</w:t>
      </w:r>
    </w:p>
    <w:p w14:paraId="21144E13" w14:textId="747613EE" w:rsidR="007452F0" w:rsidRDefault="006C7A2E" w:rsidP="008E724D">
      <w:r>
        <w:rPr>
          <w:noProof/>
        </w:rPr>
        <w:drawing>
          <wp:inline distT="0" distB="0" distL="0" distR="0" wp14:anchorId="70E78958" wp14:editId="2E189153">
            <wp:extent cx="5579110" cy="3628390"/>
            <wp:effectExtent l="0" t="0" r="0" b="0"/>
            <wp:docPr id="67" name="Picture 67" descr="Background infographic shows Port of Portland snapshot:&#10;5.7 million tonnes of product processed each year.&#10;250 - 300 ships processed each year&#10;Maximum deep-water million access of 13.6 m&#10;6 operational berths: 5 bulk cargo berths and 1 cruise ship berth&#10;Major commodities include: – 4,000,000 tonnes of forestry products, 800,000 tonnes of aluminium, 500,000 tonnes of grain, 300,000 tonnes of fertiliser, 100,000 tonnes of mineral s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Background infographic shows Port of Portland snapshot:&#10;5.7 million tonnes of product processed each year.&#10;250 - 300 ships processed each year&#10;Maximum deep-water million access of 13.6 m&#10;6 operational berths: 5 bulk cargo berths and 1 cruise ship berth&#10;Major commodities include: – 4,000,000 tonnes of forestry products, 800,000 tonnes of aluminium, 500,000 tonnes of grain, 300,000 tonnes of fertiliser, 100,000 tonnes of mineral sands."/>
                    <pic:cNvPicPr/>
                  </pic:nvPicPr>
                  <pic:blipFill>
                    <a:blip r:embed="rId37">
                      <a:extLst>
                        <a:ext uri="{28A0092B-C50C-407E-A947-70E740481C1C}">
                          <a14:useLocalDpi xmlns:a14="http://schemas.microsoft.com/office/drawing/2010/main" val="0"/>
                        </a:ext>
                      </a:extLst>
                    </a:blip>
                    <a:stretch>
                      <a:fillRect/>
                    </a:stretch>
                  </pic:blipFill>
                  <pic:spPr>
                    <a:xfrm>
                      <a:off x="0" y="0"/>
                      <a:ext cx="5579110" cy="3628390"/>
                    </a:xfrm>
                    <a:prstGeom prst="rect">
                      <a:avLst/>
                    </a:prstGeom>
                  </pic:spPr>
                </pic:pic>
              </a:graphicData>
            </a:graphic>
          </wp:inline>
        </w:drawing>
      </w:r>
    </w:p>
    <w:p w14:paraId="45CEFDF1" w14:textId="30F0CDCF" w:rsidR="007452F0" w:rsidRDefault="007452F0" w:rsidP="008E724D">
      <w:pPr>
        <w:sectPr w:rsidR="007452F0" w:rsidSect="00805F56">
          <w:pgSz w:w="11906" w:h="16838" w:code="9"/>
          <w:pgMar w:top="2552" w:right="1418" w:bottom="1134" w:left="1418" w:header="567" w:footer="567" w:gutter="284"/>
          <w:cols w:space="708"/>
          <w:docGrid w:linePitch="360"/>
        </w:sectPr>
      </w:pPr>
    </w:p>
    <w:p w14:paraId="1477294A" w14:textId="77777777" w:rsidR="007452F0" w:rsidRDefault="007452F0" w:rsidP="007452F0">
      <w:r>
        <w:lastRenderedPageBreak/>
        <w:t>This is a map of the Port of Geelong.</w:t>
      </w:r>
    </w:p>
    <w:p w14:paraId="3A77A6F8" w14:textId="77777777" w:rsidR="007452F0" w:rsidRDefault="007452F0" w:rsidP="007452F0">
      <w:r>
        <w:t>It shows the locations of two main groups: first, existing port and surrounding land uses; second, the existing transport and infrastructure.</w:t>
      </w:r>
    </w:p>
    <w:p w14:paraId="1B4D3C95" w14:textId="77777777" w:rsidR="007452F0" w:rsidRPr="0065053E" w:rsidRDefault="007452F0" w:rsidP="007452F0">
      <w:r>
        <w:t>To the east of the Princes Highway the port and land are used for: liquid bulk, dry bulk, grain, dry/break bulk, Bass Strait trade, and industrial, freight and employment activities.</w:t>
      </w:r>
    </w:p>
    <w:p w14:paraId="560C50C9" w14:textId="54D7FF61" w:rsidR="007452F0" w:rsidRDefault="007452F0" w:rsidP="008E724D">
      <w:pPr>
        <w:spacing w:after="200" w:line="276" w:lineRule="auto"/>
      </w:pPr>
      <w:r>
        <w:rPr>
          <w:noProof/>
        </w:rPr>
        <w:drawing>
          <wp:anchor distT="0" distB="0" distL="114300" distR="114300" simplePos="0" relativeHeight="251666432" behindDoc="0" locked="1" layoutInCell="1" allowOverlap="1" wp14:anchorId="4D7CC7E7" wp14:editId="482733C6">
            <wp:simplePos x="0" y="0"/>
            <wp:positionH relativeFrom="page">
              <wp:posOffset>0</wp:posOffset>
            </wp:positionH>
            <wp:positionV relativeFrom="page">
              <wp:posOffset>0</wp:posOffset>
            </wp:positionV>
            <wp:extent cx="7560000" cy="10688400"/>
            <wp:effectExtent l="0" t="0" r="3175" b="0"/>
            <wp:wrapNone/>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p>
    <w:p w14:paraId="6AAE0B44" w14:textId="4BD566DD" w:rsidR="007452F0" w:rsidRDefault="007452F0" w:rsidP="008E724D">
      <w:pPr>
        <w:spacing w:after="200" w:line="276" w:lineRule="auto"/>
        <w:sectPr w:rsidR="007452F0" w:rsidSect="00805F56">
          <w:pgSz w:w="11906" w:h="16838" w:code="9"/>
          <w:pgMar w:top="2552" w:right="1418" w:bottom="1134" w:left="1418" w:header="567" w:footer="567" w:gutter="284"/>
          <w:cols w:space="708"/>
          <w:docGrid w:linePitch="360"/>
        </w:sectPr>
      </w:pPr>
    </w:p>
    <w:p w14:paraId="1ADD9F8A" w14:textId="387EB120" w:rsidR="00BE7E8A" w:rsidRPr="00070ACB" w:rsidRDefault="007452F0" w:rsidP="005D59BB">
      <w:pPr>
        <w:pStyle w:val="Heading2"/>
        <w:spacing w:before="3120" w:after="120"/>
        <w:rPr>
          <w:rFonts w:ascii="VIC SemiBold" w:hAnsi="VIC SemiBold"/>
          <w:sz w:val="60"/>
          <w:szCs w:val="60"/>
        </w:rPr>
      </w:pPr>
      <w:bookmarkStart w:id="17" w:name="_Toc108405168"/>
      <w:r>
        <w:rPr>
          <w:rFonts w:ascii="VIC SemiBold" w:hAnsi="VIC SemiBold"/>
          <w:noProof/>
          <w:sz w:val="60"/>
          <w:szCs w:val="60"/>
        </w:rPr>
        <w:lastRenderedPageBreak/>
        <w:drawing>
          <wp:anchor distT="0" distB="0" distL="114300" distR="114300" simplePos="0" relativeHeight="251764736" behindDoc="1" locked="1" layoutInCell="1" allowOverlap="1" wp14:anchorId="6F5DDD55" wp14:editId="12A53C64">
            <wp:simplePos x="0" y="0"/>
            <wp:positionH relativeFrom="page">
              <wp:posOffset>-55245</wp:posOffset>
            </wp:positionH>
            <wp:positionV relativeFrom="page">
              <wp:align>top</wp:align>
            </wp:positionV>
            <wp:extent cx="7675200" cy="3855600"/>
            <wp:effectExtent l="0" t="0" r="2540" b="0"/>
            <wp:wrapNone/>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rotWithShape="1">
                    <a:blip r:embed="rId39">
                      <a:extLst>
                        <a:ext uri="{28A0092B-C50C-407E-A947-70E740481C1C}">
                          <a14:useLocalDpi xmlns:a14="http://schemas.microsoft.com/office/drawing/2010/main" val="0"/>
                        </a:ext>
                      </a:extLst>
                    </a:blip>
                    <a:srcRect l="5606" t="2149" r="5606" b="3119"/>
                    <a:stretch/>
                  </pic:blipFill>
                  <pic:spPr bwMode="auto">
                    <a:xfrm>
                      <a:off x="0" y="0"/>
                      <a:ext cx="7675200" cy="385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1341" w:rsidRPr="00070ACB">
        <w:rPr>
          <w:rFonts w:ascii="VIC SemiBold" w:hAnsi="VIC SemiBold"/>
          <w:sz w:val="60"/>
          <w:szCs w:val="60"/>
        </w:rPr>
        <w:t>Port of Geelong</w:t>
      </w:r>
      <w:bookmarkEnd w:id="17"/>
    </w:p>
    <w:p w14:paraId="7BD206B3" w14:textId="77777777" w:rsidR="008E724D" w:rsidRPr="00070ACB" w:rsidRDefault="008E724D" w:rsidP="00070ACB">
      <w:pPr>
        <w:pStyle w:val="Heading2"/>
        <w:rPr>
          <w:rFonts w:ascii="VIC SemiBold" w:hAnsi="VIC SemiBold"/>
          <w:sz w:val="60"/>
          <w:szCs w:val="60"/>
        </w:rPr>
        <w:sectPr w:rsidR="008E724D" w:rsidRPr="00070ACB" w:rsidSect="00805F56">
          <w:pgSz w:w="11906" w:h="16838" w:code="9"/>
          <w:pgMar w:top="2552" w:right="1418" w:bottom="1134" w:left="1418" w:header="567" w:footer="567" w:gutter="284"/>
          <w:cols w:space="708"/>
          <w:docGrid w:linePitch="360"/>
        </w:sectPr>
      </w:pPr>
    </w:p>
    <w:p w14:paraId="601B3B8D" w14:textId="07E92F78" w:rsidR="00DC1538" w:rsidRPr="008E724D" w:rsidRDefault="001C1341" w:rsidP="008E724D">
      <w:pPr>
        <w:pStyle w:val="BodyText"/>
      </w:pPr>
      <w:r w:rsidRPr="008E724D">
        <w:t>The Port of Geelong is the state’s largest gateway for international bulk trade with energy and fuel products being the major trade through the port. The Port of Geelong is privately owned and operated.</w:t>
      </w:r>
    </w:p>
    <w:p w14:paraId="1344405B" w14:textId="77777777" w:rsidR="00DC1538" w:rsidRPr="008E724D" w:rsidRDefault="001C1341" w:rsidP="008E724D">
      <w:pPr>
        <w:pStyle w:val="BodyText"/>
      </w:pPr>
      <w:r w:rsidRPr="008E724D">
        <w:t>The Port of Geelong is based at Corio Bay, 75 kilometres south-west of Melbourne. It is Victoria’s second largest port and a hub for both dry and liquid bulk products. Imports account for just over 60 per cent of the cargo through the port, mainly comprising crude oil and fertiliser. Exports are made up of petroleum products, woodchips and grains.</w:t>
      </w:r>
    </w:p>
    <w:p w14:paraId="0FF5C517" w14:textId="4F90A895" w:rsidR="00DC1538" w:rsidRPr="008E724D" w:rsidRDefault="001C1341" w:rsidP="008E724D">
      <w:pPr>
        <w:pStyle w:val="BodyText"/>
      </w:pPr>
      <w:r w:rsidRPr="008E724D">
        <w:t>The Port of Geelong is also a major freight hub which caters to value-added businesses with national distribution profiles. From late 2022 the Spirit of Tasmania ferry service will relocate its Victorian operations from Station Pier to Corio Quay within the Port of</w:t>
      </w:r>
      <w:r w:rsidR="00DC1538" w:rsidRPr="008E724D">
        <w:rPr>
          <w:rFonts w:ascii="Calibri" w:hAnsi="Calibri" w:cs="Calibri"/>
        </w:rPr>
        <w:t> </w:t>
      </w:r>
      <w:r w:rsidRPr="008E724D">
        <w:t>Geelong.</w:t>
      </w:r>
    </w:p>
    <w:p w14:paraId="62C78321" w14:textId="7F8DA548" w:rsidR="0046156D" w:rsidRDefault="001C1341" w:rsidP="008E724D">
      <w:pPr>
        <w:pStyle w:val="BodyText"/>
      </w:pPr>
      <w:r w:rsidRPr="008E724D">
        <w:t>Compared to other Victorian ports, the Port of Geelong has adequate land available to it, enabling the port to pursue expansion opportunities and possibly grow trade volumes through emerging trade or shifts in trade flows. It can potentially support greater bulk trade in Victoria.</w:t>
      </w:r>
    </w:p>
    <w:p w14:paraId="780AAB9F" w14:textId="0C56FAB7" w:rsidR="005D59BB" w:rsidRPr="008E724D" w:rsidRDefault="005D59BB" w:rsidP="008E724D">
      <w:pPr>
        <w:pStyle w:val="BodyText"/>
      </w:pPr>
      <w:r>
        <w:rPr>
          <w:noProof/>
        </w:rPr>
        <w:drawing>
          <wp:inline distT="0" distB="0" distL="0" distR="0" wp14:anchorId="7FDCE703" wp14:editId="3B9821B1">
            <wp:extent cx="3512102" cy="5894411"/>
            <wp:effectExtent l="0" t="0" r="0" b="0"/>
            <wp:docPr id="66" name="Picture 66" descr="Background infographic shows Port of Geelong statistics:&#10;12 million tonnes of cargo processed each year, 600 ships processed each year, Maximum deep-water access of 12.3 m.&#10;16 operational Berths comprising: 9 break / dry bulk berths, 4 liquid bulk berths, 3 vessel lay-up berths&#10;Major import commodities include: 4.5 million tonnes of crude oil, 1.7 million tonnes of fertiliser, 900,000 tonnes of petroleum products.&#10;Major export commodities include: 1.3 million tonnes of grain, 890,000 tonnes of woodchips, 800,000 tonnes of petroleum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Background infographic shows Port of Geelong statistics:&#10;12 million tonnes of cargo processed each year, 600 ships processed each year, Maximum deep-water access of 12.3 m.&#10;16 operational Berths comprising: 9 break / dry bulk berths, 4 liquid bulk berths, 3 vessel lay-up berths&#10;Major import commodities include: 4.5 million tonnes of crude oil, 1.7 million tonnes of fertiliser, 900,000 tonnes of petroleum products.&#10;Major export commodities include: 1.3 million tonnes of grain, 890,000 tonnes of woodchips, 800,000 tonnes of petroleum products"/>
                    <pic:cNvPicPr/>
                  </pic:nvPicPr>
                  <pic:blipFill rotWithShape="1">
                    <a:blip r:embed="rId40">
                      <a:extLst>
                        <a:ext uri="{28A0092B-C50C-407E-A947-70E740481C1C}">
                          <a14:useLocalDpi xmlns:a14="http://schemas.microsoft.com/office/drawing/2010/main" val="0"/>
                        </a:ext>
                      </a:extLst>
                    </a:blip>
                    <a:srcRect l="1340"/>
                    <a:stretch/>
                  </pic:blipFill>
                  <pic:spPr bwMode="auto">
                    <a:xfrm>
                      <a:off x="0" y="0"/>
                      <a:ext cx="3512657" cy="5895343"/>
                    </a:xfrm>
                    <a:prstGeom prst="rect">
                      <a:avLst/>
                    </a:prstGeom>
                    <a:ln>
                      <a:noFill/>
                    </a:ln>
                    <a:extLst>
                      <a:ext uri="{53640926-AAD7-44D8-BBD7-CCE9431645EC}">
                        <a14:shadowObscured xmlns:a14="http://schemas.microsoft.com/office/drawing/2010/main"/>
                      </a:ext>
                    </a:extLst>
                  </pic:spPr>
                </pic:pic>
              </a:graphicData>
            </a:graphic>
          </wp:inline>
        </w:drawing>
      </w:r>
    </w:p>
    <w:p w14:paraId="11532FD9" w14:textId="77777777" w:rsidR="008E724D" w:rsidRDefault="008E724D" w:rsidP="008E724D">
      <w:pPr>
        <w:pStyle w:val="BodyText"/>
        <w:sectPr w:rsidR="008E724D" w:rsidSect="006C7A2E">
          <w:type w:val="continuous"/>
          <w:pgSz w:w="11906" w:h="16838" w:code="9"/>
          <w:pgMar w:top="2552" w:right="1418" w:bottom="1134" w:left="1418" w:header="567" w:footer="567" w:gutter="284"/>
          <w:cols w:num="2" w:space="170" w:equalWidth="0">
            <w:col w:w="3119" w:space="170"/>
            <w:col w:w="5497"/>
          </w:cols>
          <w:docGrid w:linePitch="360"/>
        </w:sectPr>
      </w:pPr>
    </w:p>
    <w:p w14:paraId="24B4B3CD" w14:textId="77777777" w:rsidR="007452F0" w:rsidRDefault="007452F0" w:rsidP="007452F0">
      <w:r>
        <w:lastRenderedPageBreak/>
        <w:t>This is a map of the Port of Melbourne.</w:t>
      </w:r>
    </w:p>
    <w:p w14:paraId="436295A4" w14:textId="77777777" w:rsidR="007452F0" w:rsidRDefault="007452F0" w:rsidP="007452F0">
      <w:r>
        <w:t>It shows the locations of two main groups: first, existing port and surrounding land uses; second, the existing transport and infrastructure.</w:t>
      </w:r>
    </w:p>
    <w:p w14:paraId="38138A12" w14:textId="77777777" w:rsidR="007452F0" w:rsidRPr="0065053E" w:rsidRDefault="007452F0" w:rsidP="007452F0">
      <w:r>
        <w:t>The port and land area uses are: West - fuel distribution/oil refinery facilities, industrial freight facilities and employment, break bulk, and port-related activities; North - containers, liquid bulk, break bulk, dry bulk, and port-related activities; South - break bulk, Bass Strait trade, motor vehicle, containers and port-related activities.</w:t>
      </w:r>
    </w:p>
    <w:p w14:paraId="0CD75D6F" w14:textId="5D872AC7" w:rsidR="00FA25C0" w:rsidRDefault="00FA25C0">
      <w:pPr>
        <w:spacing w:after="200" w:line="276" w:lineRule="auto"/>
        <w:rPr>
          <w:rFonts w:ascii="VIC Light" w:hAnsi="VIC Light"/>
          <w:sz w:val="18"/>
        </w:rPr>
      </w:pPr>
      <w:r>
        <w:rPr>
          <w:noProof/>
        </w:rPr>
        <w:drawing>
          <wp:anchor distT="0" distB="0" distL="114300" distR="114300" simplePos="0" relativeHeight="251762688" behindDoc="0" locked="1" layoutInCell="1" allowOverlap="1" wp14:anchorId="3F56C0E1" wp14:editId="0473ABA4">
            <wp:simplePos x="0" y="0"/>
            <wp:positionH relativeFrom="page">
              <wp:align>center</wp:align>
            </wp:positionH>
            <wp:positionV relativeFrom="page">
              <wp:align>center</wp:align>
            </wp:positionV>
            <wp:extent cx="7560000" cy="10688400"/>
            <wp:effectExtent l="0" t="0" r="3175" b="0"/>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page">
              <wp14:pctWidth>0</wp14:pctWidth>
            </wp14:sizeRelH>
            <wp14:sizeRelV relativeFrom="page">
              <wp14:pctHeight>0</wp14:pctHeight>
            </wp14:sizeRelV>
          </wp:anchor>
        </w:drawing>
      </w:r>
    </w:p>
    <w:p w14:paraId="5E8CDC67" w14:textId="77777777" w:rsidR="007452F0" w:rsidRDefault="007452F0">
      <w:pPr>
        <w:spacing w:after="200" w:line="276" w:lineRule="auto"/>
        <w:rPr>
          <w:rFonts w:ascii="VIC Light" w:hAnsi="VIC Light"/>
          <w:sz w:val="18"/>
        </w:rPr>
        <w:sectPr w:rsidR="007452F0" w:rsidSect="00805F56">
          <w:pgSz w:w="11906" w:h="16838" w:code="9"/>
          <w:pgMar w:top="2552" w:right="1418" w:bottom="1134" w:left="1418" w:header="567" w:footer="567" w:gutter="284"/>
          <w:cols w:space="708"/>
          <w:docGrid w:linePitch="360"/>
        </w:sectPr>
      </w:pPr>
    </w:p>
    <w:p w14:paraId="3C22DB8D" w14:textId="21CAFD99" w:rsidR="00BE7E8A" w:rsidRPr="008E724D" w:rsidRDefault="008C6E25" w:rsidP="00E74229">
      <w:pPr>
        <w:pStyle w:val="Heading2"/>
        <w:spacing w:before="4560" w:after="0"/>
      </w:pPr>
      <w:bookmarkStart w:id="18" w:name="_Toc108405169"/>
      <w:r>
        <w:rPr>
          <w:rFonts w:ascii="VIC SemiBold" w:hAnsi="VIC SemiBold"/>
          <w:noProof/>
          <w:sz w:val="60"/>
          <w:szCs w:val="60"/>
        </w:rPr>
        <w:lastRenderedPageBreak/>
        <w:drawing>
          <wp:anchor distT="0" distB="0" distL="114300" distR="114300" simplePos="0" relativeHeight="251765760" behindDoc="1" locked="1" layoutInCell="1" allowOverlap="1" wp14:anchorId="036F966D" wp14:editId="2BDDBA51">
            <wp:simplePos x="1084521" y="5475767"/>
            <wp:positionH relativeFrom="page">
              <wp:align>center</wp:align>
            </wp:positionH>
            <wp:positionV relativeFrom="page">
              <wp:align>top</wp:align>
            </wp:positionV>
            <wp:extent cx="7675200" cy="4676400"/>
            <wp:effectExtent l="0" t="0" r="2540" b="0"/>
            <wp:wrapNone/>
            <wp:docPr id="71"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7675200" cy="4676400"/>
                    </a:xfrm>
                    <a:prstGeom prst="rect">
                      <a:avLst/>
                    </a:prstGeom>
                  </pic:spPr>
                </pic:pic>
              </a:graphicData>
            </a:graphic>
            <wp14:sizeRelH relativeFrom="margin">
              <wp14:pctWidth>0</wp14:pctWidth>
            </wp14:sizeRelH>
            <wp14:sizeRelV relativeFrom="margin">
              <wp14:pctHeight>0</wp14:pctHeight>
            </wp14:sizeRelV>
          </wp:anchor>
        </w:drawing>
      </w:r>
      <w:r w:rsidR="001C1341" w:rsidRPr="00070ACB">
        <w:rPr>
          <w:rFonts w:ascii="VIC SemiBold" w:hAnsi="VIC SemiBold"/>
          <w:sz w:val="60"/>
          <w:szCs w:val="60"/>
        </w:rPr>
        <w:t>Port</w:t>
      </w:r>
      <w:r w:rsidR="001C1341" w:rsidRPr="008E724D">
        <w:t xml:space="preserve"> </w:t>
      </w:r>
      <w:r w:rsidR="001C1341" w:rsidRPr="00070ACB">
        <w:rPr>
          <w:rFonts w:ascii="VIC SemiBold" w:hAnsi="VIC SemiBold"/>
          <w:sz w:val="60"/>
          <w:szCs w:val="60"/>
        </w:rPr>
        <w:t>of</w:t>
      </w:r>
      <w:r w:rsidR="001C1341" w:rsidRPr="008E724D">
        <w:t xml:space="preserve"> </w:t>
      </w:r>
      <w:r w:rsidR="001C1341" w:rsidRPr="00070ACB">
        <w:rPr>
          <w:rFonts w:ascii="VIC SemiBold" w:hAnsi="VIC SemiBold"/>
          <w:sz w:val="60"/>
          <w:szCs w:val="60"/>
        </w:rPr>
        <w:t>Melbourne</w:t>
      </w:r>
      <w:bookmarkEnd w:id="18"/>
    </w:p>
    <w:p w14:paraId="549E1F8D" w14:textId="77777777" w:rsidR="00D82316" w:rsidRPr="008E724D" w:rsidRDefault="001C1341" w:rsidP="00E74229">
      <w:pPr>
        <w:pStyle w:val="BodyText"/>
        <w:spacing w:before="0"/>
        <w:ind w:right="-340"/>
      </w:pPr>
      <w:r w:rsidRPr="008E724D">
        <w:t>The Port of Melbourne is Australia’s largest container, automotive and general cargo port and Victoria’s only container port. It serves as a key domestic and international trade gateway for Tasmania.</w:t>
      </w:r>
    </w:p>
    <w:p w14:paraId="5372D24A" w14:textId="6A1CB066" w:rsidR="00D82316" w:rsidRPr="008E724D" w:rsidRDefault="001C1341" w:rsidP="008C6E25">
      <w:pPr>
        <w:pStyle w:val="BodyText"/>
        <w:ind w:right="-340"/>
      </w:pPr>
      <w:r w:rsidRPr="008E724D">
        <w:t xml:space="preserve">The Port of Melbourne’s central location in Melbourne supports an efficient and cost-effective freight transport and logistics </w:t>
      </w:r>
      <w:r w:rsidR="00F05BED" w:rsidRPr="008E724D">
        <w:t>network</w:t>
      </w:r>
      <w:r w:rsidRPr="008E724D">
        <w:t xml:space="preserve"> that benefits thousands of cargo owners across Australia’s south-eastern seaboard. The Port of Melbourne is owned by the State of Victoria and is privately operated under a long-term 50 year lease arrangement, with the exception of Station Pier, which is operated by Ports Victoria.</w:t>
      </w:r>
      <w:r w:rsidR="00BE7E8A" w:rsidRPr="008E724D">
        <w:t xml:space="preserve"> </w:t>
      </w:r>
    </w:p>
    <w:p w14:paraId="66162129" w14:textId="3B6F0FD3" w:rsidR="00F05BED" w:rsidRPr="008E724D" w:rsidRDefault="001C1341" w:rsidP="008C6E25">
      <w:pPr>
        <w:pStyle w:val="BodyText"/>
        <w:ind w:right="-340"/>
      </w:pPr>
      <w:r w:rsidRPr="008E724D">
        <w:t>Each day, on average, the port handles nine ship arrivals carrying over 8,000 containers, almost 1,000 cars and around 2,800 tonnes of dairy products</w:t>
      </w:r>
      <w:r w:rsidR="00863EB5" w:rsidRPr="008E724D">
        <w:t>.</w:t>
      </w:r>
      <w:r w:rsidRPr="008E724D">
        <w:t xml:space="preserve"> It handles everyday necessities such as furniture, household appliances and mattresses, as well as industry requirements such as mining goods.</w:t>
      </w:r>
      <w:r w:rsidR="00BE7E8A" w:rsidRPr="008E724D">
        <w:t xml:space="preserve"> </w:t>
      </w:r>
    </w:p>
    <w:p w14:paraId="4C25A581" w14:textId="50AA8EEB" w:rsidR="00D82316" w:rsidRDefault="001C1341" w:rsidP="008C6E25">
      <w:pPr>
        <w:pStyle w:val="BodyText"/>
        <w:ind w:right="-340"/>
      </w:pPr>
      <w:r w:rsidRPr="008E724D">
        <w:t>Melbourne’s trade volumes account for approximately half of Victoria’s liquid bulk, most of Victoria’s break bulk and a significant amount of dry bulk. As well as handling international and coastal trade, the port also services most of the trade across Bass Strait.</w:t>
      </w:r>
      <w:r w:rsidR="00BE7E8A" w:rsidRPr="008E724D">
        <w:t xml:space="preserve"> </w:t>
      </w:r>
    </w:p>
    <w:p w14:paraId="3A399F91" w14:textId="7CC7836C" w:rsidR="008C6E25" w:rsidRPr="008E724D" w:rsidRDefault="008C6E25" w:rsidP="008C6E25">
      <w:pPr>
        <w:pStyle w:val="BodyText"/>
        <w:spacing w:before="0" w:after="0" w:line="240" w:lineRule="auto"/>
        <w:ind w:right="-340"/>
      </w:pPr>
      <w:r>
        <w:rPr>
          <w:noProof/>
        </w:rPr>
        <w:drawing>
          <wp:inline distT="0" distB="0" distL="0" distR="0" wp14:anchorId="0D09BAFA" wp14:editId="4D0AA160">
            <wp:extent cx="5579110" cy="2532380"/>
            <wp:effectExtent l="0" t="0" r="2540" b="1270"/>
            <wp:docPr id="70" name="Picture 70" descr="Background infographic shows Port of Melbourne statistics:&#10;91 million revenue tonnes of cargo processed each year.&#10;30 commercial berths.&#10;Maximum deep-water access of 15.5 m.&#10;Maximum vessel lengths range from 100 m – 350 m.&#10;3000+ ships annually carrying: 3 million containers, 300,000 new cars, and 1 million tonnes of dairy produc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Background infographic shows Port of Melbourne statistics:&#10;91 million revenue tonnes of cargo processed each year.&#10;30 commercial berths.&#10;Maximum deep-water access of 15.5 m.&#10;Maximum vessel lengths range from 100 m – 350 m.&#10;3000+ ships annually carrying: 3 million containers, 300,000 new cars, and 1 million tonnes of dairy products.&#10;"/>
                    <pic:cNvPicPr/>
                  </pic:nvPicPr>
                  <pic:blipFill>
                    <a:blip r:embed="rId43">
                      <a:extLst>
                        <a:ext uri="{28A0092B-C50C-407E-A947-70E740481C1C}">
                          <a14:useLocalDpi xmlns:a14="http://schemas.microsoft.com/office/drawing/2010/main" val="0"/>
                        </a:ext>
                      </a:extLst>
                    </a:blip>
                    <a:stretch>
                      <a:fillRect/>
                    </a:stretch>
                  </pic:blipFill>
                  <pic:spPr>
                    <a:xfrm>
                      <a:off x="0" y="0"/>
                      <a:ext cx="5579110" cy="2532380"/>
                    </a:xfrm>
                    <a:prstGeom prst="rect">
                      <a:avLst/>
                    </a:prstGeom>
                  </pic:spPr>
                </pic:pic>
              </a:graphicData>
            </a:graphic>
          </wp:inline>
        </w:drawing>
      </w:r>
    </w:p>
    <w:p w14:paraId="7A0AC52B" w14:textId="77777777" w:rsidR="007452F0" w:rsidRDefault="007452F0" w:rsidP="008C6E25">
      <w:pPr>
        <w:spacing w:line="240" w:lineRule="auto"/>
        <w:sectPr w:rsidR="007452F0" w:rsidSect="00805F56">
          <w:pgSz w:w="11906" w:h="16838" w:code="9"/>
          <w:pgMar w:top="2552" w:right="1418" w:bottom="1134" w:left="1418" w:header="567" w:footer="567" w:gutter="284"/>
          <w:cols w:space="708"/>
          <w:docGrid w:linePitch="360"/>
        </w:sectPr>
      </w:pPr>
    </w:p>
    <w:p w14:paraId="47F1DB67" w14:textId="77777777" w:rsidR="007452F0" w:rsidRDefault="007452F0" w:rsidP="007452F0">
      <w:r>
        <w:lastRenderedPageBreak/>
        <w:t>This is a map of the Port of Hastings.</w:t>
      </w:r>
    </w:p>
    <w:p w14:paraId="247AD4E3" w14:textId="77777777" w:rsidR="007452F0" w:rsidRDefault="007452F0" w:rsidP="007452F0">
      <w:r>
        <w:t>It shows the locations of two main groups: first, existing port and surrounding land uses; second, the existing transport and infrastructure.</w:t>
      </w:r>
    </w:p>
    <w:p w14:paraId="1745D379" w14:textId="77777777" w:rsidR="007452F0" w:rsidRDefault="007452F0" w:rsidP="007452F0">
      <w:r>
        <w:t xml:space="preserve">The port and land are used as follows. North of Bayview Road for steel, South of Bayview Road, general purpose and liquid bulk. Crib Point further south is also used for liquid bulk. Further south still, Stony Point is used for marine support and ferry services. </w:t>
      </w:r>
    </w:p>
    <w:p w14:paraId="6CCE759D" w14:textId="77777777" w:rsidR="007452F0" w:rsidRPr="0065053E" w:rsidRDefault="007452F0" w:rsidP="007452F0">
      <w:r>
        <w:t>The Port of Hastings environs cover two areas - the larger to the north of the port area. The smaller opposite Crib Point.</w:t>
      </w:r>
    </w:p>
    <w:p w14:paraId="6B1B20FC" w14:textId="2A024035" w:rsidR="007452F0" w:rsidRDefault="007452F0" w:rsidP="00F05BED">
      <w:pPr>
        <w:pStyle w:val="BodyText"/>
      </w:pPr>
      <w:r>
        <w:rPr>
          <w:noProof/>
        </w:rPr>
        <w:drawing>
          <wp:anchor distT="0" distB="0" distL="114300" distR="114300" simplePos="0" relativeHeight="251670528" behindDoc="0" locked="1" layoutInCell="1" allowOverlap="0" wp14:anchorId="6D13CC42" wp14:editId="388F6722">
            <wp:simplePos x="0" y="0"/>
            <wp:positionH relativeFrom="page">
              <wp:posOffset>0</wp:posOffset>
            </wp:positionH>
            <wp:positionV relativeFrom="page">
              <wp:posOffset>0</wp:posOffset>
            </wp:positionV>
            <wp:extent cx="7560000" cy="10688400"/>
            <wp:effectExtent l="0" t="0" r="3175" b="0"/>
            <wp:wrapNone/>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p>
    <w:p w14:paraId="6674DE20" w14:textId="10766B62" w:rsidR="007452F0" w:rsidRDefault="007452F0" w:rsidP="00F05BED">
      <w:pPr>
        <w:pStyle w:val="BodyText"/>
        <w:rPr>
          <w:highlight w:val="yellow"/>
        </w:rPr>
        <w:sectPr w:rsidR="007452F0" w:rsidSect="00805F56">
          <w:pgSz w:w="11906" w:h="16838" w:code="9"/>
          <w:pgMar w:top="2552" w:right="1418" w:bottom="1134" w:left="1418" w:header="567" w:footer="567" w:gutter="284"/>
          <w:cols w:space="708"/>
          <w:docGrid w:linePitch="360"/>
        </w:sectPr>
      </w:pPr>
    </w:p>
    <w:p w14:paraId="425917BB" w14:textId="2AD055DF" w:rsidR="00BE7E8A" w:rsidRPr="00070ACB" w:rsidRDefault="008C6E25" w:rsidP="00596CD2">
      <w:pPr>
        <w:pStyle w:val="Heading2"/>
        <w:spacing w:before="1680" w:after="120"/>
        <w:rPr>
          <w:rFonts w:ascii="VIC SemiBold" w:hAnsi="VIC SemiBold"/>
          <w:sz w:val="60"/>
          <w:szCs w:val="60"/>
        </w:rPr>
      </w:pPr>
      <w:bookmarkStart w:id="19" w:name="_Toc108405170"/>
      <w:r>
        <w:rPr>
          <w:rFonts w:ascii="VIC SemiBold" w:hAnsi="VIC SemiBold"/>
          <w:noProof/>
          <w:sz w:val="60"/>
          <w:szCs w:val="60"/>
        </w:rPr>
        <w:lastRenderedPageBreak/>
        <w:drawing>
          <wp:anchor distT="0" distB="0" distL="114300" distR="114300" simplePos="0" relativeHeight="251766784" behindDoc="1" locked="0" layoutInCell="1" allowOverlap="1" wp14:anchorId="157B28ED" wp14:editId="2647AC5E">
            <wp:simplePos x="0" y="0"/>
            <wp:positionH relativeFrom="page">
              <wp:align>center</wp:align>
            </wp:positionH>
            <wp:positionV relativeFrom="page">
              <wp:align>top</wp:align>
            </wp:positionV>
            <wp:extent cx="7646400" cy="3078000"/>
            <wp:effectExtent l="0" t="0" r="0" b="0"/>
            <wp:wrapNone/>
            <wp:docPr id="72"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a:extLst>
                        <a:ext uri="{C183D7F6-B498-43B3-948B-1728B52AA6E4}">
                          <adec:decorative xmlns:adec="http://schemas.microsoft.com/office/drawing/2017/decorative" val="1"/>
                        </a:ext>
                      </a:extLst>
                    </pic:cNvPr>
                    <pic:cNvPicPr/>
                  </pic:nvPicPr>
                  <pic:blipFill>
                    <a:blip r:embed="rId45">
                      <a:extLst>
                        <a:ext uri="{28A0092B-C50C-407E-A947-70E740481C1C}">
                          <a14:useLocalDpi xmlns:a14="http://schemas.microsoft.com/office/drawing/2010/main" val="0"/>
                        </a:ext>
                      </a:extLst>
                    </a:blip>
                    <a:stretch>
                      <a:fillRect/>
                    </a:stretch>
                  </pic:blipFill>
                  <pic:spPr>
                    <a:xfrm>
                      <a:off x="0" y="0"/>
                      <a:ext cx="7646400" cy="3078000"/>
                    </a:xfrm>
                    <a:prstGeom prst="rect">
                      <a:avLst/>
                    </a:prstGeom>
                  </pic:spPr>
                </pic:pic>
              </a:graphicData>
            </a:graphic>
            <wp14:sizeRelH relativeFrom="margin">
              <wp14:pctWidth>0</wp14:pctWidth>
            </wp14:sizeRelH>
            <wp14:sizeRelV relativeFrom="margin">
              <wp14:pctHeight>0</wp14:pctHeight>
            </wp14:sizeRelV>
          </wp:anchor>
        </w:drawing>
      </w:r>
      <w:r w:rsidR="001C1341" w:rsidRPr="00070ACB">
        <w:rPr>
          <w:rFonts w:ascii="VIC SemiBold" w:hAnsi="VIC SemiBold"/>
          <w:sz w:val="60"/>
          <w:szCs w:val="60"/>
        </w:rPr>
        <w:t>Port of Hastings</w:t>
      </w:r>
      <w:bookmarkEnd w:id="19"/>
    </w:p>
    <w:p w14:paraId="7CFCFA1B" w14:textId="77777777" w:rsidR="00EB0F59" w:rsidRPr="008E724D" w:rsidRDefault="001C1341" w:rsidP="00596CD2">
      <w:pPr>
        <w:pStyle w:val="BodyText"/>
        <w:spacing w:before="120"/>
      </w:pPr>
      <w:r w:rsidRPr="008E724D">
        <w:t>The Port of Hastings plays an important role in providing energy for Victoria and south-east Australia and has an advantageous connection and proximity to Gippsland that will support a range of future industries onshore and offshore in the region. The Port of Hastings is owned and operated by the State of Victoria through the Port of Hastings Corporation, except for the BlueScope Steel Jetty, which is a privately owned facility.</w:t>
      </w:r>
      <w:r w:rsidR="00BE7E8A" w:rsidRPr="008E724D">
        <w:t xml:space="preserve"> </w:t>
      </w:r>
    </w:p>
    <w:p w14:paraId="63C1BE76" w14:textId="77777777" w:rsidR="00EB0F59" w:rsidRPr="008E724D" w:rsidRDefault="001C1341" w:rsidP="008C6E25">
      <w:pPr>
        <w:pStyle w:val="BodyText"/>
        <w:ind w:right="-170"/>
      </w:pPr>
      <w:r w:rsidRPr="008E724D">
        <w:t>The Port of Hastings is located approximately 70 kilometres south-east of Melbourne and it is responsible for around 8 per cent of Victoria’s liquid bulk throughput. Liquefied petroleum gas is the port’s largest export and refined petroleum is its largest import. Other key exports handled at this port are oil and steel, with steel-related commodities also a key import. In 2022, the Port of Hastings became the first site in Australia to export liquid hydrogen, which was successfully exported to Japan.</w:t>
      </w:r>
    </w:p>
    <w:p w14:paraId="1CEA5AE2" w14:textId="77777777" w:rsidR="00EB0F59" w:rsidRPr="008E724D" w:rsidRDefault="001C1341" w:rsidP="008E724D">
      <w:pPr>
        <w:pStyle w:val="BodyText"/>
      </w:pPr>
      <w:r w:rsidRPr="008E724D">
        <w:t>The Port of Hastings has the deepest berths in Victoria at 15.7 metres, and the Long Island Point and Crib Point berths have the potential to facilitate even larger vessels than they do currently. The Westernport-Altona-Geelong pipeline is estimated to be operating at around 25 per cent of capacity, which suggests the port could increase gas and liquid bulk trade in the future to service other ports and industries.</w:t>
      </w:r>
      <w:r w:rsidR="00BE7E8A" w:rsidRPr="008E724D">
        <w:t xml:space="preserve"> </w:t>
      </w:r>
    </w:p>
    <w:p w14:paraId="27842AE0" w14:textId="77777777" w:rsidR="0046156D" w:rsidRPr="008E724D" w:rsidRDefault="001C1341" w:rsidP="00EB0F59">
      <w:pPr>
        <w:pStyle w:val="BodyText"/>
      </w:pPr>
      <w:r w:rsidRPr="008E724D">
        <w:t>The road network surrounding the Port of Hastings is good quality. Up to 3,500 hectares of nearby land could be made available to support future capacity needs.</w:t>
      </w:r>
      <w:r w:rsidR="00BE7E8A" w:rsidRPr="008E724D">
        <w:t xml:space="preserve"> </w:t>
      </w:r>
    </w:p>
    <w:p w14:paraId="7512974E" w14:textId="77777777" w:rsidR="008C6E25" w:rsidRDefault="008C6E25" w:rsidP="008C6E25">
      <w:pPr>
        <w:pStyle w:val="BodyText"/>
        <w:spacing w:before="0" w:after="0" w:line="240" w:lineRule="auto"/>
      </w:pPr>
      <w:r>
        <w:rPr>
          <w:noProof/>
        </w:rPr>
        <w:drawing>
          <wp:inline distT="0" distB="0" distL="0" distR="0" wp14:anchorId="2AEAC9DB" wp14:editId="39082E7E">
            <wp:extent cx="5579110" cy="3681730"/>
            <wp:effectExtent l="0" t="0" r="2540" b="0"/>
            <wp:docPr id="73" name="Picture 73" descr="Background infographic shows Port of Hastings statistics: 2.0 million tonnes of product processed each year: &#10;6 operational berths comprising: 3 liquid bulk berths, 2 steel berths, and 1 vessel lay-up berths&#10;110 ships processed each year:&#10;Major import commodities include:  500,000 tonnes of fuel, 300,000 tonnes of steel.&#10;Maximum deep-water access of 15.7 m.&#10;Major export commodities include: 500,000 tonnes of gas, 300,000 tonnes of steel, 400,000 tonnes of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Background infographic shows Port of Hastings statistics: 2.0 million tonnes of product processed each year: &#10;6 operational berths comprising: 3 liquid bulk berths, 2 steel berths, and 1 vessel lay-up berths&#10;110 ships processed each year:&#10;Major import commodities include:  500,000 tonnes of fuel, 300,000 tonnes of steel.&#10;Maximum deep-water access of 15.7 m.&#10;Major export commodities include: 500,000 tonnes of gas, 300,000 tonnes of steel, 400,000 tonnes of oil."/>
                    <pic:cNvPicPr/>
                  </pic:nvPicPr>
                  <pic:blipFill>
                    <a:blip r:embed="rId46">
                      <a:extLst>
                        <a:ext uri="{28A0092B-C50C-407E-A947-70E740481C1C}">
                          <a14:useLocalDpi xmlns:a14="http://schemas.microsoft.com/office/drawing/2010/main" val="0"/>
                        </a:ext>
                      </a:extLst>
                    </a:blip>
                    <a:stretch>
                      <a:fillRect/>
                    </a:stretch>
                  </pic:blipFill>
                  <pic:spPr>
                    <a:xfrm>
                      <a:off x="0" y="0"/>
                      <a:ext cx="5579110" cy="3681730"/>
                    </a:xfrm>
                    <a:prstGeom prst="rect">
                      <a:avLst/>
                    </a:prstGeom>
                  </pic:spPr>
                </pic:pic>
              </a:graphicData>
            </a:graphic>
          </wp:inline>
        </w:drawing>
      </w:r>
    </w:p>
    <w:p w14:paraId="32AA870E" w14:textId="6ADD047C" w:rsidR="00823972" w:rsidRDefault="00154F5C" w:rsidP="008C6E25">
      <w:pPr>
        <w:pStyle w:val="Heading1NoNumber"/>
        <w:pageBreakBefore/>
      </w:pPr>
      <w:bookmarkStart w:id="20" w:name="_Toc108405171"/>
      <w:r w:rsidRPr="00EB0F59">
        <w:lastRenderedPageBreak/>
        <w:t>Economic value of Victoria’s</w:t>
      </w:r>
      <w:r w:rsidR="00EA5326">
        <w:t xml:space="preserve"> </w:t>
      </w:r>
      <w:r w:rsidRPr="00EB0F59">
        <w:t>commercial</w:t>
      </w:r>
      <w:r w:rsidRPr="00EB0F59">
        <w:rPr>
          <w:rFonts w:ascii="Calibri" w:hAnsi="Calibri" w:cs="Calibri"/>
        </w:rPr>
        <w:t> </w:t>
      </w:r>
      <w:r w:rsidRPr="00EB0F59">
        <w:t>ports</w:t>
      </w:r>
      <w:bookmarkEnd w:id="20"/>
    </w:p>
    <w:p w14:paraId="22AAF688" w14:textId="77777777" w:rsidR="00823972" w:rsidRDefault="00154F5C" w:rsidP="00823972">
      <w:pPr>
        <w:pStyle w:val="Heading4"/>
      </w:pPr>
      <w:r w:rsidRPr="00EB0F59">
        <w:t>Victoria’s commercial ports play a critical role in enabling economic activity in the state.</w:t>
      </w:r>
    </w:p>
    <w:p w14:paraId="35F1071A" w14:textId="54E683EF" w:rsidR="00823972" w:rsidRDefault="00035B04" w:rsidP="00823972">
      <w:pPr>
        <w:pStyle w:val="Object"/>
      </w:pPr>
      <w:r>
        <w:rPr>
          <w:noProof/>
        </w:rPr>
        <w:drawing>
          <wp:inline distT="0" distB="0" distL="0" distR="0" wp14:anchorId="2A605393" wp14:editId="5C6F06CE">
            <wp:extent cx="5579110" cy="1880870"/>
            <wp:effectExtent l="0" t="0" r="2540" b="5080"/>
            <wp:docPr id="59" name="Picture 59" descr="This graphic show the increase in the economic value of Victoria's commercial ports.&#10;In 2016 they contributed $7.6 billion and 55,000 jobs.&#10;In 2021 they contributed $9 billion and 65,000 j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is graphic show the increase in the economic value of Victoria's commercial ports.&#10;In 2016 they contributed $7.6 billion and 55,000 jobs.&#10;In 2021 they contributed $9 billion and 65,000 jobs."/>
                    <pic:cNvPicPr/>
                  </pic:nvPicPr>
                  <pic:blipFill>
                    <a:blip r:embed="rId47">
                      <a:extLst>
                        <a:ext uri="{28A0092B-C50C-407E-A947-70E740481C1C}">
                          <a14:useLocalDpi xmlns:a14="http://schemas.microsoft.com/office/drawing/2010/main" val="0"/>
                        </a:ext>
                      </a:extLst>
                    </a:blip>
                    <a:stretch>
                      <a:fillRect/>
                    </a:stretch>
                  </pic:blipFill>
                  <pic:spPr>
                    <a:xfrm>
                      <a:off x="0" y="0"/>
                      <a:ext cx="5579110" cy="1880870"/>
                    </a:xfrm>
                    <a:prstGeom prst="rect">
                      <a:avLst/>
                    </a:prstGeom>
                  </pic:spPr>
                </pic:pic>
              </a:graphicData>
            </a:graphic>
          </wp:inline>
        </w:drawing>
      </w:r>
    </w:p>
    <w:p w14:paraId="070D5C99" w14:textId="67F826AF" w:rsidR="00154F5C" w:rsidRDefault="00154F5C" w:rsidP="00823972">
      <w:pPr>
        <w:pStyle w:val="Source"/>
      </w:pPr>
      <w:r w:rsidRPr="00EB0F59">
        <w:t>Source: Deloitte, 2022</w:t>
      </w:r>
      <w:r w:rsidR="00BE7E8A" w:rsidRPr="00EB0F59">
        <w:t xml:space="preserve"> </w:t>
      </w:r>
    </w:p>
    <w:p w14:paraId="0EC6FEDE" w14:textId="5B73DDB5" w:rsidR="00823972" w:rsidRPr="00EB0F59" w:rsidRDefault="00823972" w:rsidP="00823972">
      <w:pPr>
        <w:pStyle w:val="Source"/>
        <w:sectPr w:rsidR="00823972" w:rsidRPr="00EB0F59" w:rsidSect="00805F56">
          <w:pgSz w:w="11906" w:h="16838" w:code="9"/>
          <w:pgMar w:top="2552" w:right="1418" w:bottom="1134" w:left="1418" w:header="567" w:footer="567" w:gutter="284"/>
          <w:cols w:space="708"/>
          <w:docGrid w:linePitch="360"/>
        </w:sectPr>
      </w:pPr>
    </w:p>
    <w:p w14:paraId="7E2FB6FA" w14:textId="77777777" w:rsidR="00823972" w:rsidRDefault="00154F5C" w:rsidP="00EB0F59">
      <w:pPr>
        <w:pStyle w:val="BodyText"/>
      </w:pPr>
      <w:r w:rsidRPr="00EB0F59">
        <w:t>Victoria, as part of an island nation, is heavily reliant on its ports system to overcome its vast distance from global markets. The cost and reliability of Victoria’s supply chains are vital for ensuring the economy has access to, at a reasonable cost, critical inputs used and consumed daily by Victoria’s businesses and communities. From shore to door, Victorians depend on the maritime freight supply chain for everyday items like cars and clothing, medical products, fuel, steel and timber.</w:t>
      </w:r>
      <w:r w:rsidR="00BE7E8A" w:rsidRPr="00EB0F59">
        <w:t xml:space="preserve"> </w:t>
      </w:r>
    </w:p>
    <w:p w14:paraId="4A419647" w14:textId="13C313CD" w:rsidR="00823972" w:rsidRDefault="00823972" w:rsidP="00823972">
      <w:pPr>
        <w:pStyle w:val="Object"/>
      </w:pPr>
      <w:r>
        <w:rPr>
          <w:noProof/>
        </w:rPr>
        <w:drawing>
          <wp:inline distT="0" distB="0" distL="0" distR="0" wp14:anchorId="3DDB653B" wp14:editId="2A64E27B">
            <wp:extent cx="2677515" cy="2514600"/>
            <wp:effectExtent l="0" t="0" r="8890" b="0"/>
            <wp:docPr id="58" name="image12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25.png">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77515" cy="2514600"/>
                    </a:xfrm>
                    <a:prstGeom prst="rect">
                      <a:avLst/>
                    </a:prstGeom>
                  </pic:spPr>
                </pic:pic>
              </a:graphicData>
            </a:graphic>
          </wp:inline>
        </w:drawing>
      </w:r>
    </w:p>
    <w:p w14:paraId="566C98FD" w14:textId="77777777" w:rsidR="00E40AB2" w:rsidRDefault="00EA653D" w:rsidP="00EB0F59">
      <w:pPr>
        <w:pStyle w:val="BodyText"/>
      </w:pPr>
      <w:r w:rsidRPr="00EB0F59">
        <w:br w:type="column"/>
      </w:r>
      <w:r w:rsidR="00154F5C" w:rsidRPr="00EB0F59">
        <w:t>Victoria is also Australia’s national freight and logistics hub. Victoria’s ports enable vital import and export opportunities to businesses and people across New South Wales, Tasmania, and South Australia.</w:t>
      </w:r>
      <w:r w:rsidR="00BE7E8A" w:rsidRPr="00EB0F59">
        <w:t xml:space="preserve"> </w:t>
      </w:r>
    </w:p>
    <w:p w14:paraId="503A915B" w14:textId="77777777" w:rsidR="00E40AB2" w:rsidRDefault="00154F5C" w:rsidP="00EB0F59">
      <w:pPr>
        <w:pStyle w:val="BodyText"/>
      </w:pPr>
      <w:r w:rsidRPr="00EB0F59">
        <w:t>The commercial ports sector contributed $9</w:t>
      </w:r>
      <w:r w:rsidR="00EA653D" w:rsidRPr="00EB0F59">
        <w:rPr>
          <w:rFonts w:ascii="Calibri" w:hAnsi="Calibri" w:cs="Calibri"/>
        </w:rPr>
        <w:t> </w:t>
      </w:r>
      <w:r w:rsidRPr="00EB0F59">
        <w:t>billion to the Victorian economy in 2021. This</w:t>
      </w:r>
      <w:r w:rsidR="00EA653D" w:rsidRPr="00EB0F59">
        <w:rPr>
          <w:rFonts w:ascii="Calibri" w:hAnsi="Calibri" w:cs="Calibri"/>
        </w:rPr>
        <w:t> </w:t>
      </w:r>
      <w:r w:rsidRPr="00EB0F59">
        <w:t>includes both direct activity at each port and along the port supply chain such as warehousing and storage, container parks and related maintenance and repair services.</w:t>
      </w:r>
    </w:p>
    <w:p w14:paraId="4FA906E9" w14:textId="77777777" w:rsidR="00E40AB2" w:rsidRDefault="00154F5C" w:rsidP="00EB0F59">
      <w:pPr>
        <w:pStyle w:val="BodyText"/>
      </w:pPr>
      <w:r w:rsidRPr="00EB0F59">
        <w:t>The commercial ports’ contribution to the economy includes $3.8 billion of industry value added and 28,000 jobs supported in the port precincts and surrounds, with another $5.1</w:t>
      </w:r>
      <w:r w:rsidR="00EA653D" w:rsidRPr="00EB0F59">
        <w:rPr>
          <w:rFonts w:ascii="Calibri" w:hAnsi="Calibri" w:cs="Calibri"/>
        </w:rPr>
        <w:t> </w:t>
      </w:r>
      <w:r w:rsidRPr="00EB0F59">
        <w:t>billion of value added and 38,700 jobs supported across the rest of Victoria.</w:t>
      </w:r>
      <w:r w:rsidR="00BE7E8A" w:rsidRPr="00EB0F59">
        <w:t xml:space="preserve"> </w:t>
      </w:r>
    </w:p>
    <w:p w14:paraId="30527EB0" w14:textId="71E740AC" w:rsidR="00EA653D" w:rsidRDefault="00154F5C" w:rsidP="00EB0F59">
      <w:pPr>
        <w:pStyle w:val="BodyText"/>
      </w:pPr>
      <w:r w:rsidRPr="00EB0F59">
        <w:t>This represents a growth of 17 per cent in value added and 21 per cent in employment over the period 2016 to 2021.</w:t>
      </w:r>
    </w:p>
    <w:p w14:paraId="3664AF8B" w14:textId="1F76EC43" w:rsidR="00823972" w:rsidRPr="00EB0F59" w:rsidRDefault="00823972" w:rsidP="00823972">
      <w:pPr>
        <w:pStyle w:val="Heading4"/>
        <w:sectPr w:rsidR="00823972" w:rsidRPr="00EB0F59" w:rsidSect="00EA653D">
          <w:type w:val="continuous"/>
          <w:pgSz w:w="11906" w:h="16838" w:code="9"/>
          <w:pgMar w:top="2552" w:right="1418" w:bottom="1134" w:left="1418" w:header="567" w:footer="567" w:gutter="284"/>
          <w:cols w:num="2" w:space="340"/>
          <w:docGrid w:linePitch="360"/>
        </w:sectPr>
      </w:pPr>
    </w:p>
    <w:p w14:paraId="2BCBA52B" w14:textId="2014E20A" w:rsidR="00EA653D" w:rsidRDefault="00EA653D" w:rsidP="00035B04">
      <w:pPr>
        <w:pStyle w:val="Caption"/>
        <w:spacing w:before="0"/>
      </w:pPr>
      <w:bookmarkStart w:id="21" w:name="_Ref109030221"/>
      <w:bookmarkStart w:id="22" w:name="_Ref109030789"/>
      <w:r>
        <w:lastRenderedPageBreak/>
        <w:t xml:space="preserve">Figure </w:t>
      </w:r>
      <w:r w:rsidR="00F10281">
        <w:fldChar w:fldCharType="begin"/>
      </w:r>
      <w:r w:rsidR="00F10281">
        <w:instrText xml:space="preserve"> SEQ Figure \* ARABIC </w:instrText>
      </w:r>
      <w:r w:rsidR="00F10281">
        <w:fldChar w:fldCharType="separate"/>
      </w:r>
      <w:r w:rsidR="005670DA">
        <w:rPr>
          <w:noProof/>
        </w:rPr>
        <w:t>4</w:t>
      </w:r>
      <w:r w:rsidR="00F10281">
        <w:rPr>
          <w:noProof/>
        </w:rPr>
        <w:fldChar w:fldCharType="end"/>
      </w:r>
      <w:bookmarkEnd w:id="21"/>
      <w:r>
        <w:t>.</w:t>
      </w:r>
      <w:r>
        <w:tab/>
      </w:r>
      <w:bookmarkStart w:id="23" w:name="_Ref109030648"/>
      <w:r w:rsidRPr="00EA653D">
        <w:t>Value of commercial ports to the Victorian economy in 2021, industry</w:t>
      </w:r>
      <w:r>
        <w:rPr>
          <w:rFonts w:ascii="Calibri" w:hAnsi="Calibri" w:cs="Calibri"/>
        </w:rPr>
        <w:t> </w:t>
      </w:r>
      <w:r w:rsidRPr="00EA653D">
        <w:t>value</w:t>
      </w:r>
      <w:r>
        <w:rPr>
          <w:rFonts w:ascii="Calibri" w:hAnsi="Calibri" w:cs="Calibri"/>
        </w:rPr>
        <w:t> </w:t>
      </w:r>
      <w:r w:rsidRPr="00EA653D">
        <w:t>add, and jobs</w:t>
      </w:r>
      <w:bookmarkEnd w:id="23"/>
      <w:r w:rsidR="00BE7E8A">
        <w:t xml:space="preserve"> </w:t>
      </w:r>
      <w:bookmarkEnd w:id="22"/>
    </w:p>
    <w:p w14:paraId="243D74F2" w14:textId="2DEB1F19" w:rsidR="00EB0F59" w:rsidRDefault="007539D2" w:rsidP="00035B04">
      <w:pPr>
        <w:pStyle w:val="Object"/>
      </w:pPr>
      <w:r>
        <w:rPr>
          <w:noProof/>
        </w:rPr>
        <w:drawing>
          <wp:inline distT="0" distB="0" distL="0" distR="0" wp14:anchorId="1CA0A736" wp14:editId="7D3ABCC0">
            <wp:extent cx="5579110" cy="2153287"/>
            <wp:effectExtent l="0" t="0" r="2540" b="0"/>
            <wp:docPr id="61" name="Picture 61" descr="Figure 4 identifies the economic contributions of the commercial ports to the Victorian economy. In total the commercial ports contributed $8.9 billion in terms of industry value add and 66,700 jobs to the Victorian economy in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4 identifies the economic contributions of the commercial ports to the Victorian economy. In total the commercial ports contributed $8.9 billion in terms of industry value add and 66,700 jobs to the Victorian economy in 2021. "/>
                    <pic:cNvPicPr/>
                  </pic:nvPicPr>
                  <pic:blipFill>
                    <a:blip r:embed="rId49">
                      <a:extLst>
                        <a:ext uri="{28A0092B-C50C-407E-A947-70E740481C1C}">
                          <a14:useLocalDpi xmlns:a14="http://schemas.microsoft.com/office/drawing/2010/main" val="0"/>
                        </a:ext>
                      </a:extLst>
                    </a:blip>
                    <a:stretch>
                      <a:fillRect/>
                    </a:stretch>
                  </pic:blipFill>
                  <pic:spPr>
                    <a:xfrm>
                      <a:off x="0" y="0"/>
                      <a:ext cx="5579110" cy="2153287"/>
                    </a:xfrm>
                    <a:prstGeom prst="rect">
                      <a:avLst/>
                    </a:prstGeom>
                  </pic:spPr>
                </pic:pic>
              </a:graphicData>
            </a:graphic>
          </wp:inline>
        </w:drawing>
      </w:r>
    </w:p>
    <w:p w14:paraId="453C4070" w14:textId="77777777" w:rsidR="0043456D" w:rsidRPr="0043456D" w:rsidRDefault="0043456D" w:rsidP="0043456D">
      <w:pPr>
        <w:pStyle w:val="Source"/>
      </w:pPr>
    </w:p>
    <w:p w14:paraId="414C5D2C" w14:textId="3E8C3797" w:rsidR="00EB0F59" w:rsidRDefault="00EB0F59" w:rsidP="0043456D">
      <w:pPr>
        <w:pStyle w:val="Source"/>
        <w:sectPr w:rsidR="00EB0F59" w:rsidSect="00154F5C">
          <w:pgSz w:w="11906" w:h="16838" w:code="9"/>
          <w:pgMar w:top="2552" w:right="1418" w:bottom="1134" w:left="1418" w:header="567" w:footer="567" w:gutter="284"/>
          <w:cols w:space="708"/>
          <w:docGrid w:linePitch="360"/>
        </w:sectPr>
      </w:pPr>
    </w:p>
    <w:p w14:paraId="6124DD6A" w14:textId="2F1A1509" w:rsidR="00035B04" w:rsidRDefault="00EA653D" w:rsidP="00035B04">
      <w:pPr>
        <w:pStyle w:val="Caption"/>
      </w:pPr>
      <w:bookmarkStart w:id="24" w:name="_Ref109030839"/>
      <w:bookmarkStart w:id="25" w:name="_Ref109030942"/>
      <w:r w:rsidRPr="00035B04">
        <w:t xml:space="preserve">Chart </w:t>
      </w:r>
      <w:r w:rsidR="00F10281">
        <w:fldChar w:fldCharType="begin"/>
      </w:r>
      <w:r w:rsidR="00F10281">
        <w:instrText xml:space="preserve"> SEQ Chart \* ARABIC </w:instrText>
      </w:r>
      <w:r w:rsidR="00F10281">
        <w:fldChar w:fldCharType="separate"/>
      </w:r>
      <w:r w:rsidR="005670DA">
        <w:rPr>
          <w:noProof/>
        </w:rPr>
        <w:t>1</w:t>
      </w:r>
      <w:r w:rsidR="00F10281">
        <w:rPr>
          <w:noProof/>
        </w:rPr>
        <w:fldChar w:fldCharType="end"/>
      </w:r>
      <w:bookmarkEnd w:id="24"/>
      <w:r w:rsidRPr="00035B04">
        <w:t>.</w:t>
      </w:r>
      <w:r w:rsidRPr="00035B04">
        <w:tab/>
      </w:r>
      <w:bookmarkStart w:id="26" w:name="_Ref109030935"/>
      <w:r w:rsidRPr="00035B04">
        <w:t>Estimated contribution of Victoria’s commercial ports to the state’s economy, 2016 and 2021</w:t>
      </w:r>
      <w:r w:rsidR="00B25119">
        <w:t xml:space="preserve"> </w:t>
      </w:r>
      <w:r w:rsidR="000270A0" w:rsidRPr="00035B04">
        <w:t>Source: Deloitte, 2022</w:t>
      </w:r>
      <w:bookmarkEnd w:id="26"/>
      <w:r w:rsidR="00BE7E8A" w:rsidRPr="00035B04">
        <w:t xml:space="preserve"> </w:t>
      </w:r>
      <w:bookmarkEnd w:id="25"/>
    </w:p>
    <w:p w14:paraId="63B56FA9" w14:textId="3F7AF006" w:rsidR="00035B04" w:rsidRDefault="0043456D" w:rsidP="00035B04">
      <w:pPr>
        <w:pStyle w:val="Object"/>
      </w:pPr>
      <w:r>
        <w:rPr>
          <w:noProof/>
        </w:rPr>
        <w:drawing>
          <wp:inline distT="0" distB="0" distL="0" distR="0" wp14:anchorId="2FCACBD6" wp14:editId="02607A31">
            <wp:extent cx="2682000" cy="2974100"/>
            <wp:effectExtent l="0" t="0" r="4445" b="0"/>
            <wp:docPr id="62" name="Picture 62" descr="Chart 1 compares the economic contribution of Victoria's commercial ports to the State economy between 2016 and 2021. This chart shows an upward tr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1 compares the economic contribution of Victoria's commercial ports to the State economy between 2016 and 2021. This chart shows an upward trend. "/>
                    <pic:cNvPicPr/>
                  </pic:nvPicPr>
                  <pic:blipFill>
                    <a:blip r:embed="rId50">
                      <a:extLst>
                        <a:ext uri="{28A0092B-C50C-407E-A947-70E740481C1C}">
                          <a14:useLocalDpi xmlns:a14="http://schemas.microsoft.com/office/drawing/2010/main" val="0"/>
                        </a:ext>
                      </a:extLst>
                    </a:blip>
                    <a:stretch>
                      <a:fillRect/>
                    </a:stretch>
                  </pic:blipFill>
                  <pic:spPr>
                    <a:xfrm>
                      <a:off x="0" y="0"/>
                      <a:ext cx="2682000" cy="2974100"/>
                    </a:xfrm>
                    <a:prstGeom prst="rect">
                      <a:avLst/>
                    </a:prstGeom>
                  </pic:spPr>
                </pic:pic>
              </a:graphicData>
            </a:graphic>
          </wp:inline>
        </w:drawing>
      </w:r>
    </w:p>
    <w:p w14:paraId="7242C96E" w14:textId="5A8823E0" w:rsidR="0043456D" w:rsidRPr="0043456D" w:rsidRDefault="00857258" w:rsidP="0043456D">
      <w:pPr>
        <w:pStyle w:val="Source"/>
      </w:pPr>
      <w:r>
        <w:t>Source: Deloitte, 2022</w:t>
      </w:r>
    </w:p>
    <w:p w14:paraId="4CAD8BFA" w14:textId="1E328E77" w:rsidR="0043456D" w:rsidRDefault="000270A0" w:rsidP="00035B04">
      <w:pPr>
        <w:pStyle w:val="BodyText"/>
      </w:pPr>
      <w:r w:rsidRPr="00035B04">
        <w:br w:type="column"/>
      </w:r>
      <w:r w:rsidRPr="00035B04">
        <w:t xml:space="preserve">Victoria’s projected long-term population and economic growth will flow through to </w:t>
      </w:r>
      <w:r w:rsidR="00970865">
        <w:t xml:space="preserve">a </w:t>
      </w:r>
      <w:r w:rsidRPr="00035B04">
        <w:t>strong increase in the freight task for industries including agriculture, energy, resources, manufacturing, construction, and other</w:t>
      </w:r>
      <w:r w:rsidRPr="00035B04">
        <w:rPr>
          <w:rFonts w:ascii="Calibri" w:hAnsi="Calibri" w:cs="Calibri"/>
        </w:rPr>
        <w:t> </w:t>
      </w:r>
      <w:r w:rsidRPr="00035B04">
        <w:t>services.</w:t>
      </w:r>
    </w:p>
    <w:p w14:paraId="076052D0" w14:textId="38DFE52A" w:rsidR="00035B04" w:rsidRDefault="000270A0" w:rsidP="00035B04">
      <w:pPr>
        <w:pStyle w:val="BodyText"/>
      </w:pPr>
      <w:r w:rsidRPr="00035B04">
        <w:t>Each port plays a vital role to enable projected trade growth and support emerging industries, and to manage the challenges that growth presents – including the need for transport network capacity, optimised shipping channels, and commercial port land use protections, in which the State has a role to play in shaping the policy, planning and regulatory environments for the ports to optimally operate.</w:t>
      </w:r>
      <w:r w:rsidR="00BE7E8A" w:rsidRPr="00035B04">
        <w:t xml:space="preserve"> </w:t>
      </w:r>
    </w:p>
    <w:p w14:paraId="006752F4" w14:textId="77777777" w:rsidR="0043456D" w:rsidRDefault="0043456D" w:rsidP="00035B04">
      <w:pPr>
        <w:pStyle w:val="BodyText"/>
      </w:pPr>
    </w:p>
    <w:p w14:paraId="299F4ADC" w14:textId="1555B0D5" w:rsidR="00C0148B" w:rsidRPr="00035B04" w:rsidRDefault="00C0148B" w:rsidP="00035B04">
      <w:pPr>
        <w:pStyle w:val="BodyText"/>
        <w:sectPr w:rsidR="00C0148B" w:rsidRPr="00035B04" w:rsidSect="00EA653D">
          <w:type w:val="continuous"/>
          <w:pgSz w:w="11906" w:h="16838" w:code="9"/>
          <w:pgMar w:top="2552" w:right="1418" w:bottom="1134" w:left="1418" w:header="567" w:footer="567" w:gutter="284"/>
          <w:cols w:num="2" w:space="340"/>
          <w:docGrid w:linePitch="360"/>
        </w:sectPr>
      </w:pPr>
    </w:p>
    <w:p w14:paraId="0F647E16" w14:textId="77CE53D6" w:rsidR="001D670C" w:rsidRDefault="001D670C" w:rsidP="001D670C">
      <w:pPr>
        <w:pStyle w:val="BodyText"/>
      </w:pPr>
      <w:r>
        <w:rPr>
          <w:noProof/>
        </w:rPr>
        <w:lastRenderedPageBreak/>
        <w:drawing>
          <wp:anchor distT="0" distB="0" distL="0" distR="0" simplePos="0" relativeHeight="251701248" behindDoc="0" locked="1" layoutInCell="1" allowOverlap="1" wp14:anchorId="41732996" wp14:editId="729A7468">
            <wp:simplePos x="0" y="0"/>
            <wp:positionH relativeFrom="page">
              <wp:align>center</wp:align>
            </wp:positionH>
            <wp:positionV relativeFrom="page">
              <wp:align>center</wp:align>
            </wp:positionV>
            <wp:extent cx="7559040" cy="10683240"/>
            <wp:effectExtent l="0" t="0" r="3810" b="3810"/>
            <wp:wrapNone/>
            <wp:docPr id="116" name="image1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38.jpeg">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7559615" cy="10683649"/>
                    </a:xfrm>
                    <a:prstGeom prst="rect">
                      <a:avLst/>
                    </a:prstGeom>
                  </pic:spPr>
                </pic:pic>
              </a:graphicData>
            </a:graphic>
            <wp14:sizeRelH relativeFrom="margin">
              <wp14:pctWidth>0</wp14:pctWidth>
            </wp14:sizeRelH>
            <wp14:sizeRelV relativeFrom="margin">
              <wp14:pctHeight>0</wp14:pctHeight>
            </wp14:sizeRelV>
          </wp:anchor>
        </w:drawing>
      </w:r>
    </w:p>
    <w:p w14:paraId="0F800A5D" w14:textId="3E1A3B5F" w:rsidR="001D670C" w:rsidRDefault="001D670C" w:rsidP="001D670C">
      <w:pPr>
        <w:pStyle w:val="BodyText"/>
        <w:sectPr w:rsidR="001D670C" w:rsidSect="00EA653D">
          <w:pgSz w:w="11906" w:h="16838" w:code="9"/>
          <w:pgMar w:top="2552" w:right="1418" w:bottom="1134" w:left="1418" w:header="567" w:footer="567" w:gutter="284"/>
          <w:cols w:space="708"/>
          <w:docGrid w:linePitch="360"/>
        </w:sectPr>
      </w:pPr>
    </w:p>
    <w:p w14:paraId="718BFFFF" w14:textId="27FF3A0D" w:rsidR="0043456D" w:rsidRDefault="00C0148B" w:rsidP="0061676A">
      <w:pPr>
        <w:pStyle w:val="Heading2"/>
        <w:spacing w:before="0"/>
      </w:pPr>
      <w:bookmarkStart w:id="27" w:name="_Toc108405172"/>
      <w:r>
        <w:lastRenderedPageBreak/>
        <w:t>Trade mix and forecasts</w:t>
      </w:r>
      <w:bookmarkEnd w:id="27"/>
    </w:p>
    <w:p w14:paraId="79D4C826" w14:textId="4B22D466" w:rsidR="0043456D" w:rsidRDefault="00C0148B" w:rsidP="0043456D">
      <w:pPr>
        <w:pStyle w:val="BodyText"/>
      </w:pPr>
      <w:r>
        <w:t>Current and emerging trades and industry trends will affect the composition and size of Victoria’s future freight task, including the ongoing transition to a renewable energy mix, a shift in Victoria’s domestic refining and smelting activity, and a shift in consumer behaviour that is driving high demand for freight services globally.</w:t>
      </w:r>
      <w:r w:rsidR="00BE7E8A">
        <w:t xml:space="preserve"> </w:t>
      </w:r>
    </w:p>
    <w:p w14:paraId="2C34F3F9" w14:textId="40A0EBC0" w:rsidR="00C0148B" w:rsidRDefault="00C0148B" w:rsidP="00C0148B">
      <w:pPr>
        <w:pStyle w:val="Caption"/>
      </w:pPr>
      <w:bookmarkStart w:id="28" w:name="_Ref109030971"/>
      <w:bookmarkStart w:id="29" w:name="_Toc108363513"/>
      <w:bookmarkStart w:id="30" w:name="_Ref109030984"/>
      <w:r>
        <w:t xml:space="preserve">Table </w:t>
      </w:r>
      <w:r w:rsidR="00F10281">
        <w:fldChar w:fldCharType="begin"/>
      </w:r>
      <w:r w:rsidR="00F10281">
        <w:instrText xml:space="preserve"> SEQ Table \* ARABIC </w:instrText>
      </w:r>
      <w:r w:rsidR="00F10281">
        <w:fldChar w:fldCharType="separate"/>
      </w:r>
      <w:r w:rsidR="005670DA">
        <w:rPr>
          <w:noProof/>
        </w:rPr>
        <w:t>1</w:t>
      </w:r>
      <w:r w:rsidR="00F10281">
        <w:rPr>
          <w:noProof/>
        </w:rPr>
        <w:fldChar w:fldCharType="end"/>
      </w:r>
      <w:bookmarkEnd w:id="28"/>
      <w:r>
        <w:t>.</w:t>
      </w:r>
      <w:r>
        <w:tab/>
      </w:r>
      <w:bookmarkStart w:id="31" w:name="_Ref109030979"/>
      <w:r w:rsidRPr="00C0148B">
        <w:t>Summary of 30 year trade forecasts</w:t>
      </w:r>
      <w:bookmarkEnd w:id="29"/>
      <w:bookmarkEnd w:id="30"/>
      <w:bookmarkEnd w:id="31"/>
    </w:p>
    <w:tbl>
      <w:tblPr>
        <w:tblStyle w:val="MainTableStyle"/>
        <w:tblW w:w="0" w:type="auto"/>
        <w:tblLook w:val="0420" w:firstRow="1" w:lastRow="0" w:firstColumn="0" w:lastColumn="0" w:noHBand="0" w:noVBand="1"/>
      </w:tblPr>
      <w:tblGrid>
        <w:gridCol w:w="2552"/>
        <w:gridCol w:w="1984"/>
        <w:gridCol w:w="1276"/>
        <w:gridCol w:w="1276"/>
        <w:gridCol w:w="1688"/>
      </w:tblGrid>
      <w:tr w:rsidR="00C900A6" w:rsidRPr="00C900A6" w14:paraId="1F7AB280" w14:textId="77777777" w:rsidTr="003E404D">
        <w:trPr>
          <w:cnfStyle w:val="100000000000" w:firstRow="1" w:lastRow="0" w:firstColumn="0" w:lastColumn="0" w:oddVBand="0" w:evenVBand="0" w:oddHBand="0" w:evenHBand="0" w:firstRowFirstColumn="0" w:firstRowLastColumn="0" w:lastRowFirstColumn="0" w:lastRowLastColumn="0"/>
          <w:tblHeader/>
        </w:trPr>
        <w:tc>
          <w:tcPr>
            <w:tcW w:w="2552" w:type="dxa"/>
          </w:tcPr>
          <w:p w14:paraId="0DC5C7D4" w14:textId="77777777" w:rsidR="00C900A6" w:rsidRPr="00C900A6" w:rsidRDefault="00C900A6" w:rsidP="00987BED">
            <w:pPr>
              <w:pStyle w:val="TableText"/>
            </w:pPr>
            <w:r w:rsidRPr="00C900A6">
              <w:t>Trade</w:t>
            </w:r>
          </w:p>
        </w:tc>
        <w:tc>
          <w:tcPr>
            <w:tcW w:w="1984" w:type="dxa"/>
          </w:tcPr>
          <w:p w14:paraId="778FBAF2" w14:textId="722ED04C" w:rsidR="00C900A6" w:rsidRPr="00C900A6" w:rsidRDefault="00C900A6" w:rsidP="00987BED">
            <w:pPr>
              <w:pStyle w:val="TableText"/>
            </w:pPr>
            <w:r w:rsidRPr="00C900A6">
              <w:t>Unit</w:t>
            </w:r>
          </w:p>
        </w:tc>
        <w:tc>
          <w:tcPr>
            <w:tcW w:w="1276" w:type="dxa"/>
          </w:tcPr>
          <w:p w14:paraId="6003D930" w14:textId="3C0BDE90" w:rsidR="00C900A6" w:rsidRPr="00C900A6" w:rsidRDefault="00C900A6" w:rsidP="00C900A6">
            <w:pPr>
              <w:pStyle w:val="TableText"/>
              <w:jc w:val="center"/>
            </w:pPr>
            <w:r w:rsidRPr="00C900A6">
              <w:t>History 2020</w:t>
            </w:r>
            <w:r>
              <w:t>–</w:t>
            </w:r>
            <w:r w:rsidRPr="00C900A6">
              <w:t>21</w:t>
            </w:r>
          </w:p>
        </w:tc>
        <w:tc>
          <w:tcPr>
            <w:tcW w:w="1276" w:type="dxa"/>
          </w:tcPr>
          <w:p w14:paraId="0EAFE945" w14:textId="1AE107B5" w:rsidR="00C900A6" w:rsidRPr="00C900A6" w:rsidRDefault="00C900A6" w:rsidP="00C900A6">
            <w:pPr>
              <w:pStyle w:val="TableText"/>
              <w:jc w:val="center"/>
            </w:pPr>
            <w:r w:rsidRPr="00C900A6">
              <w:t>Forecast 2051</w:t>
            </w:r>
            <w:r>
              <w:t>–</w:t>
            </w:r>
            <w:r w:rsidRPr="00C900A6">
              <w:t>52</w:t>
            </w:r>
          </w:p>
        </w:tc>
        <w:tc>
          <w:tcPr>
            <w:tcW w:w="1688" w:type="dxa"/>
          </w:tcPr>
          <w:p w14:paraId="0D94C5F3" w14:textId="636EF275" w:rsidR="00C900A6" w:rsidRPr="00C900A6" w:rsidRDefault="00C900A6" w:rsidP="00C900A6">
            <w:pPr>
              <w:pStyle w:val="TableText"/>
              <w:jc w:val="center"/>
            </w:pPr>
            <w:r w:rsidRPr="00C900A6">
              <w:t xml:space="preserve">Forecast </w:t>
            </w:r>
            <w:bookmarkStart w:id="32" w:name="CAGR"/>
            <w:r w:rsidRPr="00C900A6">
              <w:t>CAGR</w:t>
            </w:r>
            <w:bookmarkEnd w:id="32"/>
            <w:r w:rsidRPr="00C900A6">
              <w:t xml:space="preserve"> (2020-21 </w:t>
            </w:r>
            <w:r>
              <w:t>–</w:t>
            </w:r>
            <w:r>
              <w:br/>
            </w:r>
            <w:r w:rsidRPr="00C900A6">
              <w:t>2051-52)</w:t>
            </w:r>
          </w:p>
        </w:tc>
      </w:tr>
      <w:tr w:rsidR="00251E22" w:rsidRPr="00C900A6" w14:paraId="0D1D70D2" w14:textId="77777777" w:rsidTr="00251E22">
        <w:tc>
          <w:tcPr>
            <w:tcW w:w="2552" w:type="dxa"/>
            <w:shd w:val="clear" w:color="auto" w:fill="E3E9EB"/>
          </w:tcPr>
          <w:p w14:paraId="411EAD52" w14:textId="77777777" w:rsidR="00C900A6" w:rsidRPr="00C900A6" w:rsidRDefault="00C900A6" w:rsidP="00987BED">
            <w:pPr>
              <w:pStyle w:val="TableText"/>
              <w:rPr>
                <w:rFonts w:ascii="VIC Medium" w:hAnsi="VIC Medium"/>
              </w:rPr>
            </w:pPr>
            <w:r w:rsidRPr="00C900A6">
              <w:rPr>
                <w:rFonts w:ascii="VIC Medium" w:hAnsi="VIC Medium"/>
              </w:rPr>
              <w:t>Existing trades</w:t>
            </w:r>
          </w:p>
        </w:tc>
        <w:tc>
          <w:tcPr>
            <w:tcW w:w="1984" w:type="dxa"/>
            <w:shd w:val="clear" w:color="auto" w:fill="E3E9EB"/>
          </w:tcPr>
          <w:p w14:paraId="50EBEDF1" w14:textId="3AF64EF1" w:rsidR="00C900A6" w:rsidRPr="00C900A6" w:rsidRDefault="00C900A6" w:rsidP="00987BED">
            <w:pPr>
              <w:pStyle w:val="TableText"/>
            </w:pPr>
          </w:p>
        </w:tc>
        <w:tc>
          <w:tcPr>
            <w:tcW w:w="1276" w:type="dxa"/>
            <w:shd w:val="clear" w:color="auto" w:fill="E3E9EB"/>
            <w:vAlign w:val="bottom"/>
          </w:tcPr>
          <w:p w14:paraId="06141783" w14:textId="7F238856" w:rsidR="00C900A6" w:rsidRPr="00C900A6" w:rsidRDefault="00C900A6" w:rsidP="00C900A6">
            <w:pPr>
              <w:pStyle w:val="TableText"/>
              <w:jc w:val="center"/>
            </w:pPr>
          </w:p>
        </w:tc>
        <w:tc>
          <w:tcPr>
            <w:tcW w:w="1276" w:type="dxa"/>
            <w:shd w:val="clear" w:color="auto" w:fill="E3E9EB"/>
            <w:vAlign w:val="bottom"/>
          </w:tcPr>
          <w:p w14:paraId="4BD6B1B7" w14:textId="77777777" w:rsidR="00C900A6" w:rsidRPr="00C900A6" w:rsidRDefault="00C900A6" w:rsidP="00C900A6">
            <w:pPr>
              <w:pStyle w:val="TableText"/>
              <w:jc w:val="center"/>
            </w:pPr>
          </w:p>
        </w:tc>
        <w:tc>
          <w:tcPr>
            <w:tcW w:w="1688" w:type="dxa"/>
            <w:shd w:val="clear" w:color="auto" w:fill="E3E9EB"/>
            <w:vAlign w:val="bottom"/>
          </w:tcPr>
          <w:p w14:paraId="066C8B02" w14:textId="77777777" w:rsidR="00C900A6" w:rsidRPr="00C900A6" w:rsidRDefault="00C900A6" w:rsidP="00C900A6">
            <w:pPr>
              <w:pStyle w:val="TableText"/>
              <w:jc w:val="center"/>
            </w:pPr>
          </w:p>
        </w:tc>
      </w:tr>
      <w:tr w:rsidR="00C900A6" w:rsidRPr="00C900A6" w14:paraId="2185768A" w14:textId="77777777" w:rsidTr="00C900A6">
        <w:tc>
          <w:tcPr>
            <w:tcW w:w="2552" w:type="dxa"/>
          </w:tcPr>
          <w:p w14:paraId="3D7DD865" w14:textId="77777777" w:rsidR="00C900A6" w:rsidRPr="00C900A6" w:rsidRDefault="00C900A6" w:rsidP="00987BED">
            <w:pPr>
              <w:pStyle w:val="TableText"/>
              <w:rPr>
                <w:rFonts w:ascii="VIC Medium" w:hAnsi="VIC Medium"/>
              </w:rPr>
            </w:pPr>
            <w:r w:rsidRPr="00C900A6">
              <w:rPr>
                <w:rFonts w:ascii="VIC Medium" w:hAnsi="VIC Medium"/>
              </w:rPr>
              <w:t>Liquid bulk</w:t>
            </w:r>
          </w:p>
        </w:tc>
        <w:tc>
          <w:tcPr>
            <w:tcW w:w="1984" w:type="dxa"/>
          </w:tcPr>
          <w:p w14:paraId="1FE365B2" w14:textId="77777777" w:rsidR="00C900A6" w:rsidRPr="00C900A6" w:rsidRDefault="00C900A6" w:rsidP="00987BED">
            <w:pPr>
              <w:pStyle w:val="TableText"/>
            </w:pPr>
            <w:r w:rsidRPr="00C900A6">
              <w:t>Million tonnes</w:t>
            </w:r>
          </w:p>
        </w:tc>
        <w:tc>
          <w:tcPr>
            <w:tcW w:w="1276" w:type="dxa"/>
            <w:vAlign w:val="bottom"/>
          </w:tcPr>
          <w:p w14:paraId="71C130AF" w14:textId="3BBA08DB" w:rsidR="00C900A6" w:rsidRPr="00C900A6" w:rsidRDefault="00C900A6" w:rsidP="00C900A6">
            <w:pPr>
              <w:pStyle w:val="TableText"/>
              <w:jc w:val="center"/>
            </w:pPr>
            <w:r w:rsidRPr="00C900A6">
              <w:t>11.9</w:t>
            </w:r>
          </w:p>
        </w:tc>
        <w:tc>
          <w:tcPr>
            <w:tcW w:w="1276" w:type="dxa"/>
            <w:vAlign w:val="bottom"/>
          </w:tcPr>
          <w:p w14:paraId="1B758D4E" w14:textId="77777777" w:rsidR="00C900A6" w:rsidRPr="00C900A6" w:rsidRDefault="00C900A6" w:rsidP="00C900A6">
            <w:pPr>
              <w:pStyle w:val="TableText"/>
              <w:jc w:val="center"/>
            </w:pPr>
            <w:r w:rsidRPr="00C900A6">
              <w:t>12.7</w:t>
            </w:r>
          </w:p>
        </w:tc>
        <w:tc>
          <w:tcPr>
            <w:tcW w:w="1688" w:type="dxa"/>
            <w:vAlign w:val="bottom"/>
          </w:tcPr>
          <w:p w14:paraId="07BABA30" w14:textId="77777777" w:rsidR="00C900A6" w:rsidRPr="00C900A6" w:rsidRDefault="00C900A6" w:rsidP="00C900A6">
            <w:pPr>
              <w:pStyle w:val="TableText"/>
              <w:jc w:val="center"/>
            </w:pPr>
            <w:r w:rsidRPr="00C900A6">
              <w:t>0.2%</w:t>
            </w:r>
          </w:p>
        </w:tc>
      </w:tr>
      <w:tr w:rsidR="00C900A6" w:rsidRPr="00C900A6" w14:paraId="3AA40453" w14:textId="77777777" w:rsidTr="00C900A6">
        <w:tc>
          <w:tcPr>
            <w:tcW w:w="2552" w:type="dxa"/>
          </w:tcPr>
          <w:p w14:paraId="18216154" w14:textId="77777777" w:rsidR="00C900A6" w:rsidRPr="00C900A6" w:rsidRDefault="00C900A6" w:rsidP="00987BED">
            <w:pPr>
              <w:pStyle w:val="TableText"/>
              <w:rPr>
                <w:rFonts w:ascii="VIC Medium" w:hAnsi="VIC Medium"/>
              </w:rPr>
            </w:pPr>
            <w:r w:rsidRPr="00C900A6">
              <w:rPr>
                <w:rFonts w:ascii="VIC Medium" w:hAnsi="VIC Medium"/>
              </w:rPr>
              <w:t>Dry bulk</w:t>
            </w:r>
          </w:p>
        </w:tc>
        <w:tc>
          <w:tcPr>
            <w:tcW w:w="1984" w:type="dxa"/>
          </w:tcPr>
          <w:p w14:paraId="539F9B25" w14:textId="77777777" w:rsidR="00C900A6" w:rsidRPr="00C900A6" w:rsidRDefault="00C900A6" w:rsidP="00987BED">
            <w:pPr>
              <w:pStyle w:val="TableText"/>
            </w:pPr>
            <w:r w:rsidRPr="00C900A6">
              <w:t>Million tonnes</w:t>
            </w:r>
          </w:p>
        </w:tc>
        <w:tc>
          <w:tcPr>
            <w:tcW w:w="1276" w:type="dxa"/>
            <w:vAlign w:val="bottom"/>
          </w:tcPr>
          <w:p w14:paraId="2D0FCD28" w14:textId="316F0463" w:rsidR="00C900A6" w:rsidRPr="00C900A6" w:rsidRDefault="00C900A6" w:rsidP="00C900A6">
            <w:pPr>
              <w:pStyle w:val="TableText"/>
              <w:jc w:val="center"/>
            </w:pPr>
            <w:r w:rsidRPr="00C900A6">
              <w:t>14.2</w:t>
            </w:r>
          </w:p>
        </w:tc>
        <w:tc>
          <w:tcPr>
            <w:tcW w:w="1276" w:type="dxa"/>
            <w:vAlign w:val="bottom"/>
          </w:tcPr>
          <w:p w14:paraId="523E54E4" w14:textId="77777777" w:rsidR="00C900A6" w:rsidRPr="00C900A6" w:rsidRDefault="00C900A6" w:rsidP="00C900A6">
            <w:pPr>
              <w:pStyle w:val="TableText"/>
              <w:jc w:val="center"/>
            </w:pPr>
            <w:r w:rsidRPr="00C900A6">
              <w:t>20.5</w:t>
            </w:r>
          </w:p>
        </w:tc>
        <w:tc>
          <w:tcPr>
            <w:tcW w:w="1688" w:type="dxa"/>
            <w:vAlign w:val="bottom"/>
          </w:tcPr>
          <w:p w14:paraId="3C4B951B" w14:textId="77777777" w:rsidR="00C900A6" w:rsidRPr="00C900A6" w:rsidRDefault="00C900A6" w:rsidP="00C900A6">
            <w:pPr>
              <w:pStyle w:val="TableText"/>
              <w:jc w:val="center"/>
            </w:pPr>
            <w:r w:rsidRPr="00C900A6">
              <w:t>1.2%</w:t>
            </w:r>
          </w:p>
        </w:tc>
      </w:tr>
      <w:tr w:rsidR="00C900A6" w:rsidRPr="00C900A6" w14:paraId="7FF949AA" w14:textId="77777777" w:rsidTr="00C900A6">
        <w:tc>
          <w:tcPr>
            <w:tcW w:w="2552" w:type="dxa"/>
          </w:tcPr>
          <w:p w14:paraId="4146C3FC" w14:textId="77777777" w:rsidR="00C900A6" w:rsidRPr="00C900A6" w:rsidRDefault="00C900A6" w:rsidP="00987BED">
            <w:pPr>
              <w:pStyle w:val="TableText"/>
              <w:rPr>
                <w:rFonts w:ascii="VIC Medium" w:hAnsi="VIC Medium"/>
              </w:rPr>
            </w:pPr>
            <w:r w:rsidRPr="00C900A6">
              <w:rPr>
                <w:rFonts w:ascii="VIC Medium" w:hAnsi="VIC Medium"/>
              </w:rPr>
              <w:t>Break bulk (excl. new windfarm cargo)</w:t>
            </w:r>
          </w:p>
        </w:tc>
        <w:tc>
          <w:tcPr>
            <w:tcW w:w="1984" w:type="dxa"/>
          </w:tcPr>
          <w:p w14:paraId="52D98099" w14:textId="77777777" w:rsidR="00C900A6" w:rsidRPr="00C900A6" w:rsidRDefault="00C900A6" w:rsidP="00987BED">
            <w:pPr>
              <w:pStyle w:val="TableText"/>
            </w:pPr>
            <w:r w:rsidRPr="00C900A6">
              <w:t>Million tonnes</w:t>
            </w:r>
          </w:p>
        </w:tc>
        <w:tc>
          <w:tcPr>
            <w:tcW w:w="1276" w:type="dxa"/>
            <w:vAlign w:val="bottom"/>
          </w:tcPr>
          <w:p w14:paraId="7D27568E" w14:textId="6E1FA497" w:rsidR="00C900A6" w:rsidRPr="00C900A6" w:rsidRDefault="00C900A6" w:rsidP="00C900A6">
            <w:pPr>
              <w:pStyle w:val="TableText"/>
              <w:jc w:val="center"/>
            </w:pPr>
            <w:r w:rsidRPr="00C900A6">
              <w:t>2.7</w:t>
            </w:r>
          </w:p>
        </w:tc>
        <w:tc>
          <w:tcPr>
            <w:tcW w:w="1276" w:type="dxa"/>
            <w:vAlign w:val="bottom"/>
          </w:tcPr>
          <w:p w14:paraId="693071C8" w14:textId="77777777" w:rsidR="00C900A6" w:rsidRPr="00C900A6" w:rsidRDefault="00C900A6" w:rsidP="00C900A6">
            <w:pPr>
              <w:pStyle w:val="TableText"/>
              <w:jc w:val="center"/>
            </w:pPr>
            <w:r w:rsidRPr="00C900A6">
              <w:t>2.6</w:t>
            </w:r>
          </w:p>
        </w:tc>
        <w:tc>
          <w:tcPr>
            <w:tcW w:w="1688" w:type="dxa"/>
            <w:vAlign w:val="bottom"/>
          </w:tcPr>
          <w:p w14:paraId="0289EA97" w14:textId="77777777" w:rsidR="00C900A6" w:rsidRPr="00C900A6" w:rsidRDefault="00C900A6" w:rsidP="00C900A6">
            <w:pPr>
              <w:pStyle w:val="TableText"/>
              <w:jc w:val="center"/>
            </w:pPr>
            <w:r w:rsidRPr="00C900A6">
              <w:t>-0.2%</w:t>
            </w:r>
          </w:p>
        </w:tc>
      </w:tr>
      <w:tr w:rsidR="00C900A6" w:rsidRPr="00C900A6" w14:paraId="09A9F2BA" w14:textId="77777777" w:rsidTr="00C900A6">
        <w:tc>
          <w:tcPr>
            <w:tcW w:w="2552" w:type="dxa"/>
          </w:tcPr>
          <w:p w14:paraId="198C0269" w14:textId="77777777" w:rsidR="00C900A6" w:rsidRPr="00C900A6" w:rsidRDefault="00C900A6" w:rsidP="00987BED">
            <w:pPr>
              <w:pStyle w:val="TableText"/>
              <w:rPr>
                <w:rFonts w:ascii="VIC Medium" w:hAnsi="VIC Medium"/>
              </w:rPr>
            </w:pPr>
            <w:r w:rsidRPr="00C900A6">
              <w:rPr>
                <w:rFonts w:ascii="VIC Medium" w:hAnsi="VIC Medium"/>
              </w:rPr>
              <w:t>Motor vehicles</w:t>
            </w:r>
          </w:p>
        </w:tc>
        <w:tc>
          <w:tcPr>
            <w:tcW w:w="1984" w:type="dxa"/>
          </w:tcPr>
          <w:p w14:paraId="2B454618" w14:textId="77777777" w:rsidR="00C900A6" w:rsidRPr="00C900A6" w:rsidRDefault="00C900A6" w:rsidP="00987BED">
            <w:pPr>
              <w:pStyle w:val="TableText"/>
            </w:pPr>
            <w:r w:rsidRPr="00C900A6">
              <w:t>Millions</w:t>
            </w:r>
          </w:p>
        </w:tc>
        <w:tc>
          <w:tcPr>
            <w:tcW w:w="1276" w:type="dxa"/>
            <w:vAlign w:val="bottom"/>
          </w:tcPr>
          <w:p w14:paraId="1B9ED94B" w14:textId="5DE4D608" w:rsidR="00C900A6" w:rsidRPr="00C900A6" w:rsidRDefault="00C900A6" w:rsidP="00C900A6">
            <w:pPr>
              <w:pStyle w:val="TableText"/>
              <w:jc w:val="center"/>
            </w:pPr>
            <w:r w:rsidRPr="00C900A6">
              <w:t>0.3</w:t>
            </w:r>
          </w:p>
        </w:tc>
        <w:tc>
          <w:tcPr>
            <w:tcW w:w="1276" w:type="dxa"/>
            <w:vAlign w:val="bottom"/>
          </w:tcPr>
          <w:p w14:paraId="3802CC2B" w14:textId="6D4C88B3" w:rsidR="00C900A6" w:rsidRPr="00C900A6" w:rsidRDefault="00C900A6" w:rsidP="00C900A6">
            <w:pPr>
              <w:pStyle w:val="TableText"/>
              <w:jc w:val="center"/>
            </w:pPr>
            <w:r w:rsidRPr="00C900A6">
              <w:t>0.5</w:t>
            </w:r>
          </w:p>
        </w:tc>
        <w:tc>
          <w:tcPr>
            <w:tcW w:w="1688" w:type="dxa"/>
            <w:vAlign w:val="bottom"/>
          </w:tcPr>
          <w:p w14:paraId="5E5F50C1" w14:textId="77777777" w:rsidR="00C900A6" w:rsidRPr="00C900A6" w:rsidRDefault="00C900A6" w:rsidP="00C900A6">
            <w:pPr>
              <w:pStyle w:val="TableText"/>
              <w:jc w:val="center"/>
            </w:pPr>
            <w:r w:rsidRPr="00C900A6">
              <w:t>1.3%</w:t>
            </w:r>
          </w:p>
        </w:tc>
      </w:tr>
      <w:tr w:rsidR="00C900A6" w:rsidRPr="00C900A6" w14:paraId="52264841" w14:textId="77777777" w:rsidTr="00C900A6">
        <w:tc>
          <w:tcPr>
            <w:tcW w:w="2552" w:type="dxa"/>
          </w:tcPr>
          <w:p w14:paraId="57D191A6" w14:textId="77777777" w:rsidR="00C900A6" w:rsidRPr="00C900A6" w:rsidRDefault="00C900A6" w:rsidP="00987BED">
            <w:pPr>
              <w:pStyle w:val="TableText"/>
              <w:rPr>
                <w:rFonts w:ascii="VIC Medium" w:hAnsi="VIC Medium"/>
              </w:rPr>
            </w:pPr>
            <w:r w:rsidRPr="00C900A6">
              <w:rPr>
                <w:rFonts w:ascii="VIC Medium" w:hAnsi="VIC Medium"/>
              </w:rPr>
              <w:t>Containers</w:t>
            </w:r>
          </w:p>
        </w:tc>
        <w:tc>
          <w:tcPr>
            <w:tcW w:w="1984" w:type="dxa"/>
          </w:tcPr>
          <w:p w14:paraId="1DCD8378" w14:textId="77777777" w:rsidR="00C900A6" w:rsidRPr="00C900A6" w:rsidRDefault="00C900A6" w:rsidP="00987BED">
            <w:pPr>
              <w:pStyle w:val="TableText"/>
            </w:pPr>
            <w:r w:rsidRPr="00C900A6">
              <w:t>Million TEUs</w:t>
            </w:r>
          </w:p>
        </w:tc>
        <w:tc>
          <w:tcPr>
            <w:tcW w:w="1276" w:type="dxa"/>
            <w:vAlign w:val="bottom"/>
          </w:tcPr>
          <w:p w14:paraId="7039573A" w14:textId="77777777" w:rsidR="00C900A6" w:rsidRPr="00C900A6" w:rsidRDefault="00C900A6" w:rsidP="00C900A6">
            <w:pPr>
              <w:pStyle w:val="TableText"/>
              <w:jc w:val="center"/>
            </w:pPr>
            <w:r w:rsidRPr="00C900A6">
              <w:t>3.3</w:t>
            </w:r>
          </w:p>
        </w:tc>
        <w:tc>
          <w:tcPr>
            <w:tcW w:w="1276" w:type="dxa"/>
            <w:vAlign w:val="bottom"/>
          </w:tcPr>
          <w:p w14:paraId="62D43498" w14:textId="77777777" w:rsidR="00C900A6" w:rsidRPr="00C900A6" w:rsidRDefault="00C900A6" w:rsidP="00C900A6">
            <w:pPr>
              <w:pStyle w:val="TableText"/>
              <w:jc w:val="center"/>
            </w:pPr>
            <w:r w:rsidRPr="00C900A6">
              <w:t>7.3</w:t>
            </w:r>
          </w:p>
        </w:tc>
        <w:tc>
          <w:tcPr>
            <w:tcW w:w="1688" w:type="dxa"/>
            <w:vAlign w:val="bottom"/>
          </w:tcPr>
          <w:p w14:paraId="01F2940C" w14:textId="26800D2F" w:rsidR="00C900A6" w:rsidRPr="00C900A6" w:rsidRDefault="00C900A6" w:rsidP="00C900A6">
            <w:pPr>
              <w:pStyle w:val="TableText"/>
              <w:jc w:val="center"/>
            </w:pPr>
            <w:r w:rsidRPr="00C900A6">
              <w:t>2.6%</w:t>
            </w:r>
          </w:p>
        </w:tc>
      </w:tr>
      <w:tr w:rsidR="00251E22" w:rsidRPr="00C900A6" w14:paraId="5F861789" w14:textId="77777777" w:rsidTr="00251E22">
        <w:tc>
          <w:tcPr>
            <w:tcW w:w="2552" w:type="dxa"/>
            <w:shd w:val="clear" w:color="auto" w:fill="E3E9EB"/>
          </w:tcPr>
          <w:p w14:paraId="21AED2CA" w14:textId="77777777" w:rsidR="00C900A6" w:rsidRPr="00C900A6" w:rsidRDefault="00C900A6" w:rsidP="00987BED">
            <w:pPr>
              <w:pStyle w:val="TableText"/>
              <w:rPr>
                <w:rFonts w:ascii="VIC Medium" w:hAnsi="VIC Medium"/>
              </w:rPr>
            </w:pPr>
            <w:r w:rsidRPr="00C900A6">
              <w:rPr>
                <w:rFonts w:ascii="VIC Medium" w:hAnsi="VIC Medium"/>
              </w:rPr>
              <w:t xml:space="preserve">Emerging trades </w:t>
            </w:r>
          </w:p>
        </w:tc>
        <w:tc>
          <w:tcPr>
            <w:tcW w:w="1984" w:type="dxa"/>
            <w:shd w:val="clear" w:color="auto" w:fill="E3E9EB"/>
          </w:tcPr>
          <w:p w14:paraId="4AD94C73" w14:textId="77777777" w:rsidR="00C900A6" w:rsidRPr="00C900A6" w:rsidRDefault="00C900A6" w:rsidP="00987BED">
            <w:pPr>
              <w:pStyle w:val="TableText"/>
            </w:pPr>
          </w:p>
        </w:tc>
        <w:tc>
          <w:tcPr>
            <w:tcW w:w="1276" w:type="dxa"/>
            <w:shd w:val="clear" w:color="auto" w:fill="E3E9EB"/>
            <w:vAlign w:val="bottom"/>
          </w:tcPr>
          <w:p w14:paraId="0D56B30B" w14:textId="77777777" w:rsidR="00C900A6" w:rsidRPr="00C900A6" w:rsidRDefault="00C900A6" w:rsidP="00C900A6">
            <w:pPr>
              <w:pStyle w:val="TableText"/>
              <w:jc w:val="center"/>
            </w:pPr>
          </w:p>
        </w:tc>
        <w:tc>
          <w:tcPr>
            <w:tcW w:w="1276" w:type="dxa"/>
            <w:shd w:val="clear" w:color="auto" w:fill="E3E9EB"/>
            <w:vAlign w:val="bottom"/>
          </w:tcPr>
          <w:p w14:paraId="521F699D" w14:textId="77777777" w:rsidR="00C900A6" w:rsidRPr="00C900A6" w:rsidRDefault="00C900A6" w:rsidP="00C900A6">
            <w:pPr>
              <w:pStyle w:val="TableText"/>
              <w:jc w:val="center"/>
            </w:pPr>
          </w:p>
        </w:tc>
        <w:tc>
          <w:tcPr>
            <w:tcW w:w="1688" w:type="dxa"/>
            <w:shd w:val="clear" w:color="auto" w:fill="E3E9EB"/>
            <w:vAlign w:val="bottom"/>
          </w:tcPr>
          <w:p w14:paraId="1A2383DB" w14:textId="194E9617" w:rsidR="00C900A6" w:rsidRPr="00C900A6" w:rsidRDefault="00C900A6" w:rsidP="00C900A6">
            <w:pPr>
              <w:pStyle w:val="TableText"/>
              <w:jc w:val="center"/>
            </w:pPr>
          </w:p>
        </w:tc>
      </w:tr>
      <w:tr w:rsidR="00C900A6" w:rsidRPr="00C900A6" w14:paraId="5A830BDB" w14:textId="77777777" w:rsidTr="00C900A6">
        <w:tc>
          <w:tcPr>
            <w:tcW w:w="2552" w:type="dxa"/>
          </w:tcPr>
          <w:p w14:paraId="3641DEB4" w14:textId="77777777" w:rsidR="00C900A6" w:rsidRPr="00C900A6" w:rsidRDefault="00C900A6" w:rsidP="00987BED">
            <w:pPr>
              <w:pStyle w:val="TableText"/>
              <w:rPr>
                <w:rFonts w:ascii="VIC Medium" w:hAnsi="VIC Medium"/>
              </w:rPr>
            </w:pPr>
            <w:r w:rsidRPr="00C900A6">
              <w:rPr>
                <w:rFonts w:ascii="VIC Medium" w:hAnsi="VIC Medium"/>
              </w:rPr>
              <w:t>Hydrogen</w:t>
            </w:r>
          </w:p>
        </w:tc>
        <w:tc>
          <w:tcPr>
            <w:tcW w:w="1984" w:type="dxa"/>
          </w:tcPr>
          <w:p w14:paraId="18096381" w14:textId="77777777" w:rsidR="00C900A6" w:rsidRPr="00C900A6" w:rsidRDefault="00C900A6" w:rsidP="00987BED">
            <w:pPr>
              <w:pStyle w:val="TableText"/>
            </w:pPr>
            <w:r w:rsidRPr="00C900A6">
              <w:t>Million tonnes</w:t>
            </w:r>
          </w:p>
        </w:tc>
        <w:tc>
          <w:tcPr>
            <w:tcW w:w="1276" w:type="dxa"/>
            <w:vAlign w:val="bottom"/>
          </w:tcPr>
          <w:p w14:paraId="3B3B039C" w14:textId="77777777" w:rsidR="00C900A6" w:rsidRPr="00C900A6" w:rsidRDefault="00C900A6" w:rsidP="00C900A6">
            <w:pPr>
              <w:pStyle w:val="TableText"/>
              <w:jc w:val="center"/>
            </w:pPr>
            <w:r w:rsidRPr="00C900A6">
              <w:t>-</w:t>
            </w:r>
          </w:p>
        </w:tc>
        <w:tc>
          <w:tcPr>
            <w:tcW w:w="1276" w:type="dxa"/>
            <w:vAlign w:val="bottom"/>
          </w:tcPr>
          <w:p w14:paraId="620656E7" w14:textId="77777777" w:rsidR="00C900A6" w:rsidRPr="00C900A6" w:rsidRDefault="00C900A6" w:rsidP="00C900A6">
            <w:pPr>
              <w:pStyle w:val="TableText"/>
              <w:jc w:val="center"/>
            </w:pPr>
            <w:r w:rsidRPr="00C900A6">
              <w:t>2.2</w:t>
            </w:r>
          </w:p>
        </w:tc>
        <w:tc>
          <w:tcPr>
            <w:tcW w:w="1688" w:type="dxa"/>
            <w:vAlign w:val="bottom"/>
          </w:tcPr>
          <w:p w14:paraId="2840D6F4" w14:textId="51356A92" w:rsidR="00C900A6" w:rsidRPr="00C900A6" w:rsidRDefault="00C900A6" w:rsidP="00C900A6">
            <w:pPr>
              <w:pStyle w:val="TableText"/>
              <w:jc w:val="center"/>
            </w:pPr>
            <w:r w:rsidRPr="00C900A6">
              <w:t>-</w:t>
            </w:r>
          </w:p>
        </w:tc>
      </w:tr>
      <w:tr w:rsidR="00C900A6" w:rsidRPr="00C900A6" w14:paraId="79C28174" w14:textId="77777777" w:rsidTr="00C900A6">
        <w:tc>
          <w:tcPr>
            <w:tcW w:w="2552" w:type="dxa"/>
          </w:tcPr>
          <w:p w14:paraId="706AB9C1" w14:textId="77777777" w:rsidR="00C900A6" w:rsidRPr="00C900A6" w:rsidRDefault="00C900A6" w:rsidP="00987BED">
            <w:pPr>
              <w:pStyle w:val="TableText"/>
              <w:rPr>
                <w:rFonts w:ascii="VIC Medium" w:hAnsi="VIC Medium"/>
              </w:rPr>
            </w:pPr>
            <w:r w:rsidRPr="00C900A6">
              <w:rPr>
                <w:rFonts w:ascii="VIC Medium" w:hAnsi="VIC Medium"/>
              </w:rPr>
              <w:t>Liquefied natural gas</w:t>
            </w:r>
          </w:p>
        </w:tc>
        <w:tc>
          <w:tcPr>
            <w:tcW w:w="1984" w:type="dxa"/>
          </w:tcPr>
          <w:p w14:paraId="49652237" w14:textId="77777777" w:rsidR="00C900A6" w:rsidRPr="00C900A6" w:rsidRDefault="00C900A6" w:rsidP="00987BED">
            <w:pPr>
              <w:pStyle w:val="TableText"/>
            </w:pPr>
            <w:r w:rsidRPr="00C900A6">
              <w:t>Million tonnes</w:t>
            </w:r>
          </w:p>
        </w:tc>
        <w:tc>
          <w:tcPr>
            <w:tcW w:w="1276" w:type="dxa"/>
            <w:vAlign w:val="bottom"/>
          </w:tcPr>
          <w:p w14:paraId="47DE709F" w14:textId="77777777" w:rsidR="00C900A6" w:rsidRPr="00C900A6" w:rsidRDefault="00C900A6" w:rsidP="00C900A6">
            <w:pPr>
              <w:pStyle w:val="TableText"/>
              <w:jc w:val="center"/>
            </w:pPr>
            <w:r w:rsidRPr="00C900A6">
              <w:t>-</w:t>
            </w:r>
          </w:p>
        </w:tc>
        <w:tc>
          <w:tcPr>
            <w:tcW w:w="1276" w:type="dxa"/>
            <w:vAlign w:val="bottom"/>
          </w:tcPr>
          <w:p w14:paraId="3B935908" w14:textId="77777777" w:rsidR="00C900A6" w:rsidRPr="00C900A6" w:rsidRDefault="00C900A6" w:rsidP="00C900A6">
            <w:pPr>
              <w:pStyle w:val="TableText"/>
              <w:jc w:val="center"/>
            </w:pPr>
            <w:r w:rsidRPr="00C900A6">
              <w:t>3.0</w:t>
            </w:r>
          </w:p>
        </w:tc>
        <w:tc>
          <w:tcPr>
            <w:tcW w:w="1688" w:type="dxa"/>
            <w:vAlign w:val="bottom"/>
          </w:tcPr>
          <w:p w14:paraId="1ECB5682" w14:textId="532BB462" w:rsidR="00C900A6" w:rsidRPr="00C900A6" w:rsidRDefault="00C900A6" w:rsidP="00C900A6">
            <w:pPr>
              <w:pStyle w:val="TableText"/>
              <w:jc w:val="center"/>
            </w:pPr>
            <w:r w:rsidRPr="00C900A6">
              <w:t>-</w:t>
            </w:r>
          </w:p>
        </w:tc>
      </w:tr>
      <w:tr w:rsidR="00C900A6" w:rsidRPr="00C900A6" w14:paraId="25BAA7FB" w14:textId="77777777" w:rsidTr="00C900A6">
        <w:tc>
          <w:tcPr>
            <w:tcW w:w="2552" w:type="dxa"/>
          </w:tcPr>
          <w:p w14:paraId="35ED433D" w14:textId="77777777" w:rsidR="00C900A6" w:rsidRPr="00C900A6" w:rsidRDefault="00C900A6" w:rsidP="00987BED">
            <w:pPr>
              <w:pStyle w:val="TableText"/>
              <w:rPr>
                <w:rFonts w:ascii="VIC Medium" w:hAnsi="VIC Medium"/>
              </w:rPr>
            </w:pPr>
            <w:r w:rsidRPr="00C900A6">
              <w:rPr>
                <w:rFonts w:ascii="VIC Medium" w:hAnsi="VIC Medium"/>
              </w:rPr>
              <w:t>Windfarm cargo</w:t>
            </w:r>
          </w:p>
        </w:tc>
        <w:tc>
          <w:tcPr>
            <w:tcW w:w="1984" w:type="dxa"/>
          </w:tcPr>
          <w:p w14:paraId="6A395DFD" w14:textId="77777777" w:rsidR="00C900A6" w:rsidRPr="00C900A6" w:rsidRDefault="00C900A6" w:rsidP="00987BED">
            <w:pPr>
              <w:pStyle w:val="TableText"/>
            </w:pPr>
            <w:r w:rsidRPr="00C900A6">
              <w:t>Million tonnes</w:t>
            </w:r>
          </w:p>
        </w:tc>
        <w:tc>
          <w:tcPr>
            <w:tcW w:w="1276" w:type="dxa"/>
            <w:vAlign w:val="bottom"/>
          </w:tcPr>
          <w:p w14:paraId="35D7A327" w14:textId="77777777" w:rsidR="00C900A6" w:rsidRPr="00C900A6" w:rsidRDefault="00C900A6" w:rsidP="00C900A6">
            <w:pPr>
              <w:pStyle w:val="TableText"/>
              <w:jc w:val="center"/>
            </w:pPr>
            <w:r w:rsidRPr="00C900A6">
              <w:t>-</w:t>
            </w:r>
          </w:p>
        </w:tc>
        <w:tc>
          <w:tcPr>
            <w:tcW w:w="1276" w:type="dxa"/>
            <w:vAlign w:val="bottom"/>
          </w:tcPr>
          <w:p w14:paraId="2C9AECC1" w14:textId="77777777" w:rsidR="00C900A6" w:rsidRPr="00C900A6" w:rsidRDefault="00C900A6" w:rsidP="00C900A6">
            <w:pPr>
              <w:pStyle w:val="TableText"/>
              <w:jc w:val="center"/>
            </w:pPr>
            <w:r w:rsidRPr="00C900A6">
              <w:t>0.9</w:t>
            </w:r>
          </w:p>
        </w:tc>
        <w:tc>
          <w:tcPr>
            <w:tcW w:w="1688" w:type="dxa"/>
            <w:vAlign w:val="bottom"/>
          </w:tcPr>
          <w:p w14:paraId="4E797CEE" w14:textId="77777777" w:rsidR="00C900A6" w:rsidRPr="00C900A6" w:rsidRDefault="00C900A6" w:rsidP="00C900A6">
            <w:pPr>
              <w:pStyle w:val="TableText"/>
              <w:jc w:val="center"/>
            </w:pPr>
            <w:r w:rsidRPr="00C900A6">
              <w:t>-</w:t>
            </w:r>
          </w:p>
        </w:tc>
      </w:tr>
    </w:tbl>
    <w:p w14:paraId="2BB3D6FD" w14:textId="325EFA26" w:rsidR="0043456D" w:rsidRDefault="00923F53" w:rsidP="00B36286">
      <w:pPr>
        <w:pStyle w:val="BodyText"/>
      </w:pPr>
      <w:bookmarkStart w:id="33" w:name="TEU"/>
      <w:r>
        <w:rPr>
          <w:noProof/>
        </w:rPr>
        <w:drawing>
          <wp:anchor distT="0" distB="0" distL="114300" distR="114300" simplePos="0" relativeHeight="251767808" behindDoc="1" locked="0" layoutInCell="1" allowOverlap="1" wp14:anchorId="1547B41B" wp14:editId="774E248A">
            <wp:simplePos x="0" y="0"/>
            <wp:positionH relativeFrom="page">
              <wp:posOffset>5732780</wp:posOffset>
            </wp:positionH>
            <wp:positionV relativeFrom="paragraph">
              <wp:posOffset>274955</wp:posOffset>
            </wp:positionV>
            <wp:extent cx="1828800" cy="3151505"/>
            <wp:effectExtent l="0" t="0" r="0" b="0"/>
            <wp:wrapNone/>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28800" cy="3151505"/>
                    </a:xfrm>
                    <a:prstGeom prst="rect">
                      <a:avLst/>
                    </a:prstGeom>
                    <a:noFill/>
                  </pic:spPr>
                </pic:pic>
              </a:graphicData>
            </a:graphic>
            <wp14:sizeRelH relativeFrom="page">
              <wp14:pctWidth>0</wp14:pctWidth>
            </wp14:sizeRelH>
            <wp14:sizeRelV relativeFrom="page">
              <wp14:pctHeight>0</wp14:pctHeight>
            </wp14:sizeRelV>
          </wp:anchor>
        </w:drawing>
      </w:r>
      <w:r w:rsidR="00251E22" w:rsidRPr="007C3596">
        <w:rPr>
          <w:sz w:val="16"/>
          <w:szCs w:val="16"/>
        </w:rPr>
        <w:t>TEU</w:t>
      </w:r>
      <w:bookmarkEnd w:id="33"/>
      <w:r w:rsidR="00251E22" w:rsidRPr="007C3596">
        <w:rPr>
          <w:sz w:val="16"/>
          <w:szCs w:val="16"/>
        </w:rPr>
        <w:t>: Twenty-foot Equivalent Units</w:t>
      </w:r>
      <w:r w:rsidR="00BE7E8A">
        <w:rPr>
          <w:sz w:val="16"/>
          <w:szCs w:val="16"/>
        </w:rPr>
        <w:t xml:space="preserve"> </w:t>
      </w:r>
      <w:r w:rsidR="00251E22" w:rsidRPr="007C3596">
        <w:rPr>
          <w:sz w:val="16"/>
          <w:szCs w:val="16"/>
        </w:rPr>
        <w:t>CAGR: Compound Annual Growth Rate</w:t>
      </w:r>
      <w:r w:rsidR="00BE7E8A">
        <w:rPr>
          <w:sz w:val="16"/>
          <w:szCs w:val="16"/>
        </w:rPr>
        <w:t xml:space="preserve"> </w:t>
      </w:r>
      <w:r w:rsidR="00251E22">
        <w:t>Source: Deloitte, 2022</w:t>
      </w:r>
      <w:r w:rsidR="00BE7E8A">
        <w:t xml:space="preserve"> </w:t>
      </w:r>
    </w:p>
    <w:p w14:paraId="7602F5E2" w14:textId="0BA41FA7" w:rsidR="00923F53" w:rsidRDefault="00923F53" w:rsidP="00923F53">
      <w:pPr>
        <w:pStyle w:val="BodyText"/>
        <w:spacing w:before="1320"/>
        <w:ind w:left="3119" w:right="1698"/>
        <w:jc w:val="right"/>
      </w:pPr>
      <w:r w:rsidRPr="007C3596">
        <w:rPr>
          <w:rStyle w:val="CharacterStyle-BrightColour"/>
          <w:rFonts w:ascii="VIC SemiBold" w:hAnsi="VIC SemiBold"/>
          <w:sz w:val="32"/>
          <w:szCs w:val="32"/>
        </w:rPr>
        <w:t>Each port plays a vital</w:t>
      </w:r>
      <w:r>
        <w:rPr>
          <w:rStyle w:val="CharacterStyle-BrightColour"/>
          <w:rFonts w:ascii="Calibri" w:hAnsi="Calibri" w:cs="Calibri"/>
          <w:sz w:val="32"/>
          <w:szCs w:val="32"/>
        </w:rPr>
        <w:t> </w:t>
      </w:r>
      <w:r w:rsidRPr="007C3596">
        <w:rPr>
          <w:rStyle w:val="CharacterStyle-BrightColour"/>
          <w:rFonts w:ascii="VIC SemiBold" w:hAnsi="VIC SemiBold"/>
          <w:sz w:val="32"/>
          <w:szCs w:val="32"/>
        </w:rPr>
        <w:t>role to enable projected trade growth and support changing composition of trade</w:t>
      </w:r>
    </w:p>
    <w:p w14:paraId="64666068" w14:textId="68FADA89" w:rsidR="0043456D" w:rsidRPr="0043456D" w:rsidRDefault="0043456D" w:rsidP="0043456D">
      <w:pPr>
        <w:pStyle w:val="BodyText"/>
        <w:rPr>
          <w:rStyle w:val="CharacterStyle-BrightColour"/>
          <w:color w:val="auto"/>
        </w:rPr>
      </w:pPr>
    </w:p>
    <w:p w14:paraId="665CA4DC" w14:textId="10213120" w:rsidR="0043456D" w:rsidRPr="0043456D" w:rsidRDefault="0043456D" w:rsidP="0043456D">
      <w:pPr>
        <w:pStyle w:val="BodyText"/>
        <w:sectPr w:rsidR="0043456D" w:rsidRPr="0043456D" w:rsidSect="00EA653D">
          <w:pgSz w:w="11906" w:h="16838" w:code="9"/>
          <w:pgMar w:top="2552" w:right="1418" w:bottom="1134" w:left="1418" w:header="567" w:footer="567" w:gutter="284"/>
          <w:cols w:space="708"/>
          <w:docGrid w:linePitch="360"/>
        </w:sectPr>
      </w:pPr>
    </w:p>
    <w:p w14:paraId="13E81FF5" w14:textId="521B8576" w:rsidR="0043456D" w:rsidRDefault="00B36286" w:rsidP="00D61145">
      <w:pPr>
        <w:pStyle w:val="Caption"/>
        <w:spacing w:before="0" w:after="120"/>
        <w:ind w:left="0" w:firstLine="0"/>
      </w:pPr>
      <w:bookmarkStart w:id="34" w:name="_Ref109030846"/>
      <w:bookmarkStart w:id="35" w:name="_Ref109030946"/>
      <w:r>
        <w:lastRenderedPageBreak/>
        <w:t xml:space="preserve">Chart </w:t>
      </w:r>
      <w:r w:rsidR="00F10281">
        <w:fldChar w:fldCharType="begin"/>
      </w:r>
      <w:r w:rsidR="00F10281">
        <w:instrText xml:space="preserve"> SEQ Chart \* ARABIC </w:instrText>
      </w:r>
      <w:r w:rsidR="00F10281">
        <w:fldChar w:fldCharType="separate"/>
      </w:r>
      <w:r w:rsidR="005670DA">
        <w:rPr>
          <w:noProof/>
        </w:rPr>
        <w:t>2</w:t>
      </w:r>
      <w:r w:rsidR="00F10281">
        <w:rPr>
          <w:noProof/>
        </w:rPr>
        <w:fldChar w:fldCharType="end"/>
      </w:r>
      <w:bookmarkEnd w:id="34"/>
      <w:r>
        <w:t>.</w:t>
      </w:r>
      <w:r>
        <w:br/>
      </w:r>
      <w:bookmarkStart w:id="36" w:name="_Ref109030928"/>
      <w:r>
        <w:t>Container trade baseline forecast</w:t>
      </w:r>
      <w:bookmarkEnd w:id="35"/>
      <w:bookmarkEnd w:id="36"/>
    </w:p>
    <w:p w14:paraId="6CE4143D" w14:textId="62B5728C" w:rsidR="00407B7C" w:rsidRPr="00407B7C" w:rsidRDefault="00D61145" w:rsidP="00407B7C">
      <w:pPr>
        <w:pStyle w:val="Object"/>
      </w:pPr>
      <w:r>
        <w:rPr>
          <w:noProof/>
        </w:rPr>
        <w:drawing>
          <wp:inline distT="0" distB="0" distL="0" distR="0" wp14:anchorId="65F83F5F" wp14:editId="04AD362C">
            <wp:extent cx="2681605" cy="1913890"/>
            <wp:effectExtent l="0" t="0" r="4445" b="0"/>
            <wp:docPr id="76" name="Picture 76" descr="Chart 2 shows that container trade volumes are expected to grow from 3.3 million twenty-foot equivalent units (TEUs) per annum in 2021 to 7.3 million TEU per annum in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2 shows that container trade volumes are expected to grow from 3.3 million twenty-foot equivalent units (TEUs) per annum in 2021 to 7.3 million TEU per annum in 2052."/>
                    <pic:cNvPicPr/>
                  </pic:nvPicPr>
                  <pic:blipFill>
                    <a:blip r:embed="rId53" cstate="hqprint">
                      <a:extLst>
                        <a:ext uri="{28A0092B-C50C-407E-A947-70E740481C1C}">
                          <a14:useLocalDpi xmlns:a14="http://schemas.microsoft.com/office/drawing/2010/main" val="0"/>
                        </a:ext>
                      </a:extLst>
                    </a:blip>
                    <a:stretch>
                      <a:fillRect/>
                    </a:stretch>
                  </pic:blipFill>
                  <pic:spPr>
                    <a:xfrm>
                      <a:off x="0" y="0"/>
                      <a:ext cx="2681605" cy="1913890"/>
                    </a:xfrm>
                    <a:prstGeom prst="rect">
                      <a:avLst/>
                    </a:prstGeom>
                  </pic:spPr>
                </pic:pic>
              </a:graphicData>
            </a:graphic>
          </wp:inline>
        </w:drawing>
      </w:r>
    </w:p>
    <w:p w14:paraId="6CB33CC8" w14:textId="10A7E425" w:rsidR="0043456D" w:rsidRDefault="00B36286" w:rsidP="00D61145">
      <w:pPr>
        <w:pStyle w:val="Source"/>
      </w:pPr>
      <w:r w:rsidRPr="00B36286">
        <w:t>Source: Deloitte, 2022</w:t>
      </w:r>
      <w:r w:rsidR="00BE7E8A">
        <w:t xml:space="preserve"> </w:t>
      </w:r>
    </w:p>
    <w:p w14:paraId="2266D852" w14:textId="7697A3B8" w:rsidR="00F83EB3" w:rsidRDefault="008C34CF" w:rsidP="00D61145">
      <w:pPr>
        <w:pStyle w:val="Caption"/>
        <w:spacing w:before="0" w:after="120"/>
        <w:ind w:left="0" w:firstLine="0"/>
      </w:pPr>
      <w:bookmarkStart w:id="37" w:name="_Ref109030854"/>
      <w:bookmarkStart w:id="38" w:name="_Ref109030949"/>
      <w:r>
        <w:t xml:space="preserve">Chart </w:t>
      </w:r>
      <w:r w:rsidR="00F10281">
        <w:fldChar w:fldCharType="begin"/>
      </w:r>
      <w:r w:rsidR="00F10281">
        <w:instrText xml:space="preserve"> SEQ Chart \* ARABIC </w:instrText>
      </w:r>
      <w:r w:rsidR="00F10281">
        <w:fldChar w:fldCharType="separate"/>
      </w:r>
      <w:r w:rsidR="005670DA">
        <w:rPr>
          <w:noProof/>
        </w:rPr>
        <w:t>3</w:t>
      </w:r>
      <w:r w:rsidR="00F10281">
        <w:rPr>
          <w:noProof/>
        </w:rPr>
        <w:fldChar w:fldCharType="end"/>
      </w:r>
      <w:bookmarkEnd w:id="37"/>
      <w:r>
        <w:t>.</w:t>
      </w:r>
      <w:r>
        <w:br/>
      </w:r>
      <w:bookmarkStart w:id="39" w:name="_Ref109030896"/>
      <w:r w:rsidRPr="00B36286">
        <w:t>Liquid bulk trade baseline forecast</w:t>
      </w:r>
      <w:bookmarkEnd w:id="38"/>
      <w:bookmarkEnd w:id="39"/>
    </w:p>
    <w:p w14:paraId="07E59A17" w14:textId="3029695C" w:rsidR="00407B7C" w:rsidRPr="00407B7C" w:rsidRDefault="00D61145" w:rsidP="00407B7C">
      <w:pPr>
        <w:pStyle w:val="Object"/>
      </w:pPr>
      <w:r>
        <w:rPr>
          <w:noProof/>
        </w:rPr>
        <w:drawing>
          <wp:inline distT="0" distB="0" distL="0" distR="0" wp14:anchorId="3FBBC6C3" wp14:editId="0403E797">
            <wp:extent cx="2681605" cy="1897380"/>
            <wp:effectExtent l="0" t="0" r="4445" b="7620"/>
            <wp:docPr id="77" name="Picture 77" descr="Chart 3 shows that from a base of 3.6 million tonnes per annum in 2021, refined petroleum imports are forecast to reach a long-term throughput of 11.8 million tonnes per annum in 30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 3 shows that from a base of 3.6 million tonnes per annum in 2021, refined petroleum imports are forecast to reach a long-term throughput of 11.8 million tonnes per annum in 30 years. "/>
                    <pic:cNvPicPr/>
                  </pic:nvPicPr>
                  <pic:blipFill>
                    <a:blip r:embed="rId54" cstate="hqprint">
                      <a:extLst>
                        <a:ext uri="{28A0092B-C50C-407E-A947-70E740481C1C}">
                          <a14:useLocalDpi xmlns:a14="http://schemas.microsoft.com/office/drawing/2010/main" val="0"/>
                        </a:ext>
                      </a:extLst>
                    </a:blip>
                    <a:stretch>
                      <a:fillRect/>
                    </a:stretch>
                  </pic:blipFill>
                  <pic:spPr>
                    <a:xfrm>
                      <a:off x="0" y="0"/>
                      <a:ext cx="2681605" cy="1897380"/>
                    </a:xfrm>
                    <a:prstGeom prst="rect">
                      <a:avLst/>
                    </a:prstGeom>
                  </pic:spPr>
                </pic:pic>
              </a:graphicData>
            </a:graphic>
          </wp:inline>
        </w:drawing>
      </w:r>
    </w:p>
    <w:p w14:paraId="710A3D5A" w14:textId="77777777" w:rsidR="008C34CF" w:rsidRDefault="008C34CF" w:rsidP="00D61145">
      <w:pPr>
        <w:pStyle w:val="Source"/>
      </w:pPr>
      <w:r w:rsidRPr="00B36286">
        <w:t>Source: Deloitte, 2022</w:t>
      </w:r>
      <w:r w:rsidR="00BE7E8A">
        <w:t xml:space="preserve"> </w:t>
      </w:r>
    </w:p>
    <w:p w14:paraId="4E388827" w14:textId="0E5514C3" w:rsidR="00407B7C" w:rsidRDefault="00407B7C" w:rsidP="008C34CF">
      <w:pPr>
        <w:pStyle w:val="BodyText"/>
        <w:sectPr w:rsidR="00407B7C" w:rsidSect="00B36286">
          <w:pgSz w:w="11906" w:h="16838" w:code="9"/>
          <w:pgMar w:top="2552" w:right="1418" w:bottom="1134" w:left="1418" w:header="567" w:footer="567" w:gutter="284"/>
          <w:cols w:num="2" w:space="340"/>
          <w:docGrid w:linePitch="360"/>
        </w:sectPr>
      </w:pPr>
    </w:p>
    <w:p w14:paraId="31CB4273" w14:textId="77777777" w:rsidR="00407B7C" w:rsidRDefault="008C34CF" w:rsidP="00D61145">
      <w:pPr>
        <w:pStyle w:val="Heading3"/>
        <w:spacing w:before="0"/>
      </w:pPr>
      <w:r>
        <w:t>Container trade</w:t>
      </w:r>
    </w:p>
    <w:p w14:paraId="6AD6ABAB" w14:textId="7914C9E6" w:rsidR="00407B7C" w:rsidRDefault="008C34CF" w:rsidP="008C34CF">
      <w:pPr>
        <w:pStyle w:val="BodyText"/>
      </w:pPr>
      <w:r>
        <w:t>Container trade is serviced through the Port of Melbourne and includes mainland and overseas imports and exports, and Bass Strait imports and exports (that is, goods shipped between the island state of Tasmania and mainland Australia via the Bass Strait channel). A range of everyday consumer goods are moved through refrigerated and non-refrigerated containers including food and wine, clothing, toys, medical products, appliances, furniture and paper. Container import volumes are closely associated with wider trends in the import of goods for Victoria, while export growth is driven</w:t>
      </w:r>
      <w:r w:rsidR="00407B7C">
        <w:rPr>
          <w:rFonts w:ascii="Calibri" w:hAnsi="Calibri" w:cs="Calibri"/>
        </w:rPr>
        <w:t> </w:t>
      </w:r>
      <w:r>
        <w:t>by long-term trends in export levels of Victorian goods.</w:t>
      </w:r>
    </w:p>
    <w:p w14:paraId="2567FF06" w14:textId="77777777" w:rsidR="00407B7C" w:rsidRDefault="008C34CF" w:rsidP="008C34CF">
      <w:pPr>
        <w:pStyle w:val="BodyText"/>
      </w:pPr>
      <w:r>
        <w:t>Container trade volumes are expected to grow from 3.3 million twenty-foot equivalent units (TEUs) per annum in 2021 to 7.3 million TEU per annum in 2052.</w:t>
      </w:r>
      <w:r w:rsidR="00BE7E8A">
        <w:t xml:space="preserve"> </w:t>
      </w:r>
    </w:p>
    <w:p w14:paraId="5FB5F127" w14:textId="77777777" w:rsidR="00407B7C" w:rsidRDefault="008C34CF" w:rsidP="00D61145">
      <w:pPr>
        <w:pStyle w:val="Heading3"/>
      </w:pPr>
      <w:r>
        <w:t>Liquid bulk</w:t>
      </w:r>
      <w:r w:rsidR="00BE7E8A">
        <w:t xml:space="preserve"> </w:t>
      </w:r>
    </w:p>
    <w:p w14:paraId="5975D66B" w14:textId="77777777" w:rsidR="00BC456A" w:rsidRDefault="008C34CF" w:rsidP="008C34CF">
      <w:pPr>
        <w:pStyle w:val="BodyText"/>
      </w:pPr>
      <w:r>
        <w:t>Historically, liquid bulk has been dominated by imports of crude oil at the Port of Melbourne and the Port of Geelong which are refined into petroleum products including jet fuel, petrol and diesel. In addition, the Long Island Point plant at the Port of Hastings processes gas liquids and stores crude oil before it is distributed to other refineries and overseas.</w:t>
      </w:r>
    </w:p>
    <w:p w14:paraId="293B9061" w14:textId="77777777" w:rsidR="00BC456A" w:rsidRDefault="008C34CF" w:rsidP="008C34CF">
      <w:pPr>
        <w:pStyle w:val="BodyText"/>
      </w:pPr>
      <w:r>
        <w:t>The</w:t>
      </w:r>
      <w:r w:rsidR="00407B7C">
        <w:rPr>
          <w:rFonts w:ascii="Calibri" w:hAnsi="Calibri" w:cs="Calibri"/>
        </w:rPr>
        <w:t> </w:t>
      </w:r>
      <w:r>
        <w:t>Port of Hastings also provides for the import of refined fuels, albeit at a smaller scale than the ports of Melbourne or Geelong, as well as the export of liquid hydrogen.</w:t>
      </w:r>
      <w:r w:rsidR="00BE7E8A">
        <w:t xml:space="preserve"> </w:t>
      </w:r>
      <w:r w:rsidRPr="008C34CF">
        <w:t>Overall, liquid bulk is projected to grow moderately, but with significant change to its composition.</w:t>
      </w:r>
    </w:p>
    <w:p w14:paraId="4DFF757B" w14:textId="7A291830" w:rsidR="00BC456A" w:rsidRDefault="008C34CF" w:rsidP="008C34CF">
      <w:pPr>
        <w:pStyle w:val="BodyText"/>
      </w:pPr>
      <w:r w:rsidRPr="008C34CF">
        <w:t>The</w:t>
      </w:r>
      <w:r w:rsidR="00407B7C">
        <w:rPr>
          <w:rFonts w:ascii="Calibri" w:hAnsi="Calibri" w:cs="Calibri"/>
        </w:rPr>
        <w:t> </w:t>
      </w:r>
      <w:r w:rsidRPr="008C34CF">
        <w:t xml:space="preserve">composition of liquid bulk throughput is shifting away from the importation of crude oil toward the importation of refined petroleum products and interest in the import of liquid natural gas. This is in part due to the closure of the Altona Refinery at the end of 2021 and its conversion to an import terminal. (The refinery had supplied over an estimated 40 per cent of Victoria’s liquid fuel demand.) The shift will be strengthened by new diesel storage facilities being built in Geelong and Newport as part of the Commonwealth’s </w:t>
      </w:r>
      <w:r w:rsidRPr="00BC456A">
        <w:rPr>
          <w:i/>
          <w:iCs/>
        </w:rPr>
        <w:t>Boosting Australia’s Diesel Storage Program</w:t>
      </w:r>
      <w:r w:rsidRPr="008C34CF">
        <w:t xml:space="preserve"> and the Commonwealth’s upcoming Minimum Stockholding Obligation which will take effect from October 2022. The Minimum Stockholding Obligation will require fuel importers and refiners to maintain baseline levels of refined fuels, ultimately increasing the total stocks of diesel, jet fuel and unleaded fuel across Australia. </w:t>
      </w:r>
    </w:p>
    <w:p w14:paraId="3BD72EB7" w14:textId="77777777" w:rsidR="008C34CF" w:rsidRDefault="008C34CF" w:rsidP="008C34CF">
      <w:pPr>
        <w:pStyle w:val="BodyText"/>
      </w:pPr>
      <w:r w:rsidRPr="008C34CF">
        <w:t>These two initiatives will increase the total amount of fuel storage that is maintained in Victoria from 2022 onwards which in turn will temporarily increase the amount of throughput of refined fuels required at Victoria’s ports.</w:t>
      </w:r>
      <w:r w:rsidR="00BE7E8A">
        <w:t xml:space="preserve"> </w:t>
      </w:r>
    </w:p>
    <w:p w14:paraId="73353D33" w14:textId="5C4AC793" w:rsidR="00BC456A" w:rsidRDefault="00BC456A" w:rsidP="008C34CF">
      <w:pPr>
        <w:pStyle w:val="BodyText"/>
        <w:sectPr w:rsidR="00BC456A" w:rsidSect="008C34CF">
          <w:type w:val="continuous"/>
          <w:pgSz w:w="11906" w:h="16838" w:code="9"/>
          <w:pgMar w:top="2552" w:right="1418" w:bottom="1134" w:left="1418" w:header="567" w:footer="567" w:gutter="284"/>
          <w:cols w:num="2" w:space="340"/>
          <w:docGrid w:linePitch="360"/>
        </w:sectPr>
      </w:pPr>
    </w:p>
    <w:p w14:paraId="5F48227E" w14:textId="093C85F4" w:rsidR="00BC456A" w:rsidRDefault="00B36286" w:rsidP="00BC456A">
      <w:pPr>
        <w:pStyle w:val="Caption"/>
        <w:spacing w:before="0"/>
        <w:ind w:left="0" w:firstLine="0"/>
      </w:pPr>
      <w:bookmarkStart w:id="40" w:name="_Ref109030861"/>
      <w:bookmarkStart w:id="41" w:name="_Ref109030953"/>
      <w:r>
        <w:lastRenderedPageBreak/>
        <w:t xml:space="preserve">Chart </w:t>
      </w:r>
      <w:r w:rsidR="00F10281">
        <w:fldChar w:fldCharType="begin"/>
      </w:r>
      <w:r w:rsidR="00F10281">
        <w:instrText xml:space="preserve"> SEQ Chart \* ARABIC </w:instrText>
      </w:r>
      <w:r w:rsidR="00F10281">
        <w:fldChar w:fldCharType="separate"/>
      </w:r>
      <w:r w:rsidR="005670DA">
        <w:rPr>
          <w:noProof/>
        </w:rPr>
        <w:t>4</w:t>
      </w:r>
      <w:r w:rsidR="00F10281">
        <w:rPr>
          <w:noProof/>
        </w:rPr>
        <w:fldChar w:fldCharType="end"/>
      </w:r>
      <w:bookmarkEnd w:id="40"/>
      <w:r>
        <w:t>.</w:t>
      </w:r>
      <w:r>
        <w:br/>
      </w:r>
      <w:bookmarkStart w:id="42" w:name="_Ref109030890"/>
      <w:r w:rsidRPr="00B36286">
        <w:t>Break bulk trade baseline forecast</w:t>
      </w:r>
      <w:bookmarkEnd w:id="41"/>
      <w:bookmarkEnd w:id="42"/>
    </w:p>
    <w:p w14:paraId="7CF11DB3" w14:textId="4DC491AC" w:rsidR="00BC456A" w:rsidRPr="00BC456A" w:rsidRDefault="00BC456A" w:rsidP="004E5239">
      <w:pPr>
        <w:pStyle w:val="Object"/>
        <w:spacing w:before="540" w:after="400"/>
      </w:pPr>
      <w:r>
        <w:rPr>
          <w:noProof/>
        </w:rPr>
        <w:drawing>
          <wp:inline distT="0" distB="0" distL="0" distR="0" wp14:anchorId="0069BC44" wp14:editId="24D848C6">
            <wp:extent cx="2681605" cy="1764030"/>
            <wp:effectExtent l="0" t="0" r="4445" b="7620"/>
            <wp:docPr id="78" name="Picture 78" descr="Chart 4 shows that our commercial ports are expected to handle 2.6 million tonnes per annum of break bulk cargo and close to half a million motor vehicles per annum in the long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hart 4 shows that our commercial ports are expected to handle 2.6 million tonnes per annum of break bulk cargo and close to half a million motor vehicles per annum in the long run."/>
                    <pic:cNvPicPr/>
                  </pic:nvPicPr>
                  <pic:blipFill>
                    <a:blip r:embed="rId55" cstate="hqprint">
                      <a:extLst>
                        <a:ext uri="{28A0092B-C50C-407E-A947-70E740481C1C}">
                          <a14:useLocalDpi xmlns:a14="http://schemas.microsoft.com/office/drawing/2010/main" val="0"/>
                        </a:ext>
                      </a:extLst>
                    </a:blip>
                    <a:stretch>
                      <a:fillRect/>
                    </a:stretch>
                  </pic:blipFill>
                  <pic:spPr>
                    <a:xfrm>
                      <a:off x="0" y="0"/>
                      <a:ext cx="2681605" cy="1764030"/>
                    </a:xfrm>
                    <a:prstGeom prst="rect">
                      <a:avLst/>
                    </a:prstGeom>
                  </pic:spPr>
                </pic:pic>
              </a:graphicData>
            </a:graphic>
          </wp:inline>
        </w:drawing>
      </w:r>
    </w:p>
    <w:p w14:paraId="63433B1A" w14:textId="2D7BE81A" w:rsidR="00BC456A" w:rsidRDefault="00B36286" w:rsidP="00BC456A">
      <w:pPr>
        <w:pStyle w:val="Source"/>
      </w:pPr>
      <w:r w:rsidRPr="00B36286">
        <w:t>Source: Deloitte, 2022</w:t>
      </w:r>
    </w:p>
    <w:p w14:paraId="28065C85" w14:textId="7CAD7197" w:rsidR="00BC456A" w:rsidRDefault="00B36286" w:rsidP="00BC456A">
      <w:pPr>
        <w:pStyle w:val="Caption"/>
        <w:ind w:left="0" w:firstLine="0"/>
      </w:pPr>
      <w:bookmarkStart w:id="43" w:name="_Ref109030868"/>
      <w:r>
        <w:t xml:space="preserve">Chart </w:t>
      </w:r>
      <w:r w:rsidR="00F10281">
        <w:fldChar w:fldCharType="begin"/>
      </w:r>
      <w:r w:rsidR="00F10281">
        <w:instrText xml:space="preserve"> SEQ Chart \* ARABIC </w:instrText>
      </w:r>
      <w:r w:rsidR="00F10281">
        <w:fldChar w:fldCharType="separate"/>
      </w:r>
      <w:r w:rsidR="005670DA">
        <w:rPr>
          <w:noProof/>
        </w:rPr>
        <w:t>5</w:t>
      </w:r>
      <w:r w:rsidR="00F10281">
        <w:rPr>
          <w:noProof/>
        </w:rPr>
        <w:fldChar w:fldCharType="end"/>
      </w:r>
      <w:bookmarkEnd w:id="43"/>
      <w:r>
        <w:t>.</w:t>
      </w:r>
      <w:r>
        <w:br/>
      </w:r>
      <w:bookmarkStart w:id="44" w:name="_Ref109030882"/>
      <w:r w:rsidRPr="00B36286">
        <w:t>Dry bulk trade baseline forecast</w:t>
      </w:r>
      <w:bookmarkEnd w:id="44"/>
    </w:p>
    <w:p w14:paraId="203C1952" w14:textId="356908CC" w:rsidR="00BC456A" w:rsidRPr="00BC456A" w:rsidRDefault="00BC456A" w:rsidP="00BC456A">
      <w:pPr>
        <w:pStyle w:val="Object"/>
      </w:pPr>
      <w:r>
        <w:rPr>
          <w:noProof/>
        </w:rPr>
        <w:drawing>
          <wp:inline distT="0" distB="0" distL="0" distR="0" wp14:anchorId="198340EB" wp14:editId="186CA142">
            <wp:extent cx="2681605" cy="1984375"/>
            <wp:effectExtent l="0" t="0" r="4445" b="0"/>
            <wp:docPr id="79" name="Picture 79" descr="Chart 5 shows that dry bulk throughput is expected to grow from 14.2 million to 20.5 million tonnes per annum over the next 3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5 shows that dry bulk throughput is expected to grow from 14.2 million to 20.5 million tonnes per annum over the next 30 years."/>
                    <pic:cNvPicPr/>
                  </pic:nvPicPr>
                  <pic:blipFill>
                    <a:blip r:embed="rId56" cstate="hqprint">
                      <a:extLst>
                        <a:ext uri="{28A0092B-C50C-407E-A947-70E740481C1C}">
                          <a14:useLocalDpi xmlns:a14="http://schemas.microsoft.com/office/drawing/2010/main" val="0"/>
                        </a:ext>
                      </a:extLst>
                    </a:blip>
                    <a:stretch>
                      <a:fillRect/>
                    </a:stretch>
                  </pic:blipFill>
                  <pic:spPr>
                    <a:xfrm>
                      <a:off x="0" y="0"/>
                      <a:ext cx="2681605" cy="1984375"/>
                    </a:xfrm>
                    <a:prstGeom prst="rect">
                      <a:avLst/>
                    </a:prstGeom>
                  </pic:spPr>
                </pic:pic>
              </a:graphicData>
            </a:graphic>
          </wp:inline>
        </w:drawing>
      </w:r>
    </w:p>
    <w:p w14:paraId="167BD55F" w14:textId="77777777" w:rsidR="008C34CF" w:rsidRDefault="00B36286" w:rsidP="00BC456A">
      <w:pPr>
        <w:pStyle w:val="Source"/>
      </w:pPr>
      <w:r w:rsidRPr="00B36286">
        <w:t>Source: Deloitte, 2022</w:t>
      </w:r>
      <w:r w:rsidR="00BE7E8A">
        <w:t xml:space="preserve"> </w:t>
      </w:r>
    </w:p>
    <w:p w14:paraId="29A23091" w14:textId="1718337C" w:rsidR="00BC456A" w:rsidRDefault="00BC456A" w:rsidP="00B36286">
      <w:pPr>
        <w:pStyle w:val="BodyText"/>
        <w:sectPr w:rsidR="00BC456A" w:rsidSect="008C34CF">
          <w:pgSz w:w="11906" w:h="16838" w:code="9"/>
          <w:pgMar w:top="2552" w:right="1418" w:bottom="1134" w:left="1418" w:header="567" w:footer="567" w:gutter="284"/>
          <w:cols w:num="2" w:space="340"/>
          <w:docGrid w:linePitch="360"/>
        </w:sectPr>
      </w:pPr>
    </w:p>
    <w:p w14:paraId="6BACD47B" w14:textId="77777777" w:rsidR="004E5239" w:rsidRDefault="008C34CF" w:rsidP="00B36286">
      <w:pPr>
        <w:pStyle w:val="BodyText"/>
      </w:pPr>
      <w:r>
        <w:t xml:space="preserve">From a base of 3.6 million tonnes per annum in 2021, refined petroleum imports are forecast to reach a long-term throughput of 11.8 million tonnes per annum in 30 years (Deloitte, 2022). (The conversion of Altona Refinery representing an estimated additional 4.5 million tonnes). </w:t>
      </w:r>
    </w:p>
    <w:p w14:paraId="7BA9A46B" w14:textId="77777777" w:rsidR="004E5239" w:rsidRDefault="008C34CF" w:rsidP="00B36286">
      <w:pPr>
        <w:pStyle w:val="BodyText"/>
      </w:pPr>
      <w:r>
        <w:t>This throughput figure depends on the speed of Victoria’s ongoing transition to clean energy and electric technologies. It is expected that ports will be required to facilitate this transition.</w:t>
      </w:r>
    </w:p>
    <w:p w14:paraId="1DCFE73F" w14:textId="744F09A2" w:rsidR="004E5239" w:rsidRDefault="008C34CF" w:rsidP="004E5239">
      <w:pPr>
        <w:pStyle w:val="Heading3"/>
      </w:pPr>
      <w:r>
        <w:t xml:space="preserve">Break bulk </w:t>
      </w:r>
    </w:p>
    <w:p w14:paraId="580F99FB" w14:textId="77777777" w:rsidR="004E5239" w:rsidRDefault="008C34CF" w:rsidP="00B36286">
      <w:pPr>
        <w:pStyle w:val="BodyText"/>
      </w:pPr>
      <w:r>
        <w:t xml:space="preserve">Break bulk trade includes general and project cargo, motor vehicles, transport equipment and Bass Strait wheeled unitised cargo. General and project cargo refers to a range of break bulk cargo shipped through Victoria’s commercial ports including machinery, iron, steel, equipment, livestock and smelter exports from Portland, and oversized cargo used primarily in construction or engineering projects. Bass Strait wheeled unitised cargo includes a range of break bulk cargo that is shipped between Tasmania and Victoria via roll-on roll-off shipping services. </w:t>
      </w:r>
    </w:p>
    <w:p w14:paraId="17019CEF" w14:textId="69932858" w:rsidR="004E5239" w:rsidRDefault="004E5239" w:rsidP="00B36286">
      <w:pPr>
        <w:pStyle w:val="BodyText"/>
      </w:pPr>
      <w:r>
        <w:br w:type="column"/>
      </w:r>
      <w:r w:rsidR="008C34CF">
        <w:t>Motor vehicles, Bass Strait wheeled unitised cargo and transport equipment are shipped through the Port of Melbourne while the ports of Hastings and Geelong are positioned to handle future motor vehicle trade in the event volumes exceed capacity at Melbourne.</w:t>
      </w:r>
    </w:p>
    <w:p w14:paraId="58758B13" w14:textId="77777777" w:rsidR="004E5239" w:rsidRDefault="008C34CF" w:rsidP="00B36286">
      <w:pPr>
        <w:pStyle w:val="BodyText"/>
      </w:pPr>
      <w:r>
        <w:t>Our commercial ports are expected to handle 2.6 million tonnes per annum of break bulk cargo and close to half a million motor vehicles per annum in the long run.</w:t>
      </w:r>
    </w:p>
    <w:p w14:paraId="31DB58D5" w14:textId="77777777" w:rsidR="004E5239" w:rsidRDefault="008C34CF" w:rsidP="004E5239">
      <w:pPr>
        <w:pStyle w:val="Heading3"/>
      </w:pPr>
      <w:r>
        <w:t>Dry bulk</w:t>
      </w:r>
    </w:p>
    <w:p w14:paraId="523D98E8" w14:textId="77777777" w:rsidR="008C34CF" w:rsidRDefault="008C34CF" w:rsidP="00B36286">
      <w:pPr>
        <w:pStyle w:val="BodyText"/>
      </w:pPr>
      <w:r>
        <w:t>Dry bulk commodities include forestry, fertiliser, mineral sands and grains. Forecasts for dry bulk assume a recovery in forestry exports which historically have been exported through the ports of Portland and Geelong, and strong growth in fertiliser imports brought into Victoria through the ports of Geelong, Melbourne and Portland.</w:t>
      </w:r>
      <w:r w:rsidR="00BE7E8A">
        <w:t xml:space="preserve"> </w:t>
      </w:r>
      <w:r>
        <w:t>Dry bulk throughput is expected to grow from 14.2 million to 20.5 million tonnes per annum over the next 30 years.</w:t>
      </w:r>
      <w:r w:rsidR="00BE7E8A">
        <w:t xml:space="preserve"> </w:t>
      </w:r>
    </w:p>
    <w:p w14:paraId="3E203B88" w14:textId="724B6A65" w:rsidR="004E5239" w:rsidRDefault="004E5239" w:rsidP="00B36286">
      <w:pPr>
        <w:pStyle w:val="BodyText"/>
        <w:sectPr w:rsidR="004E5239" w:rsidSect="008C34CF">
          <w:type w:val="continuous"/>
          <w:pgSz w:w="11906" w:h="16838" w:code="9"/>
          <w:pgMar w:top="2552" w:right="1418" w:bottom="1134" w:left="1418" w:header="567" w:footer="567" w:gutter="284"/>
          <w:cols w:num="2" w:space="340"/>
          <w:docGrid w:linePitch="360"/>
        </w:sectPr>
      </w:pPr>
    </w:p>
    <w:p w14:paraId="1D87A586" w14:textId="3875BEB2" w:rsidR="004E5239" w:rsidRDefault="00CB16D2" w:rsidP="00F004B9">
      <w:pPr>
        <w:pStyle w:val="Heading1NoNumber"/>
      </w:pPr>
      <w:bookmarkStart w:id="45" w:name="_Toc108405173"/>
      <w:r>
        <w:rPr>
          <w:noProof/>
          <w:sz w:val="20"/>
        </w:rPr>
        <w:lastRenderedPageBreak/>
        <w:drawing>
          <wp:anchor distT="0" distB="0" distL="114300" distR="114300" simplePos="0" relativeHeight="251754496" behindDoc="0" locked="0" layoutInCell="1" allowOverlap="1" wp14:anchorId="182195F2" wp14:editId="1A7325D7">
            <wp:simplePos x="0" y="0"/>
            <wp:positionH relativeFrom="page">
              <wp:align>left</wp:align>
            </wp:positionH>
            <wp:positionV relativeFrom="page">
              <wp:align>top</wp:align>
            </wp:positionV>
            <wp:extent cx="3394800" cy="1116000"/>
            <wp:effectExtent l="0" t="0" r="0" b="8255"/>
            <wp:wrapNone/>
            <wp:docPr id="38" name="image1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4.png">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94800" cy="1116000"/>
                    </a:xfrm>
                    <a:prstGeom prst="rect">
                      <a:avLst/>
                    </a:prstGeom>
                  </pic:spPr>
                </pic:pic>
              </a:graphicData>
            </a:graphic>
            <wp14:sizeRelH relativeFrom="margin">
              <wp14:pctWidth>0</wp14:pctWidth>
            </wp14:sizeRelH>
            <wp14:sizeRelV relativeFrom="margin">
              <wp14:pctHeight>0</wp14:pctHeight>
            </wp14:sizeRelV>
          </wp:anchor>
        </w:drawing>
      </w:r>
      <w:r w:rsidR="00310819">
        <w:t>The Government’s plan for the Victorian</w:t>
      </w:r>
      <w:r w:rsidR="00310819">
        <w:rPr>
          <w:rFonts w:ascii="Calibri" w:hAnsi="Calibri" w:cs="Calibri"/>
        </w:rPr>
        <w:t> </w:t>
      </w:r>
      <w:r w:rsidR="00310819">
        <w:t>Ports System</w:t>
      </w:r>
      <w:bookmarkEnd w:id="45"/>
    </w:p>
    <w:p w14:paraId="01BAE9EE" w14:textId="77777777" w:rsidR="00310819" w:rsidRDefault="00310819" w:rsidP="004E5239">
      <w:pPr>
        <w:pStyle w:val="Intro"/>
      </w:pPr>
      <w:r>
        <w:t>From 1991 to 2020, Australia experienced the longest recession-free period of sustained economic growth by a developed country since World War II. While many complex and interrelated factors contribute to economic growth, commercial ports play an important role in facilitating population-driven household consumption, export trade and domestic industries reliant on imports, such as the construction sector.</w:t>
      </w:r>
      <w:r w:rsidR="00BE7E8A">
        <w:t xml:space="preserve"> </w:t>
      </w:r>
    </w:p>
    <w:p w14:paraId="0B86B397" w14:textId="140AE9E0" w:rsidR="004E5239" w:rsidRDefault="004E5239" w:rsidP="004E5239">
      <w:pPr>
        <w:pStyle w:val="Intro"/>
        <w:sectPr w:rsidR="004E5239" w:rsidSect="00EA653D">
          <w:pgSz w:w="11906" w:h="16838" w:code="9"/>
          <w:pgMar w:top="2552" w:right="1418" w:bottom="1134" w:left="1418" w:header="567" w:footer="567" w:gutter="284"/>
          <w:cols w:space="708"/>
          <w:docGrid w:linePitch="360"/>
        </w:sectPr>
      </w:pPr>
    </w:p>
    <w:p w14:paraId="774810D4" w14:textId="6735828B" w:rsidR="004E5239" w:rsidRDefault="00310819" w:rsidP="00310819">
      <w:pPr>
        <w:pStyle w:val="BodyText"/>
      </w:pPr>
      <w:r>
        <w:t>During Australia’s nearly 30 year period of unprecedented economic growth, Victoria’s ports system experienced considerable governance change through a steady commercialisation of port assets. Privatisation</w:t>
      </w:r>
      <w:r w:rsidR="004E5239">
        <w:rPr>
          <w:rFonts w:ascii="Calibri" w:hAnsi="Calibri" w:cs="Calibri"/>
        </w:rPr>
        <w:t> </w:t>
      </w:r>
      <w:r>
        <w:t>has succeeded in enabling port operators to respond more dynamically to market needs. This journey has however resulted in the State Government having limited</w:t>
      </w:r>
      <w:r w:rsidR="004E5239">
        <w:rPr>
          <w:rFonts w:ascii="Calibri" w:hAnsi="Calibri" w:cs="Calibri"/>
        </w:rPr>
        <w:t> </w:t>
      </w:r>
      <w:r>
        <w:t>ability to influence, or intervene, should there be a need to address any market failure or system risks.</w:t>
      </w:r>
    </w:p>
    <w:p w14:paraId="2E2640A8" w14:textId="77777777" w:rsidR="004E5239" w:rsidRDefault="00310819" w:rsidP="00310819">
      <w:pPr>
        <w:pStyle w:val="BodyText"/>
      </w:pPr>
      <w:r>
        <w:t>While the Victorian Government remains focused on supporting competition and ensuring open market access, the State has progressed to a stewardship role of the ports system. This reflects the need for the State to safeguard recent privatisation processes with the policy tools required to protect key port operations and support port system efficiency.</w:t>
      </w:r>
    </w:p>
    <w:p w14:paraId="50C2CE00" w14:textId="77777777" w:rsidR="0061676A" w:rsidRDefault="00310819" w:rsidP="00310819">
      <w:pPr>
        <w:pStyle w:val="BodyText"/>
      </w:pPr>
      <w:r>
        <w:t>The stewardship role reflects that the State retains responsibility for key influencers of port system effectiveness such as land use and transport planning, infrastructure investment, economic and education policy and facilitating trade links.</w:t>
      </w:r>
    </w:p>
    <w:p w14:paraId="5C80E891" w14:textId="659018D1" w:rsidR="0061676A" w:rsidRDefault="0061676A" w:rsidP="00310819">
      <w:pPr>
        <w:pStyle w:val="BodyText"/>
      </w:pPr>
      <w:r>
        <w:br w:type="column"/>
      </w:r>
      <w:r w:rsidR="00310819">
        <w:t>To support prosperous port operations in Victoria the Government uses key principles when setting port policy:</w:t>
      </w:r>
    </w:p>
    <w:p w14:paraId="2C2FE9EA" w14:textId="77777777" w:rsidR="0061676A" w:rsidRDefault="00310819" w:rsidP="0061676A">
      <w:pPr>
        <w:pStyle w:val="BodyBullet1"/>
      </w:pPr>
      <w:r w:rsidRPr="0061676A">
        <w:rPr>
          <w:rFonts w:ascii="VIC Medium" w:hAnsi="VIC Medium"/>
        </w:rPr>
        <w:t xml:space="preserve">Partnership approach: </w:t>
      </w:r>
      <w:r>
        <w:t>The State recognises the central role of the private sector in delivering its freight policy outcomes as evidenced in the State’s commitment to stakeholder engagement throughout its port reform process and the development of a new Strategy and five yearly reviewed Action Plan to provide industry with greater investment certainty.</w:t>
      </w:r>
    </w:p>
    <w:p w14:paraId="18278A7C" w14:textId="77777777" w:rsidR="0061676A" w:rsidRDefault="00310819" w:rsidP="0061676A">
      <w:pPr>
        <w:pStyle w:val="BodyBullet1"/>
      </w:pPr>
      <w:r w:rsidRPr="0061676A">
        <w:rPr>
          <w:rFonts w:ascii="VIC Medium" w:hAnsi="VIC Medium"/>
        </w:rPr>
        <w:t>Integrated land use and transport planning:</w:t>
      </w:r>
      <w:r>
        <w:t xml:space="preserve"> The State’s ability to proactively apply its land use and transport planning tools to preserve future port and landside transport corridors – both road and rail – is key to ensuring the ports system can accommodate the growing demand for goods.</w:t>
      </w:r>
    </w:p>
    <w:p w14:paraId="371E73BC" w14:textId="12FC4AA7" w:rsidR="00310819" w:rsidRDefault="00310819" w:rsidP="0061676A">
      <w:pPr>
        <w:pStyle w:val="BodyBullet1"/>
      </w:pPr>
      <w:r w:rsidRPr="0061676A">
        <w:rPr>
          <w:rFonts w:ascii="VIC Medium" w:hAnsi="VIC Medium"/>
        </w:rPr>
        <w:t>Supply chain approach to port policy:</w:t>
      </w:r>
      <w:r>
        <w:t xml:space="preserve"> Ports</w:t>
      </w:r>
      <w:r w:rsidR="0061676A">
        <w:rPr>
          <w:rFonts w:ascii="Calibri" w:hAnsi="Calibri" w:cs="Calibri"/>
        </w:rPr>
        <w:t> </w:t>
      </w:r>
      <w:r>
        <w:t>are an essential part of a larger functioning freight supply chain. The State’s primary role in international trade is providing efficient road and rail connections for import and export products to move efficiently through its ports and around Victoria. Effective port policy should take a holistic view of the entire maritime and landside freight supply chain to support informed government decision making.</w:t>
      </w:r>
      <w:r w:rsidR="00BE7E8A">
        <w:t xml:space="preserve"> </w:t>
      </w:r>
    </w:p>
    <w:p w14:paraId="29079D2E" w14:textId="3FF863EE" w:rsidR="0061676A" w:rsidRDefault="0061676A" w:rsidP="00310819">
      <w:pPr>
        <w:pStyle w:val="BodyText"/>
        <w:sectPr w:rsidR="0061676A" w:rsidSect="00310819">
          <w:type w:val="continuous"/>
          <w:pgSz w:w="11906" w:h="16838" w:code="9"/>
          <w:pgMar w:top="2552" w:right="1418" w:bottom="1134" w:left="1418" w:header="567" w:footer="567" w:gutter="284"/>
          <w:cols w:num="2" w:space="340"/>
          <w:docGrid w:linePitch="360"/>
        </w:sectPr>
      </w:pPr>
    </w:p>
    <w:p w14:paraId="00BF1E47" w14:textId="20FA5D5D" w:rsidR="0061676A" w:rsidRDefault="00F8652F" w:rsidP="0061676A">
      <w:pPr>
        <w:pStyle w:val="Source"/>
      </w:pPr>
      <w:r>
        <w:rPr>
          <w:noProof/>
        </w:rPr>
        <w:lastRenderedPageBreak/>
        <w:drawing>
          <wp:anchor distT="0" distB="0" distL="0" distR="0" simplePos="0" relativeHeight="251674624" behindDoc="0" locked="0" layoutInCell="1" allowOverlap="1" wp14:anchorId="1A0EE88E" wp14:editId="4E7F59CF">
            <wp:simplePos x="0" y="0"/>
            <wp:positionH relativeFrom="page">
              <wp:posOffset>0</wp:posOffset>
            </wp:positionH>
            <wp:positionV relativeFrom="page">
              <wp:posOffset>397</wp:posOffset>
            </wp:positionV>
            <wp:extent cx="7559675" cy="4912836"/>
            <wp:effectExtent l="0" t="0" r="3175" b="2540"/>
            <wp:wrapTopAndBottom/>
            <wp:docPr id="33" name="image15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56.png">
                      <a:extLst>
                        <a:ext uri="{C183D7F6-B498-43B3-948B-1728B52AA6E4}">
                          <adec:decorative xmlns:adec="http://schemas.microsoft.com/office/drawing/2017/decorative" val="1"/>
                        </a:ext>
                      </a:extLst>
                    </pic:cNvPr>
                    <pic:cNvPicPr/>
                  </pic:nvPicPr>
                  <pic:blipFill>
                    <a:blip r:embed="rId57">
                      <a:extLst>
                        <a:ext uri="{28A0092B-C50C-407E-A947-70E740481C1C}">
                          <a14:useLocalDpi xmlns:a14="http://schemas.microsoft.com/office/drawing/2010/main" val="0"/>
                        </a:ext>
                      </a:extLst>
                    </a:blip>
                    <a:stretch>
                      <a:fillRect/>
                    </a:stretch>
                  </pic:blipFill>
                  <pic:spPr>
                    <a:xfrm>
                      <a:off x="0" y="0"/>
                      <a:ext cx="7559675" cy="4912836"/>
                    </a:xfrm>
                    <a:prstGeom prst="rect">
                      <a:avLst/>
                    </a:prstGeom>
                  </pic:spPr>
                </pic:pic>
              </a:graphicData>
            </a:graphic>
            <wp14:sizeRelH relativeFrom="margin">
              <wp14:pctWidth>0</wp14:pctWidth>
            </wp14:sizeRelH>
            <wp14:sizeRelV relativeFrom="margin">
              <wp14:pctHeight>0</wp14:pctHeight>
            </wp14:sizeRelV>
          </wp:anchor>
        </w:drawing>
      </w:r>
    </w:p>
    <w:p w14:paraId="39BDEB04" w14:textId="0DC7E430" w:rsidR="0061676A" w:rsidRDefault="0061676A" w:rsidP="0061676A">
      <w:pPr>
        <w:pStyle w:val="BodyBullet1"/>
      </w:pPr>
      <w:r w:rsidRPr="00F8652F">
        <w:rPr>
          <w:rFonts w:ascii="VIC Medium" w:hAnsi="VIC Medium"/>
        </w:rPr>
        <w:t>Facilitation of data and performance transparency at ports:</w:t>
      </w:r>
      <w:r>
        <w:t xml:space="preserve"> Freight supply chains are complex, with multiple transactions and transport journeys between origin and destination. A lack of visibility tends to contribute to complexity and inefficiency.</w:t>
      </w:r>
    </w:p>
    <w:p w14:paraId="45EDC508" w14:textId="77777777" w:rsidR="0061676A" w:rsidRDefault="0061676A" w:rsidP="00F8652F">
      <w:pPr>
        <w:pStyle w:val="BodyIndent1"/>
      </w:pPr>
      <w:r>
        <w:t>Government is best placed to facilitate greater information sharing between private companies to influence better practices and allow for more informed decision-making that results in better use of existing assets.</w:t>
      </w:r>
    </w:p>
    <w:p w14:paraId="728307F0" w14:textId="77777777" w:rsidR="0061676A" w:rsidRDefault="0061676A" w:rsidP="0061676A">
      <w:pPr>
        <w:pStyle w:val="BodyBullet1"/>
      </w:pPr>
      <w:r w:rsidRPr="00F8652F">
        <w:rPr>
          <w:rFonts w:ascii="VIC Medium" w:hAnsi="VIC Medium"/>
        </w:rPr>
        <w:t>Continuous improvement of safety and environmental practices:</w:t>
      </w:r>
      <w:r>
        <w:t xml:space="preserve"> Safe port operations are the State’s responsibility and are administered by Ports Victoria, with recent reforms focusing on the importance of clear roles and accountabilities in delivering safety outcomes. The State is also committed to preserving community amenities and environmental outcomes along Victoria’s thriving coastlines and waters.</w:t>
      </w:r>
    </w:p>
    <w:p w14:paraId="6610625E" w14:textId="0B99DF16" w:rsidR="00F8652F" w:rsidRDefault="00F8652F" w:rsidP="0061676A">
      <w:pPr>
        <w:pStyle w:val="Source"/>
      </w:pPr>
      <w:r>
        <w:br w:type="column"/>
      </w:r>
    </w:p>
    <w:p w14:paraId="76463CEC" w14:textId="05DDEACA" w:rsidR="00F8652F" w:rsidRPr="00F8652F" w:rsidRDefault="00F8652F" w:rsidP="00D6716F">
      <w:pPr>
        <w:pStyle w:val="BodyText"/>
        <w:spacing w:before="1520" w:after="0" w:line="240" w:lineRule="auto"/>
        <w:ind w:left="-170" w:right="1644"/>
        <w:jc w:val="right"/>
        <w:rPr>
          <w:rStyle w:val="CharacterStyle-BrightColour"/>
          <w:rFonts w:ascii="VIC SemiBold" w:hAnsi="VIC SemiBold"/>
          <w:sz w:val="32"/>
          <w:szCs w:val="32"/>
        </w:rPr>
      </w:pPr>
      <w:r w:rsidRPr="00F8652F">
        <w:rPr>
          <w:rStyle w:val="CharacterStyle-BrightColour"/>
          <w:rFonts w:ascii="VIC SemiBold" w:hAnsi="VIC SemiBold"/>
          <w:sz w:val="32"/>
          <w:szCs w:val="32"/>
        </w:rPr>
        <w:t xml:space="preserve">Victoria remains focused on supporting competition and ensuring open market access </w:t>
      </w:r>
      <w:r w:rsidRPr="00F8652F">
        <w:rPr>
          <w:rStyle w:val="CharacterStyle-BrightColour"/>
          <w:rFonts w:ascii="VIC SemiBold" w:hAnsi="VIC SemiBold"/>
          <w:noProof/>
          <w:sz w:val="32"/>
          <w:szCs w:val="32"/>
        </w:rPr>
        <w:drawing>
          <wp:anchor distT="0" distB="0" distL="114300" distR="114300" simplePos="0" relativeHeight="251676672" behindDoc="1" locked="1" layoutInCell="1" allowOverlap="1" wp14:anchorId="5F0ECAFC" wp14:editId="339F267F">
            <wp:simplePos x="0" y="0"/>
            <wp:positionH relativeFrom="page">
              <wp:posOffset>5731510</wp:posOffset>
            </wp:positionH>
            <wp:positionV relativeFrom="page">
              <wp:posOffset>5081270</wp:posOffset>
            </wp:positionV>
            <wp:extent cx="1826895" cy="3592830"/>
            <wp:effectExtent l="0" t="0" r="1905" b="7620"/>
            <wp:wrapNone/>
            <wp:docPr id="82"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26895" cy="3592830"/>
                    </a:xfrm>
                    <a:prstGeom prst="rect">
                      <a:avLst/>
                    </a:prstGeom>
                    <a:noFill/>
                  </pic:spPr>
                </pic:pic>
              </a:graphicData>
            </a:graphic>
            <wp14:sizeRelH relativeFrom="page">
              <wp14:pctWidth>0</wp14:pctWidth>
            </wp14:sizeRelH>
            <wp14:sizeRelV relativeFrom="page">
              <wp14:pctHeight>0</wp14:pctHeight>
            </wp14:sizeRelV>
          </wp:anchor>
        </w:drawing>
      </w:r>
    </w:p>
    <w:p w14:paraId="635EC4A9" w14:textId="77777777" w:rsidR="00F8652F" w:rsidRDefault="00F8652F" w:rsidP="00F8652F">
      <w:pPr>
        <w:pStyle w:val="BodyText"/>
      </w:pPr>
    </w:p>
    <w:p w14:paraId="7F9C11A8" w14:textId="0DBB3EA4" w:rsidR="00F5095A" w:rsidRDefault="00F5095A" w:rsidP="00F8652F">
      <w:pPr>
        <w:pStyle w:val="BodyText"/>
        <w:sectPr w:rsidR="00F5095A" w:rsidSect="00F8652F">
          <w:pgSz w:w="11906" w:h="16838" w:code="9"/>
          <w:pgMar w:top="2552" w:right="1418" w:bottom="1134" w:left="1418" w:header="567" w:footer="567" w:gutter="284"/>
          <w:cols w:num="2" w:space="340"/>
          <w:docGrid w:linePitch="360"/>
        </w:sectPr>
      </w:pPr>
    </w:p>
    <w:p w14:paraId="51843F41" w14:textId="2571751D" w:rsidR="0061676A" w:rsidRDefault="00A81CC0" w:rsidP="00A96338">
      <w:pPr>
        <w:pStyle w:val="Heading2"/>
        <w:spacing w:before="0" w:after="120"/>
      </w:pPr>
      <w:bookmarkStart w:id="46" w:name="_Toc108405174"/>
      <w:r>
        <w:rPr>
          <w:noProof/>
        </w:rPr>
        <w:lastRenderedPageBreak/>
        <mc:AlternateContent>
          <mc:Choice Requires="wps">
            <w:drawing>
              <wp:anchor distT="0" distB="0" distL="114300" distR="114300" simplePos="0" relativeHeight="251677696" behindDoc="1" locked="1" layoutInCell="1" allowOverlap="1" wp14:anchorId="0D5786F5" wp14:editId="0B2BF0E9">
                <wp:simplePos x="0" y="0"/>
                <wp:positionH relativeFrom="page">
                  <wp:align>center</wp:align>
                </wp:positionH>
                <wp:positionV relativeFrom="page">
                  <wp:align>center</wp:align>
                </wp:positionV>
                <wp:extent cx="7560000" cy="10692000"/>
                <wp:effectExtent l="0" t="0" r="3175" b="0"/>
                <wp:wrapNone/>
                <wp:docPr id="83" name="Rectangl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solidFill>
                          <a:srgbClr val="FFE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125F9" id="Rectangle 83" o:spid="_x0000_s1026" alt="&quot;&quot;" style="position:absolute;margin-left:0;margin-top:0;width:595.3pt;height:841.9pt;z-index:-25163878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" fillcolor="#ffebdb" stroked="f">
                <w10:wrap anchorx="page" anchory="page"/>
                <w10:anchorlock/>
              </v:rect>
            </w:pict>
          </mc:Fallback>
        </mc:AlternateContent>
      </w:r>
      <w:r w:rsidR="00F5095A" w:rsidRPr="00F5095A">
        <w:t>Responding to a changing environment</w:t>
      </w:r>
      <w:bookmarkEnd w:id="46"/>
    </w:p>
    <w:p w14:paraId="6D3C3921" w14:textId="77777777" w:rsidR="00F5095A" w:rsidRDefault="00F5095A" w:rsidP="00A96338">
      <w:pPr>
        <w:pStyle w:val="BodyText"/>
        <w:spacing w:before="0" w:after="120"/>
        <w:sectPr w:rsidR="00F5095A" w:rsidSect="00310819">
          <w:pgSz w:w="11906" w:h="16838" w:code="9"/>
          <w:pgMar w:top="2552" w:right="1418" w:bottom="1134" w:left="1418" w:header="567" w:footer="567" w:gutter="284"/>
          <w:cols w:space="708"/>
          <w:docGrid w:linePitch="360"/>
        </w:sectPr>
      </w:pPr>
    </w:p>
    <w:p w14:paraId="4783F577" w14:textId="416E4BF6" w:rsidR="00184CAA" w:rsidRPr="00F5095A" w:rsidRDefault="00184CAA" w:rsidP="00184CAA">
      <w:pPr>
        <w:pStyle w:val="BodyText"/>
        <w:shd w:val="clear" w:color="auto" w:fill="FFFFFF" w:themeFill="background1"/>
        <w:spacing w:before="240" w:after="240" w:line="280" w:lineRule="atLeast"/>
        <w:jc w:val="center"/>
        <w:rPr>
          <w:rFonts w:ascii="VIC Medium" w:hAnsi="VIC Medium"/>
          <w:sz w:val="26"/>
          <w:szCs w:val="26"/>
        </w:rPr>
      </w:pPr>
      <w:r w:rsidRPr="00F5095A">
        <w:rPr>
          <w:rFonts w:ascii="VIC Medium" w:hAnsi="VIC Medium"/>
          <w:sz w:val="26"/>
          <w:szCs w:val="26"/>
        </w:rPr>
        <w:t>The COVID-19 pandemic has</w:t>
      </w:r>
      <w:r>
        <w:rPr>
          <w:rFonts w:ascii="Calibri" w:hAnsi="Calibri" w:cs="Calibri"/>
          <w:sz w:val="26"/>
          <w:szCs w:val="26"/>
        </w:rPr>
        <w:t xml:space="preserve"> </w:t>
      </w:r>
      <w:r w:rsidRPr="00F5095A">
        <w:rPr>
          <w:rFonts w:ascii="VIC Medium" w:hAnsi="VIC Medium"/>
          <w:sz w:val="26"/>
          <w:szCs w:val="26"/>
        </w:rPr>
        <w:t>highlighted the risks associated with a limited ability for Government to respond to</w:t>
      </w:r>
      <w:r>
        <w:rPr>
          <w:rFonts w:ascii="Calibri" w:hAnsi="Calibri" w:cs="Calibri"/>
          <w:sz w:val="26"/>
          <w:szCs w:val="26"/>
        </w:rPr>
        <w:t> </w:t>
      </w:r>
      <w:r w:rsidRPr="00F5095A">
        <w:rPr>
          <w:rFonts w:ascii="VIC Medium" w:hAnsi="VIC Medium"/>
          <w:sz w:val="26"/>
          <w:szCs w:val="26"/>
        </w:rPr>
        <w:t>operational risks in the supply</w:t>
      </w:r>
      <w:r>
        <w:rPr>
          <w:rFonts w:ascii="Calibri" w:hAnsi="Calibri" w:cs="Calibri"/>
          <w:sz w:val="26"/>
          <w:szCs w:val="26"/>
        </w:rPr>
        <w:t> </w:t>
      </w:r>
      <w:r w:rsidRPr="00F5095A">
        <w:rPr>
          <w:rFonts w:ascii="VIC Medium" w:hAnsi="VIC Medium"/>
          <w:sz w:val="26"/>
          <w:szCs w:val="26"/>
        </w:rPr>
        <w:t>chain.</w:t>
      </w:r>
    </w:p>
    <w:p w14:paraId="2EEED211" w14:textId="77777777" w:rsidR="00A96338" w:rsidRDefault="00A96338" w:rsidP="00A96338">
      <w:pPr>
        <w:pStyle w:val="BodyText"/>
        <w:spacing w:before="120" w:after="120"/>
      </w:pPr>
      <w:r>
        <w:t>The pandemic signalled the end of Australia’s sustained period of economic growth. It brought into sharp focus our reliance on sea freight supply chains, the vulnerabilities that exist in them, and the risks these vulnerabilities pose to Victoria’s economy and standard of living.</w:t>
      </w:r>
    </w:p>
    <w:p w14:paraId="0CFB0D4F" w14:textId="6126B902" w:rsidR="00A96338" w:rsidRDefault="00A96338" w:rsidP="00A96338">
      <w:pPr>
        <w:pStyle w:val="BodyText"/>
        <w:spacing w:before="120" w:after="120"/>
      </w:pPr>
      <w:r>
        <w:t>While management of the COVID-19 pandemic has transitioned to focus on economic recovery, its impacts on the supply chain will persist for some time. These impacts are creating structural shifts in air and sea connections to Australia, increasing costs and potentially reducing access to some markets. Key observations of the impact of COVID-19 on supply chains are outlined below.</w:t>
      </w:r>
    </w:p>
    <w:p w14:paraId="163A3671" w14:textId="4BB53DA0" w:rsidR="00A96338" w:rsidRDefault="00A96338" w:rsidP="00A96338">
      <w:pPr>
        <w:pStyle w:val="BodyBullet1"/>
      </w:pPr>
      <w:r w:rsidRPr="00A96338">
        <w:rPr>
          <w:rFonts w:ascii="VIC Medium" w:hAnsi="VIC Medium"/>
        </w:rPr>
        <w:t>COVID-19 has caused supply and demand disruptions</w:t>
      </w:r>
      <w:r>
        <w:t>: Global sea freight capacity has reduced due to a range of factors including ship fleet scrappage at the start of the pandemic, and global port shutdowns to contain COVID-19 outbreaks. In Australia, domestic lockdowns and flight groundings reduced landside and air freight logistics capacity. As lockdowns limited access to services and social activities, consumers’ demand for goods increased. Localised economic responses to the pandemic, such as cash injections into the United States’ economy, further increased household consumption.</w:t>
      </w:r>
    </w:p>
    <w:p w14:paraId="5F8648C6" w14:textId="0309F134" w:rsidR="00F5095A" w:rsidRDefault="00A96338" w:rsidP="00A96338">
      <w:pPr>
        <w:pStyle w:val="BodyBullet1"/>
      </w:pPr>
      <w:r w:rsidRPr="00A96338">
        <w:rPr>
          <w:rFonts w:ascii="VIC Medium" w:hAnsi="VIC Medium"/>
        </w:rPr>
        <w:t>Geopolitical shifts and regional events have exacerbated pandemic-related impacts:</w:t>
      </w:r>
      <w:r>
        <w:t xml:space="preserve"> Russia’s invasion of Ukraine in February 2022 resulted in fuel cost increases of over 30 per cent in March 2022 which is likely to increase the cost of shipping. Economic sanctions on Russia have resulted in a 40 per cent reduction </w:t>
      </w:r>
      <w:r w:rsidRPr="00A96338">
        <w:t>in container ships docking at Russian ports, adding to worldwide shipping congestion and delays.</w:t>
      </w:r>
    </w:p>
    <w:p w14:paraId="16CDBCD5" w14:textId="01FC7DCD" w:rsidR="00A96338" w:rsidRDefault="00A96338" w:rsidP="00A96338">
      <w:pPr>
        <w:pStyle w:val="BodyBullet1"/>
      </w:pPr>
      <w:r w:rsidRPr="00A96338">
        <w:rPr>
          <w:rFonts w:ascii="VIC Medium" w:hAnsi="VIC Medium"/>
        </w:rPr>
        <w:t>Sea freight congestion has increased costs and reduced reliability:</w:t>
      </w:r>
      <w:r>
        <w:t xml:space="preserve"> Changing supply and demand has resulted in changing vessel rotation, re-routing and increased off-window ship arrivals, reducing vessel reliability. This particularly impacts exporters of agricultural products and other perishable goods whose premium products depend on reliable freight timings to reach destination markets in a saleable condition. Driven by increased sea freight congestion and shipping costs, shipping lines are directing reduced shipping capacity to the more lucrative United States–China route. This further constrains sea freight capacity and has increased shipping costs in Australia. As an example, freight rates from Shanghai to Melbourne have increased 484 per cent from August 2019 to August 2021.</w:t>
      </w:r>
    </w:p>
    <w:p w14:paraId="2AD23239" w14:textId="014BA8CA" w:rsidR="00A96338" w:rsidRDefault="00A96338" w:rsidP="00A96338">
      <w:pPr>
        <w:pStyle w:val="BodyBullet1"/>
      </w:pPr>
      <w:r w:rsidRPr="00A96338">
        <w:rPr>
          <w:rFonts w:ascii="VIC Medium" w:hAnsi="VIC Medium"/>
        </w:rPr>
        <w:t>Businesses are adapting to volatility</w:t>
      </w:r>
      <w:r>
        <w:t>: ‘Just in case’ logistics has become more commonplace as businesses hold more inventory to prevent lockdown- or shipping reliability-related stock shortages. This transition from ‘just in time’ logistics increases businesses’ storage needs. It will have medium-term impacts to shipping volumes and storage availability.</w:t>
      </w:r>
    </w:p>
    <w:p w14:paraId="5CDD6FD3" w14:textId="2B753796" w:rsidR="00A96338" w:rsidRDefault="00A96338" w:rsidP="00A96338">
      <w:pPr>
        <w:pStyle w:val="BodyBullet1"/>
      </w:pPr>
      <w:r w:rsidRPr="00A96338">
        <w:rPr>
          <w:rFonts w:ascii="VIC Medium" w:hAnsi="VIC Medium"/>
        </w:rPr>
        <w:t>Focus on environmental sustainability is accelerating:</w:t>
      </w:r>
      <w:r>
        <w:t xml:space="preserve"> The ongoing transition to more sustainable and environmentally- friendly operations is likely to accelerate as world economies progress towards carbon emission reduction commitments. This is expected to impact ship design and may have </w:t>
      </w:r>
      <w:r w:rsidR="00970865">
        <w:t>flow-on</w:t>
      </w:r>
      <w:r>
        <w:t xml:space="preserve"> effects for port infrastructure and re-fuelling facilities.</w:t>
      </w:r>
    </w:p>
    <w:p w14:paraId="294C7E10" w14:textId="3617D78E" w:rsidR="00F5095A" w:rsidRDefault="00A96338" w:rsidP="00A96338">
      <w:pPr>
        <w:pStyle w:val="BodyText"/>
      </w:pPr>
      <w:r>
        <w:t>The Victorian Government is committed to playing its part to address performance and productivity issues in the commercial ports system. This Strategy outlines priority action areas for the State Government to improve port system resilience and performance within a changing environment.</w:t>
      </w:r>
    </w:p>
    <w:p w14:paraId="04F4DAB4" w14:textId="77777777" w:rsidR="00F5095A" w:rsidRDefault="00F5095A" w:rsidP="001C1341">
      <w:pPr>
        <w:pStyle w:val="BodyText"/>
        <w:sectPr w:rsidR="00F5095A" w:rsidSect="00F5095A">
          <w:type w:val="continuous"/>
          <w:pgSz w:w="11906" w:h="16838" w:code="9"/>
          <w:pgMar w:top="2552" w:right="1418" w:bottom="1134" w:left="1418" w:header="567" w:footer="567" w:gutter="284"/>
          <w:cols w:num="2" w:space="340"/>
          <w:docGrid w:linePitch="360"/>
        </w:sectPr>
      </w:pPr>
    </w:p>
    <w:p w14:paraId="68FD9155" w14:textId="77777777" w:rsidR="00A81CC0" w:rsidRDefault="00A81CC0" w:rsidP="00A81CC0">
      <w:pPr>
        <w:pStyle w:val="Heading2"/>
        <w:spacing w:before="0"/>
      </w:pPr>
      <w:bookmarkStart w:id="47" w:name="_Toc108405175"/>
      <w:r>
        <w:lastRenderedPageBreak/>
        <w:t>Strategic objectives guiding action areas</w:t>
      </w:r>
      <w:bookmarkEnd w:id="47"/>
    </w:p>
    <w:p w14:paraId="62BD4657" w14:textId="77777777" w:rsidR="00A81CC0" w:rsidRDefault="00A81CC0" w:rsidP="00A81CC0">
      <w:pPr>
        <w:pStyle w:val="BodyText"/>
      </w:pPr>
      <w:r>
        <w:t>The purpose of the Strategy is to provide an overarching vision for the ports system that articulates the State’s economic, resilience and liveability priorities and how these intersect with port operations.</w:t>
      </w:r>
    </w:p>
    <w:p w14:paraId="124056FE" w14:textId="77777777" w:rsidR="00A81CC0" w:rsidRDefault="00A81CC0" w:rsidP="00A81CC0">
      <w:pPr>
        <w:pStyle w:val="BodyText"/>
      </w:pPr>
      <w:r>
        <w:t>The Strategy is based on four key objectives. These will be met through an action plan which will be reviewed and updated every five years. All actions in the Strategy have an implementation timeframe of either up to 2 years, 3 to 5 years or ongoing.</w:t>
      </w:r>
    </w:p>
    <w:p w14:paraId="17251720" w14:textId="49560A84" w:rsidR="00F5095A" w:rsidRDefault="00A81CC0" w:rsidP="00A81CC0">
      <w:pPr>
        <w:pStyle w:val="BodyText"/>
      </w:pPr>
      <w:r>
        <w:t>The four objectives and action plan areas are outlined below.</w:t>
      </w:r>
      <w:r>
        <w:rPr>
          <w:noProof/>
        </w:rPr>
        <mc:AlternateContent>
          <mc:Choice Requires="wpg">
            <w:drawing>
              <wp:anchor distT="0" distB="0" distL="114300" distR="114300" simplePos="0" relativeHeight="251682816" behindDoc="1" locked="1" layoutInCell="1" allowOverlap="1" wp14:anchorId="1AAD696B" wp14:editId="2FC5DB02">
                <wp:simplePos x="0" y="0"/>
                <wp:positionH relativeFrom="page">
                  <wp:align>right</wp:align>
                </wp:positionH>
                <wp:positionV relativeFrom="page">
                  <wp:align>top</wp:align>
                </wp:positionV>
                <wp:extent cx="2484000" cy="2480400"/>
                <wp:effectExtent l="0" t="0" r="0" b="0"/>
                <wp:wrapNone/>
                <wp:docPr id="92" name="Group 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484000" cy="2480400"/>
                          <a:chOff x="0" y="0"/>
                          <a:chExt cx="2483253" cy="2479040"/>
                        </a:xfrm>
                      </wpg:grpSpPr>
                      <wps:wsp>
                        <wps:cNvPr id="90" name="docshape755"/>
                        <wps:cNvSpPr>
                          <a:spLocks/>
                        </wps:cNvSpPr>
                        <wps:spPr bwMode="auto">
                          <a:xfrm>
                            <a:off x="17253" y="0"/>
                            <a:ext cx="2466000" cy="1310400"/>
                          </a:xfrm>
                          <a:custGeom>
                            <a:avLst/>
                            <a:gdLst>
                              <a:gd name="T0" fmla="+- 0 8008 8008"/>
                              <a:gd name="T1" fmla="*/ T0 w 3881"/>
                              <a:gd name="T2" fmla="+- 0 -2381 -2381"/>
                              <a:gd name="T3" fmla="*/ -2381 h 2061"/>
                              <a:gd name="T4" fmla="+- 0 8008 8008"/>
                              <a:gd name="T5" fmla="*/ T4 w 3881"/>
                              <a:gd name="T6" fmla="+- 0 -321 -2381"/>
                              <a:gd name="T7" fmla="*/ -321 h 2061"/>
                              <a:gd name="T8" fmla="+- 0 11888 8008"/>
                              <a:gd name="T9" fmla="*/ T8 w 3881"/>
                              <a:gd name="T10" fmla="+- 0 -2155 -2381"/>
                              <a:gd name="T11" fmla="*/ -2155 h 2061"/>
                              <a:gd name="T12" fmla="+- 0 11888 8008"/>
                              <a:gd name="T13" fmla="*/ T12 w 3881"/>
                              <a:gd name="T14" fmla="+- 0 -2381 -2381"/>
                              <a:gd name="T15" fmla="*/ -2381 h 2061"/>
                              <a:gd name="T16" fmla="+- 0 8008 8008"/>
                              <a:gd name="T17" fmla="*/ T16 w 3881"/>
                              <a:gd name="T18" fmla="+- 0 -2381 -2381"/>
                              <a:gd name="T19" fmla="*/ -2381 h 2061"/>
                            </a:gdLst>
                            <a:ahLst/>
                            <a:cxnLst>
                              <a:cxn ang="0">
                                <a:pos x="T1" y="T3"/>
                              </a:cxn>
                              <a:cxn ang="0">
                                <a:pos x="T5" y="T7"/>
                              </a:cxn>
                              <a:cxn ang="0">
                                <a:pos x="T9" y="T11"/>
                              </a:cxn>
                              <a:cxn ang="0">
                                <a:pos x="T13" y="T15"/>
                              </a:cxn>
                              <a:cxn ang="0">
                                <a:pos x="T17" y="T19"/>
                              </a:cxn>
                            </a:cxnLst>
                            <a:rect l="0" t="0" r="r" b="b"/>
                            <a:pathLst>
                              <a:path w="3881" h="2061">
                                <a:moveTo>
                                  <a:pt x="0" y="0"/>
                                </a:moveTo>
                                <a:lnTo>
                                  <a:pt x="0" y="2060"/>
                                </a:lnTo>
                                <a:lnTo>
                                  <a:pt x="3880" y="226"/>
                                </a:lnTo>
                                <a:lnTo>
                                  <a:pt x="3880" y="0"/>
                                </a:lnTo>
                                <a:lnTo>
                                  <a:pt x="0" y="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756"/>
                        <wps:cNvSpPr>
                          <a:spLocks/>
                        </wps:cNvSpPr>
                        <wps:spPr bwMode="auto">
                          <a:xfrm>
                            <a:off x="0" y="0"/>
                            <a:ext cx="2475230" cy="2479040"/>
                          </a:xfrm>
                          <a:custGeom>
                            <a:avLst/>
                            <a:gdLst>
                              <a:gd name="T0" fmla="+- 0 11888 8008"/>
                              <a:gd name="T1" fmla="*/ T0 w 3898"/>
                              <a:gd name="T2" fmla="+- 0 -2381 -2381"/>
                              <a:gd name="T3" fmla="*/ -2381 h 3904"/>
                              <a:gd name="T4" fmla="+- 0 11409 8008"/>
                              <a:gd name="T5" fmla="*/ T4 w 3898"/>
                              <a:gd name="T6" fmla="+- 0 -2381 -2381"/>
                              <a:gd name="T7" fmla="*/ -2381 h 3904"/>
                              <a:gd name="T8" fmla="+- 0 11888 8008"/>
                              <a:gd name="T9" fmla="*/ T8 w 3898"/>
                              <a:gd name="T10" fmla="+- 0 -2155 -2381"/>
                              <a:gd name="T11" fmla="*/ -2155 h 3904"/>
                              <a:gd name="T12" fmla="+- 0 11888 8008"/>
                              <a:gd name="T13" fmla="*/ T12 w 3898"/>
                              <a:gd name="T14" fmla="+- 0 -2381 -2381"/>
                              <a:gd name="T15" fmla="*/ -2381 h 3904"/>
                              <a:gd name="T16" fmla="+- 0 11906 8008"/>
                              <a:gd name="T17" fmla="*/ T16 w 3898"/>
                              <a:gd name="T18" fmla="+- 0 -796 -2381"/>
                              <a:gd name="T19" fmla="*/ -796 h 3904"/>
                              <a:gd name="T20" fmla="+- 0 8551 8008"/>
                              <a:gd name="T21" fmla="*/ T20 w 3898"/>
                              <a:gd name="T22" fmla="+- 0 -2381 -2381"/>
                              <a:gd name="T23" fmla="*/ -2381 h 3904"/>
                              <a:gd name="T24" fmla="+- 0 8008 8008"/>
                              <a:gd name="T25" fmla="*/ T24 w 3898"/>
                              <a:gd name="T26" fmla="+- 0 -2381 -2381"/>
                              <a:gd name="T27" fmla="*/ -2381 h 3904"/>
                              <a:gd name="T28" fmla="+- 0 8008 8008"/>
                              <a:gd name="T29" fmla="*/ T28 w 3898"/>
                              <a:gd name="T30" fmla="+- 0 -320 -2381"/>
                              <a:gd name="T31" fmla="*/ -320 h 3904"/>
                              <a:gd name="T32" fmla="+- 0 11906 8008"/>
                              <a:gd name="T33" fmla="*/ T32 w 3898"/>
                              <a:gd name="T34" fmla="+- 0 1522 -2381"/>
                              <a:gd name="T35" fmla="*/ 1522 h 3904"/>
                              <a:gd name="T36" fmla="+- 0 11906 8008"/>
                              <a:gd name="T37" fmla="*/ T36 w 3898"/>
                              <a:gd name="T38" fmla="+- 0 -796 -2381"/>
                              <a:gd name="T39" fmla="*/ -796 h 3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98" h="3904">
                                <a:moveTo>
                                  <a:pt x="3880" y="0"/>
                                </a:moveTo>
                                <a:lnTo>
                                  <a:pt x="3401" y="0"/>
                                </a:lnTo>
                                <a:lnTo>
                                  <a:pt x="3880" y="226"/>
                                </a:lnTo>
                                <a:lnTo>
                                  <a:pt x="3880" y="0"/>
                                </a:lnTo>
                                <a:close/>
                                <a:moveTo>
                                  <a:pt x="3898" y="1585"/>
                                </a:moveTo>
                                <a:lnTo>
                                  <a:pt x="543" y="0"/>
                                </a:lnTo>
                                <a:lnTo>
                                  <a:pt x="0" y="0"/>
                                </a:lnTo>
                                <a:lnTo>
                                  <a:pt x="0" y="2061"/>
                                </a:lnTo>
                                <a:lnTo>
                                  <a:pt x="3898" y="3903"/>
                                </a:lnTo>
                                <a:lnTo>
                                  <a:pt x="3898" y="1585"/>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BD2B1" id="Group 92" o:spid="_x0000_s1026" alt="&quot;&quot;" style="position:absolute;margin-left:144.4pt;margin-top:0;width:195.6pt;height:195.3pt;z-index:-251633664;mso-position-horizontal:right;mso-position-horizontal-relative:page;mso-position-vertical:top;mso-position-vertical-relative:page;mso-width-relative:margin;mso-height-relative:margin" coordsize="24832,24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">
                <v:shape id="docshape755" o:spid="_x0000_s1027" style="position:absolute;left:172;width:24660;height:13104;visibility:visible;mso-wrap-style:square;v-text-anchor:top" coordsize="3881,2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" path="m,l,2060,3880,226,3880,,,xe" fillcolor="#f47720" stroked="f">
                  <v:path arrowok="t" o:connecttype="custom" o:connectlocs="0,-1513859;0,-204094;2465365,-1370166;2465365,-1513859;0,-1513859" o:connectangles="0,0,0,0,0"/>
                </v:shape>
                <v:shape id="docshape756" o:spid="_x0000_s1028" style="position:absolute;width:24752;height:24790;visibility:visible;mso-wrap-style:square;v-text-anchor:top" coordsize="3898,3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" path="m3880,l3401,r479,226l3880,xm3898,1585l543,,,,,2061,3898,3903r,-2318xe" fillcolor="#bac5d0" stroked="f">
                  <v:fill opacity="26985f"/>
                  <v:path arrowok="t" o:connecttype="custom" o:connectlocs="2463800,-1511935;2159635,-1511935;2463800,-1368425;2463800,-1511935;2475230,-505460;344805,-1511935;0,-1511935;0,-203200;2475230,966470;2475230,-505460" o:connectangles="0,0,0,0,0,0,0,0,0,0"/>
                </v:shape>
                <w10:wrap anchorx="page" anchory="page"/>
                <w10:anchorlock/>
              </v:group>
            </w:pict>
          </mc:Fallback>
        </mc:AlternateContent>
      </w:r>
    </w:p>
    <w:p w14:paraId="1C444C7B" w14:textId="70C2F738" w:rsidR="00A81CC0" w:rsidRDefault="00A81CC0" w:rsidP="00A81CC0">
      <w:r>
        <w:br w:type="column"/>
      </w:r>
      <w:r>
        <w:rPr>
          <w:noProof/>
        </w:rPr>
        <w:drawing>
          <wp:inline distT="0" distB="0" distL="0" distR="0" wp14:anchorId="4C35DDF7" wp14:editId="546FB6B0">
            <wp:extent cx="2681605" cy="2494324"/>
            <wp:effectExtent l="0" t="0" r="4445" b="1270"/>
            <wp:docPr id="89" name="docshape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ocshape754">
                      <a:extLst>
                        <a:ext uri="{C183D7F6-B498-43B3-948B-1728B52AA6E4}">
                          <adec:decorative xmlns:adec="http://schemas.microsoft.com/office/drawing/2017/decorative" val="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81605" cy="2494324"/>
                    </a:xfrm>
                    <a:prstGeom prst="rect">
                      <a:avLst/>
                    </a:prstGeom>
                    <a:noFill/>
                    <a:ln>
                      <a:noFill/>
                    </a:ln>
                  </pic:spPr>
                </pic:pic>
              </a:graphicData>
            </a:graphic>
          </wp:inline>
        </w:drawing>
      </w:r>
    </w:p>
    <w:p w14:paraId="02931237" w14:textId="77777777" w:rsidR="00A81CC0" w:rsidRDefault="00A81CC0" w:rsidP="00A81CC0">
      <w:pPr>
        <w:pStyle w:val="Source"/>
      </w:pPr>
    </w:p>
    <w:p w14:paraId="35DE7A02" w14:textId="77777777" w:rsidR="00A81CC0" w:rsidRDefault="00A81CC0" w:rsidP="001C1341">
      <w:pPr>
        <w:pStyle w:val="BodyText"/>
        <w:sectPr w:rsidR="00A81CC0" w:rsidSect="00A81CC0">
          <w:pgSz w:w="11906" w:h="16838" w:code="9"/>
          <w:pgMar w:top="2552" w:right="1418" w:bottom="1134" w:left="1418" w:header="567" w:footer="567" w:gutter="284"/>
          <w:cols w:num="2" w:space="340"/>
          <w:docGrid w:linePitch="360"/>
        </w:sectPr>
      </w:pPr>
    </w:p>
    <w:p w14:paraId="61967ABF" w14:textId="77777777" w:rsidR="00A81CC0" w:rsidRDefault="00A81CC0" w:rsidP="00A81CC0">
      <w:pPr>
        <w:pStyle w:val="Heading3"/>
      </w:pPr>
      <w:r>
        <w:t>Responsive to market demands</w:t>
      </w:r>
    </w:p>
    <w:p w14:paraId="07F1F94C" w14:textId="77777777" w:rsidR="00752D47" w:rsidRDefault="00752D47" w:rsidP="00A81CC0">
      <w:pPr>
        <w:pStyle w:val="BodyText"/>
        <w:sectPr w:rsidR="00752D47" w:rsidSect="00752D47">
          <w:type w:val="continuous"/>
          <w:pgSz w:w="11906" w:h="16838" w:code="9"/>
          <w:pgMar w:top="2552" w:right="1418" w:bottom="1134" w:left="1418" w:header="567" w:footer="567" w:gutter="284"/>
          <w:cols w:space="340"/>
          <w:docGrid w:linePitch="360"/>
        </w:sectPr>
      </w:pPr>
    </w:p>
    <w:p w14:paraId="64EFD39E" w14:textId="77777777" w:rsidR="00A81CC0" w:rsidRDefault="00A81CC0" w:rsidP="00A81CC0">
      <w:pPr>
        <w:pStyle w:val="BodyText"/>
      </w:pPr>
      <w:r>
        <w:t>The State Government has a key role supporting the ports system to accommodate Victoria’s rapidly growing freight task. The huge capital cost of port infrastructure and limited amount of suitable locations highlights the need for Government to provide strategic direction, planning and investment support to maximise value and productivity of Victoria’s four commercial ports.</w:t>
      </w:r>
    </w:p>
    <w:p w14:paraId="2039432B" w14:textId="4F07F64C" w:rsidR="00A81CC0" w:rsidRDefault="00A81CC0" w:rsidP="00A81CC0">
      <w:pPr>
        <w:pStyle w:val="BodyText"/>
      </w:pPr>
      <w:r>
        <w:t>Over the next five years the State Government will focus on several key policy positions to meet projected trade growth, support emerging industries, and respond to the challenges of growth by optimising existing port and transport infrastructure capacity. Policy will focus on:</w:t>
      </w:r>
    </w:p>
    <w:p w14:paraId="6F087369" w14:textId="65D56139" w:rsidR="00A81CC0" w:rsidRDefault="00A81CC0" w:rsidP="00A81CC0">
      <w:pPr>
        <w:pStyle w:val="BodyBullet1"/>
      </w:pPr>
      <w:r w:rsidRPr="00D6716F">
        <w:rPr>
          <w:rFonts w:ascii="VIC Medium" w:hAnsi="VIC Medium"/>
        </w:rPr>
        <w:t>Supporting capacity growth at the Port of Melbourne:</w:t>
      </w:r>
      <w:r>
        <w:t xml:space="preserve"> While the Port of Melbourne is privately operated, the State has a role in working with the private operator to support its planning processes to accommodate projected container growth. The Victorian Government is also responsible for delivering potential road and rail upgrades which ensure that the State’s transport system is capable of meeting projected freight capacity growth.</w:t>
      </w:r>
    </w:p>
    <w:p w14:paraId="455A9F27" w14:textId="21662E6A" w:rsidR="00752D47" w:rsidRDefault="00752D47" w:rsidP="00752D47">
      <w:pPr>
        <w:pStyle w:val="BodyBullet1"/>
        <w:keepNext/>
        <w:keepLines/>
      </w:pPr>
      <w:r w:rsidRPr="00D6716F">
        <w:rPr>
          <w:rFonts w:ascii="VIC Medium" w:hAnsi="VIC Medium"/>
        </w:rPr>
        <w:t>Port of Hastings multi-use facility:</w:t>
      </w:r>
      <w:r>
        <w:t xml:space="preserve"> There is opportunity to further investigate how to develop the Old Tyabb Reclamation Area (</w:t>
      </w:r>
      <w:bookmarkStart w:id="48" w:name="OTRA"/>
      <w:r>
        <w:t>OTRA</w:t>
      </w:r>
      <w:bookmarkEnd w:id="48"/>
      <w:r>
        <w:t>) to support emerging bulk and break bulk trade diversification.</w:t>
      </w:r>
    </w:p>
    <w:p w14:paraId="367400E1" w14:textId="3800CE6C" w:rsidR="00752D47" w:rsidRDefault="00752D47" w:rsidP="00752D47">
      <w:pPr>
        <w:pStyle w:val="BodyBullet1"/>
      </w:pPr>
      <w:r w:rsidRPr="00D6716F">
        <w:rPr>
          <w:rFonts w:ascii="VIC Medium" w:hAnsi="VIC Medium"/>
        </w:rPr>
        <w:t xml:space="preserve">Station Pier and the future of Victoria’s cruise shipping: </w:t>
      </w:r>
      <w:r>
        <w:t>Government will lead further work to determine the most suitable option for continuing cruise shipping at Station Pier. This must balance local precinct and visitor experience outcomes with the complexity and cost of maintaining the aged heritage pier. The work will be complemented by a statewide cruise shipping strategy developed with stakeholders to maximise the economic and social benefits of cruise shipping services across regional Victoria and metropolitan Melbourne.</w:t>
      </w:r>
    </w:p>
    <w:p w14:paraId="120BB295" w14:textId="1CC23C1C" w:rsidR="00A81CC0" w:rsidRDefault="00752D47" w:rsidP="00752D47">
      <w:pPr>
        <w:pStyle w:val="BodyBullet1"/>
      </w:pPr>
      <w:r w:rsidRPr="00D6716F">
        <w:rPr>
          <w:rFonts w:ascii="VIC Medium" w:hAnsi="VIC Medium"/>
        </w:rPr>
        <w:t>Geelong channel optimisation:</w:t>
      </w:r>
      <w:r>
        <w:t xml:space="preserve"> Recent assessments indicate that while deepening Geelong channels is physically possible, it is not currently economically viable for the State to dredge the channels. The Victorian Government will consider private sector proposals to deepen the channels and Ports Victoria will investigate and implement local investment opportunities to maximise the Geelong channel capacity.</w:t>
      </w:r>
    </w:p>
    <w:p w14:paraId="35E92DB6" w14:textId="35DA4812" w:rsidR="00A81CC0" w:rsidRDefault="00A81CC0" w:rsidP="001C1341">
      <w:pPr>
        <w:pStyle w:val="BodyText"/>
        <w:sectPr w:rsidR="00A81CC0" w:rsidSect="00A81CC0">
          <w:type w:val="continuous"/>
          <w:pgSz w:w="11906" w:h="16838" w:code="9"/>
          <w:pgMar w:top="2552" w:right="1418" w:bottom="1134" w:left="1418" w:header="567" w:footer="567" w:gutter="284"/>
          <w:cols w:num="2" w:space="340"/>
          <w:docGrid w:linePitch="360"/>
        </w:sectPr>
      </w:pPr>
    </w:p>
    <w:p w14:paraId="1F61049E" w14:textId="4F4D96FB" w:rsidR="00752D47" w:rsidRDefault="00752D47" w:rsidP="00752D47">
      <w:pPr>
        <w:pStyle w:val="Object"/>
      </w:pPr>
      <w:r>
        <w:rPr>
          <w:noProof/>
        </w:rPr>
        <w:lastRenderedPageBreak/>
        <w:drawing>
          <wp:anchor distT="0" distB="0" distL="0" distR="0" simplePos="0" relativeHeight="251684864" behindDoc="0" locked="1" layoutInCell="1" allowOverlap="1" wp14:anchorId="79855AFA" wp14:editId="5CC06B68">
            <wp:simplePos x="0" y="0"/>
            <wp:positionH relativeFrom="page">
              <wp:posOffset>0</wp:posOffset>
            </wp:positionH>
            <wp:positionV relativeFrom="page">
              <wp:posOffset>635</wp:posOffset>
            </wp:positionV>
            <wp:extent cx="7559675" cy="4227195"/>
            <wp:effectExtent l="0" t="0" r="3175" b="1905"/>
            <wp:wrapSquare wrapText="bothSides"/>
            <wp:docPr id="93" name="image15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158.png">
                      <a:extLst>
                        <a:ext uri="{C183D7F6-B498-43B3-948B-1728B52AA6E4}">
                          <adec:decorative xmlns:adec="http://schemas.microsoft.com/office/drawing/2017/decorative" val="1"/>
                        </a:ext>
                      </a:extLst>
                    </pic:cNvPr>
                    <pic:cNvPicPr/>
                  </pic:nvPicPr>
                  <pic:blipFill>
                    <a:blip r:embed="rId59">
                      <a:extLst>
                        <a:ext uri="{28A0092B-C50C-407E-A947-70E740481C1C}">
                          <a14:useLocalDpi xmlns:a14="http://schemas.microsoft.com/office/drawing/2010/main" val="0"/>
                        </a:ext>
                      </a:extLst>
                    </a:blip>
                    <a:stretch>
                      <a:fillRect/>
                    </a:stretch>
                  </pic:blipFill>
                  <pic:spPr>
                    <a:xfrm>
                      <a:off x="0" y="0"/>
                      <a:ext cx="7559675" cy="4227195"/>
                    </a:xfrm>
                    <a:prstGeom prst="rect">
                      <a:avLst/>
                    </a:prstGeom>
                  </pic:spPr>
                </pic:pic>
              </a:graphicData>
            </a:graphic>
            <wp14:sizeRelH relativeFrom="margin">
              <wp14:pctWidth>0</wp14:pctWidth>
            </wp14:sizeRelH>
            <wp14:sizeRelV relativeFrom="margin">
              <wp14:pctHeight>0</wp14:pctHeight>
            </wp14:sizeRelV>
          </wp:anchor>
        </w:drawing>
      </w:r>
    </w:p>
    <w:p w14:paraId="0152680E" w14:textId="77777777" w:rsidR="00752D47" w:rsidRDefault="00752D47" w:rsidP="00752D47">
      <w:pPr>
        <w:pStyle w:val="Heading3"/>
      </w:pPr>
      <w:r>
        <w:t>Well planned, balancing both industry and community needs</w:t>
      </w:r>
    </w:p>
    <w:p w14:paraId="57C4A065" w14:textId="77777777" w:rsidR="00752D47" w:rsidRDefault="00752D47" w:rsidP="00752D47">
      <w:pPr>
        <w:pStyle w:val="Source"/>
        <w:sectPr w:rsidR="00752D47" w:rsidSect="00F5095A">
          <w:pgSz w:w="11906" w:h="16838" w:code="9"/>
          <w:pgMar w:top="2552" w:right="1418" w:bottom="1134" w:left="1418" w:header="567" w:footer="567" w:gutter="284"/>
          <w:cols w:space="708"/>
          <w:docGrid w:linePitch="360"/>
        </w:sectPr>
      </w:pPr>
    </w:p>
    <w:p w14:paraId="516E8C05" w14:textId="77777777" w:rsidR="00752D47" w:rsidRDefault="00752D47" w:rsidP="00752D47">
      <w:pPr>
        <w:pStyle w:val="BodyText"/>
      </w:pPr>
      <w:r>
        <w:t>As gateways to international markets, commercial ports are focal points for transport and land use planning. Ports need both protection for urban growth and active management of amenity impacts to local communities.</w:t>
      </w:r>
    </w:p>
    <w:p w14:paraId="18FE78BB" w14:textId="77777777" w:rsidR="00752D47" w:rsidRDefault="00752D47" w:rsidP="00752D47">
      <w:pPr>
        <w:pStyle w:val="BodyText"/>
      </w:pPr>
      <w:r>
        <w:t>Over the next five years the Victorian Government will focus on setting the appropriate planning frameworks to protect ports and their transport corridors from sensitive-use encroachment while managing potential urban amenity impacts. This focus reflects the key role of the planning system in appropriately balancing the economic needs of the State with liveability and community aspirations. Key actions include:</w:t>
      </w:r>
    </w:p>
    <w:p w14:paraId="3ACA41E1" w14:textId="77777777" w:rsidR="00752D47" w:rsidRDefault="00752D47" w:rsidP="00752D47">
      <w:pPr>
        <w:pStyle w:val="BodyBullet1"/>
      </w:pPr>
      <w:r w:rsidRPr="00752D47">
        <w:rPr>
          <w:rFonts w:ascii="VIC Medium" w:hAnsi="VIC Medium"/>
        </w:rPr>
        <w:t>Enhancing Statutory Planning arrangements at our commercial ports:</w:t>
      </w:r>
      <w:r>
        <w:t xml:space="preserve"> The State will enhance existing port-related provisions in the Victorian Planning Scheme to provide greater clarity on the appropriate level of development within the port environs and introduce further planning mechanisms such as referrals to protect ports and communities from land use conflicts.</w:t>
      </w:r>
    </w:p>
    <w:p w14:paraId="1A63D8AA" w14:textId="50E62181" w:rsidR="00752D47" w:rsidRDefault="00752D47" w:rsidP="00752D47">
      <w:pPr>
        <w:pStyle w:val="BodyBullet1"/>
        <w:keepNext/>
        <w:keepLines/>
      </w:pPr>
      <w:r w:rsidRPr="00752D47">
        <w:rPr>
          <w:rFonts w:ascii="VIC Medium" w:hAnsi="VIC Medium"/>
        </w:rPr>
        <w:t xml:space="preserve">Preparing commercial port landside access plans: </w:t>
      </w:r>
      <w:r>
        <w:t>The State retains responsibility for planning and managing land use transport access around Victoria’s four commercial ports. We will work with port managers and stakeholders to prepare landside transport access plans for each commercial port. The</w:t>
      </w:r>
      <w:r w:rsidR="00355421">
        <w:rPr>
          <w:rFonts w:ascii="Calibri" w:hAnsi="Calibri" w:cs="Calibri"/>
        </w:rPr>
        <w:t> </w:t>
      </w:r>
      <w:r>
        <w:t>plans will be updated as the ports</w:t>
      </w:r>
      <w:r w:rsidR="00355421">
        <w:rPr>
          <w:rFonts w:ascii="Calibri" w:hAnsi="Calibri" w:cs="Calibri"/>
        </w:rPr>
        <w:t> </w:t>
      </w:r>
      <w:r>
        <w:t>develop.</w:t>
      </w:r>
    </w:p>
    <w:p w14:paraId="38B58986" w14:textId="2552D29A" w:rsidR="00752D47" w:rsidRDefault="00752D47" w:rsidP="00752D47">
      <w:pPr>
        <w:pStyle w:val="BodyBullet1"/>
      </w:pPr>
      <w:r w:rsidRPr="00752D47">
        <w:rPr>
          <w:rFonts w:ascii="VIC Medium" w:hAnsi="VIC Medium"/>
        </w:rPr>
        <w:t xml:space="preserve">Delivering the next Port Development Strategies (PDSs): </w:t>
      </w:r>
      <w:r>
        <w:t xml:space="preserve">PDSs are a significant part of the State’s planning and port development framework. The Minister for Ports and Freight will publish updated </w:t>
      </w:r>
      <w:bookmarkStart w:id="49" w:name="PDS"/>
      <w:r>
        <w:t>PDS</w:t>
      </w:r>
      <w:bookmarkEnd w:id="49"/>
      <w:r>
        <w:t xml:space="preserve"> Ministerial Guidelines to support the preparation of PDSs by port managers.</w:t>
      </w:r>
    </w:p>
    <w:p w14:paraId="5B4A18DF" w14:textId="438185C7" w:rsidR="00752D47" w:rsidRDefault="00752D47" w:rsidP="00752D47">
      <w:pPr>
        <w:pStyle w:val="BodyBullet1"/>
      </w:pPr>
      <w:r w:rsidRPr="00752D47">
        <w:rPr>
          <w:rFonts w:ascii="VIC Medium" w:hAnsi="VIC Medium"/>
        </w:rPr>
        <w:t xml:space="preserve">Planning protections for Bay West: </w:t>
      </w:r>
      <w:r>
        <w:t>Land use and transport planning protections must be progressed to preserve Bay West as a viable future location for Victoria’s second container port. Government will formulate and implement a roadmap to deliver planning protections to secure necessary land and protect Bay West as a future container port.</w:t>
      </w:r>
    </w:p>
    <w:p w14:paraId="23D858BF" w14:textId="77777777" w:rsidR="00752D47" w:rsidRDefault="00752D47" w:rsidP="00752D47">
      <w:pPr>
        <w:pStyle w:val="BodyBullet1"/>
        <w:sectPr w:rsidR="00752D47" w:rsidSect="00752D47">
          <w:type w:val="continuous"/>
          <w:pgSz w:w="11906" w:h="16838" w:code="9"/>
          <w:pgMar w:top="2552" w:right="1418" w:bottom="1134" w:left="1418" w:header="567" w:footer="567" w:gutter="284"/>
          <w:cols w:num="2" w:space="340"/>
          <w:docGrid w:linePitch="360"/>
        </w:sectPr>
      </w:pPr>
    </w:p>
    <w:p w14:paraId="4B07758B" w14:textId="77777777" w:rsidR="00355421" w:rsidRDefault="00355421" w:rsidP="00355421">
      <w:pPr>
        <w:pStyle w:val="Heading3"/>
        <w:spacing w:before="0"/>
      </w:pPr>
      <w:r>
        <w:lastRenderedPageBreak/>
        <w:t>Efficient, productive and resilient in a changing global environment</w:t>
      </w:r>
    </w:p>
    <w:p w14:paraId="6B3DDAAC" w14:textId="50B19C4B" w:rsidR="00355421" w:rsidRDefault="00355421" w:rsidP="00355421">
      <w:pPr>
        <w:pStyle w:val="BodyText"/>
      </w:pPr>
      <w:r>
        <w:t>Today’s heightened risk of economic disruption places impetus on the State Government to set the policy direction needed to govern a ports system that is adaptable and resilient to changing market dynamics. At the same time, the rising global costs of doing business places greater emphasis on ‘doing more with less’ and driving more efficient and productive commercial ports.</w:t>
      </w:r>
    </w:p>
    <w:p w14:paraId="3EFAD83E" w14:textId="77777777" w:rsidR="00355421" w:rsidRDefault="00355421" w:rsidP="00355421">
      <w:pPr>
        <w:pStyle w:val="BodyText"/>
      </w:pPr>
      <w:r>
        <w:t>Over the next five years the State Government will develop key policy tools to support an efficient and effective ports system. Key actions include:</w:t>
      </w:r>
    </w:p>
    <w:p w14:paraId="08B86426" w14:textId="3524B494" w:rsidR="00355421" w:rsidRDefault="00355421" w:rsidP="00355421">
      <w:pPr>
        <w:pStyle w:val="BodyBullet1"/>
      </w:pPr>
      <w:r>
        <w:t>Embedding Ports Victoria’s advisory role: Ports Victoria, via its expanded charter, will become the State’s principal advisor on commercial ports matters. It will lead performance monitoring and industry engagement, and provide advice relating to sector planning and resilience.</w:t>
      </w:r>
    </w:p>
    <w:p w14:paraId="4A3FF431" w14:textId="612A0A0F" w:rsidR="00355421" w:rsidRDefault="00355421" w:rsidP="00355421">
      <w:pPr>
        <w:pStyle w:val="BodyBullet1"/>
      </w:pPr>
      <w:r>
        <w:t>Expanding the Voluntary Port Performance Model (</w:t>
      </w:r>
      <w:bookmarkStart w:id="50" w:name="VPPM"/>
      <w:r>
        <w:t>VPPM</w:t>
      </w:r>
      <w:bookmarkEnd w:id="50"/>
      <w:r>
        <w:t>): The Department of Transport will expand the VPPM. This will include the development of a port supply chain guide, a Voluntary Industry Code of Practice, and the expansion of the existing Voluntary Performance Monitoring Framework indicators. The Department of Transport will also investigate the value of a Ports Community System to support Government and industry to predict more effectively – and respond to – congestion and vulnerability in the sea freight supply chain.</w:t>
      </w:r>
    </w:p>
    <w:p w14:paraId="1287D45E" w14:textId="78C39143" w:rsidR="00355421" w:rsidRDefault="00355421" w:rsidP="00355421">
      <w:pPr>
        <w:pStyle w:val="BodyBullet1"/>
      </w:pPr>
      <w:r>
        <w:t>Supporting Victoria’s transition to net zero emissions: The Victorian Government is committed to transitioning the transport sector to net zero emissions by 2050. It will look at opportunities to use commercial ports as a catalyst for transitioning industry to using reduced emissions trucks.</w:t>
      </w:r>
    </w:p>
    <w:p w14:paraId="6E6F10EC" w14:textId="383698F5" w:rsidR="00A81CC0" w:rsidRDefault="00355421" w:rsidP="00355421">
      <w:pPr>
        <w:pStyle w:val="BodyBullet1"/>
      </w:pPr>
      <w:r>
        <w:t>Enabling an appropriately qualified and skilled workforce: Ports Victoria and the Department of Transport will work with the Victorian Skills Authority to develop a cross- government action plan to meet workforce and skills shortages in the maritime sector.</w:t>
      </w:r>
    </w:p>
    <w:p w14:paraId="644FDC68" w14:textId="77777777" w:rsidR="00355421" w:rsidRDefault="00355421" w:rsidP="00355421">
      <w:pPr>
        <w:pStyle w:val="Heading3"/>
      </w:pPr>
      <w:r>
        <w:t>Safe and operated with clear roles and responsibilities</w:t>
      </w:r>
    </w:p>
    <w:p w14:paraId="0ADE9FBF" w14:textId="72CF9932" w:rsidR="00355421" w:rsidRDefault="00355421" w:rsidP="00355421">
      <w:pPr>
        <w:pStyle w:val="BodyText"/>
      </w:pPr>
      <w:r>
        <w:t>Safe port system operations are a vital function of the State. Ports Victoria’s new charter provides the necessary governance arrangements to ensure clear and consistent safety accountabilities across the Victorian ports system. The new charter outlines Ports Victoria’s role as the State’s leading ports advisory organisation, providing oversight of critical safety functions such as maritime navigation, licensing of pilotage and towage services and operational support for local port</w:t>
      </w:r>
      <w:r>
        <w:rPr>
          <w:rFonts w:ascii="Calibri" w:hAnsi="Calibri" w:cs="Calibri"/>
        </w:rPr>
        <w:t> </w:t>
      </w:r>
      <w:r>
        <w:t>managers.</w:t>
      </w:r>
    </w:p>
    <w:p w14:paraId="19A30E39" w14:textId="77777777" w:rsidR="00355421" w:rsidRDefault="00355421" w:rsidP="00355421">
      <w:pPr>
        <w:pStyle w:val="BodyText"/>
      </w:pPr>
      <w:r>
        <w:t>Over the next five years, the State will focus on implementing the following key actions:</w:t>
      </w:r>
    </w:p>
    <w:p w14:paraId="1F655E27" w14:textId="2135086E" w:rsidR="00355421" w:rsidRDefault="00355421" w:rsidP="00355421">
      <w:pPr>
        <w:pStyle w:val="BodyBullet1"/>
      </w:pPr>
      <w:r w:rsidRPr="00355421">
        <w:rPr>
          <w:rFonts w:ascii="VIC Medium" w:hAnsi="VIC Medium"/>
        </w:rPr>
        <w:t>Codifying the Safety and Environment Management Plans (</w:t>
      </w:r>
      <w:bookmarkStart w:id="51" w:name="SEMP"/>
      <w:r w:rsidRPr="00355421">
        <w:rPr>
          <w:rFonts w:ascii="VIC Medium" w:hAnsi="VIC Medium"/>
        </w:rPr>
        <w:t>SEMP</w:t>
      </w:r>
      <w:bookmarkEnd w:id="51"/>
      <w:r w:rsidRPr="00355421">
        <w:rPr>
          <w:rFonts w:ascii="VIC Medium" w:hAnsi="VIC Medium"/>
        </w:rPr>
        <w:t>) process:</w:t>
      </w:r>
      <w:r>
        <w:t xml:space="preserve"> A marine safety code will be added to the SEMP preparation and review process to provide an industry-wide marine safety standard for all State waters and a scalable approach to marine safety risk management.</w:t>
      </w:r>
    </w:p>
    <w:p w14:paraId="50305C3C" w14:textId="2C84DD4B" w:rsidR="00355421" w:rsidRDefault="00355421" w:rsidP="00355421">
      <w:pPr>
        <w:pStyle w:val="BodyBullet1"/>
      </w:pPr>
      <w:r w:rsidRPr="00355421">
        <w:rPr>
          <w:rFonts w:ascii="VIC Medium" w:hAnsi="VIC Medium"/>
        </w:rPr>
        <w:t>Engaging on pilotage and towage:</w:t>
      </w:r>
      <w:r>
        <w:t xml:space="preserve"> The</w:t>
      </w:r>
      <w:r>
        <w:rPr>
          <w:rFonts w:ascii="Calibri" w:hAnsi="Calibri" w:cs="Calibri"/>
        </w:rPr>
        <w:t> </w:t>
      </w:r>
      <w:r>
        <w:t>Victorian Government will conduct stakeholder engagement to establish a non-exclusive licence scheme for towage and pilotage services at commercial ports. Standards will be set by Ports Victoria and implemented from 2023.</w:t>
      </w:r>
    </w:p>
    <w:p w14:paraId="734B7528" w14:textId="4068C080" w:rsidR="00355421" w:rsidRDefault="00355421" w:rsidP="00355421">
      <w:pPr>
        <w:pStyle w:val="BodyBullet1"/>
      </w:pPr>
      <w:r w:rsidRPr="00355421">
        <w:rPr>
          <w:rFonts w:ascii="VIC Medium" w:hAnsi="VIC Medium"/>
        </w:rPr>
        <w:t>Reforming MSA waterways to improve</w:t>
      </w:r>
      <w:r>
        <w:rPr>
          <w:rFonts w:ascii="Calibri" w:hAnsi="Calibri" w:cs="Calibri"/>
        </w:rPr>
        <w:t> </w:t>
      </w:r>
      <w:r w:rsidRPr="00355421">
        <w:rPr>
          <w:rFonts w:ascii="VIC Medium" w:hAnsi="VIC Medium"/>
        </w:rPr>
        <w:t>marine asset planning and maintenance outcomes:</w:t>
      </w:r>
      <w:r>
        <w:t xml:space="preserve"> We will consolidate local ports and</w:t>
      </w:r>
      <w:r>
        <w:rPr>
          <w:rFonts w:ascii="Calibri" w:hAnsi="Calibri" w:cs="Calibri"/>
        </w:rPr>
        <w:t> </w:t>
      </w:r>
      <w:r>
        <w:t>MSA waterways functions across the public service to provide a more consistent approach to local ports and waterways matters.</w:t>
      </w:r>
      <w:r w:rsidR="00E62DC0" w:rsidRPr="00E62DC0">
        <w:rPr>
          <w:noProof/>
        </w:rPr>
        <w:t xml:space="preserve"> </w:t>
      </w:r>
      <w:r w:rsidR="00E62DC0">
        <w:rPr>
          <w:noProof/>
        </w:rPr>
        <w:drawing>
          <wp:anchor distT="0" distB="0" distL="114300" distR="114300" simplePos="0" relativeHeight="251760640" behindDoc="1" locked="1" layoutInCell="1" allowOverlap="1" wp14:anchorId="2955F536" wp14:editId="4D58E587">
            <wp:simplePos x="0" y="0"/>
            <wp:positionH relativeFrom="page">
              <wp:posOffset>6550660</wp:posOffset>
            </wp:positionH>
            <wp:positionV relativeFrom="line">
              <wp:posOffset>-123190</wp:posOffset>
            </wp:positionV>
            <wp:extent cx="1000760" cy="2299970"/>
            <wp:effectExtent l="0" t="0" r="8890" b="5080"/>
            <wp:wrapNone/>
            <wp:docPr id="97" name="Pictur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00760" cy="2299970"/>
                    </a:xfrm>
                    <a:prstGeom prst="rect">
                      <a:avLst/>
                    </a:prstGeom>
                    <a:noFill/>
                  </pic:spPr>
                </pic:pic>
              </a:graphicData>
            </a:graphic>
            <wp14:sizeRelH relativeFrom="page">
              <wp14:pctWidth>0</wp14:pctWidth>
            </wp14:sizeRelH>
            <wp14:sizeRelV relativeFrom="page">
              <wp14:pctHeight>0</wp14:pctHeight>
            </wp14:sizeRelV>
          </wp:anchor>
        </w:drawing>
      </w:r>
    </w:p>
    <w:p w14:paraId="397DE9C3" w14:textId="3D8F74AD" w:rsidR="00E62DC0" w:rsidRPr="00E62DC0" w:rsidRDefault="00E62DC0" w:rsidP="00E62DC0">
      <w:pPr>
        <w:pStyle w:val="Object"/>
        <w:ind w:right="537"/>
        <w:jc w:val="right"/>
        <w:rPr>
          <w:rFonts w:ascii="VIC SemiBold" w:hAnsi="VIC SemiBold"/>
          <w:sz w:val="28"/>
          <w:szCs w:val="32"/>
        </w:rPr>
      </w:pPr>
      <w:r w:rsidRPr="00E62DC0">
        <w:rPr>
          <w:rFonts w:ascii="VIC SemiBold" w:hAnsi="VIC SemiBold"/>
          <w:sz w:val="28"/>
          <w:szCs w:val="32"/>
        </w:rPr>
        <w:t>As gateways to international markets, commercial ports are focal points for</w:t>
      </w:r>
      <w:r w:rsidRPr="00E62DC0">
        <w:rPr>
          <w:rFonts w:ascii="VIC SemiBold" w:hAnsi="VIC SemiBold"/>
          <w:sz w:val="28"/>
          <w:szCs w:val="32"/>
        </w:rPr>
        <w:br/>
        <w:t>transport and land</w:t>
      </w:r>
      <w:r w:rsidRPr="00E62DC0">
        <w:rPr>
          <w:rFonts w:ascii="VIC SemiBold" w:hAnsi="VIC SemiBold"/>
          <w:sz w:val="28"/>
          <w:szCs w:val="32"/>
        </w:rPr>
        <w:br/>
        <w:t>use planning.</w:t>
      </w:r>
    </w:p>
    <w:p w14:paraId="6232C0ED" w14:textId="77777777" w:rsidR="000B6D8E" w:rsidRPr="00E2565D" w:rsidRDefault="000B6D8E" w:rsidP="00E2565D">
      <w:pPr>
        <w:pStyle w:val="BodyTextSingleSpacing"/>
        <w:spacing w:line="240" w:lineRule="auto"/>
        <w:rPr>
          <w:sz w:val="6"/>
          <w:szCs w:val="10"/>
        </w:rPr>
      </w:pPr>
    </w:p>
    <w:p w14:paraId="17F43DAD" w14:textId="5B269C6A" w:rsidR="00355421" w:rsidRPr="00E2565D" w:rsidRDefault="00355421" w:rsidP="00E2565D">
      <w:pPr>
        <w:pStyle w:val="BodyTextSingleSpacing"/>
        <w:spacing w:line="240" w:lineRule="auto"/>
        <w:rPr>
          <w:sz w:val="6"/>
          <w:szCs w:val="10"/>
        </w:rPr>
        <w:sectPr w:rsidR="00355421" w:rsidRPr="00E2565D" w:rsidSect="00355421">
          <w:pgSz w:w="11906" w:h="16838" w:code="9"/>
          <w:pgMar w:top="2552" w:right="1418" w:bottom="1134" w:left="1418" w:header="567" w:footer="567" w:gutter="284"/>
          <w:cols w:num="2" w:space="340"/>
          <w:docGrid w:linePitch="360"/>
        </w:sectPr>
      </w:pPr>
    </w:p>
    <w:p w14:paraId="2914DA80" w14:textId="77BE9995" w:rsidR="000B6D8E" w:rsidRPr="00F004B9" w:rsidRDefault="0020052B" w:rsidP="00F004B9">
      <w:pPr>
        <w:pStyle w:val="Heading1NoNumber"/>
        <w:ind w:left="1985"/>
      </w:pPr>
      <w:bookmarkStart w:id="52" w:name="_Toc108405176"/>
      <w:r w:rsidRPr="00F8652F">
        <w:rPr>
          <w:rStyle w:val="CharacterStyle-BrightColour"/>
          <w:rFonts w:ascii="VIC SemiBold" w:hAnsi="VIC SemiBold"/>
          <w:noProof/>
          <w:sz w:val="32"/>
          <w:szCs w:val="32"/>
        </w:rPr>
        <w:lastRenderedPageBreak/>
        <w:drawing>
          <wp:anchor distT="0" distB="0" distL="114300" distR="114300" simplePos="0" relativeHeight="251757568" behindDoc="1" locked="1" layoutInCell="1" allowOverlap="1" wp14:anchorId="6616F10C" wp14:editId="6630C279">
            <wp:simplePos x="0" y="0"/>
            <wp:positionH relativeFrom="page">
              <wp:align>left</wp:align>
            </wp:positionH>
            <wp:positionV relativeFrom="page">
              <wp:posOffset>746760</wp:posOffset>
            </wp:positionV>
            <wp:extent cx="1828800" cy="3048635"/>
            <wp:effectExtent l="0" t="0" r="0" b="0"/>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flipH="1">
                      <a:off x="0" y="0"/>
                      <a:ext cx="1828800" cy="3048635"/>
                    </a:xfrm>
                    <a:prstGeom prst="rect">
                      <a:avLst/>
                    </a:prstGeom>
                    <a:noFill/>
                  </pic:spPr>
                </pic:pic>
              </a:graphicData>
            </a:graphic>
            <wp14:sizeRelH relativeFrom="page">
              <wp14:pctWidth>0</wp14:pctWidth>
            </wp14:sizeRelH>
            <wp14:sizeRelV relativeFrom="page">
              <wp14:pctHeight>0</wp14:pctHeight>
            </wp14:sizeRelV>
          </wp:anchor>
        </w:drawing>
      </w:r>
      <w:r w:rsidR="000B6D8E" w:rsidRPr="00F004B9">
        <w:t xml:space="preserve">Action Plan 2022 </w:t>
      </w:r>
      <w:r w:rsidR="00F004B9">
        <w:t>–</w:t>
      </w:r>
      <w:r w:rsidR="000B6D8E" w:rsidRPr="00F004B9">
        <w:t xml:space="preserve"> 2027</w:t>
      </w:r>
      <w:bookmarkEnd w:id="52"/>
    </w:p>
    <w:p w14:paraId="1E860ED8" w14:textId="36CE2D80" w:rsidR="00355421" w:rsidRPr="000B6D8E" w:rsidRDefault="000B6D8E" w:rsidP="000B6D8E">
      <w:pPr>
        <w:pStyle w:val="BodyText"/>
        <w:ind w:left="1985"/>
        <w:rPr>
          <w:rFonts w:ascii="VIC" w:hAnsi="VIC"/>
          <w:sz w:val="28"/>
          <w:szCs w:val="28"/>
        </w:rPr>
      </w:pPr>
      <w:r w:rsidRPr="000B6D8E">
        <w:rPr>
          <w:rFonts w:ascii="VIC" w:hAnsi="VIC"/>
          <w:sz w:val="28"/>
          <w:szCs w:val="28"/>
        </w:rPr>
        <w:t xml:space="preserve">See a list of all actions at </w:t>
      </w:r>
      <w:r w:rsidRPr="000B6D8E">
        <w:rPr>
          <w:rFonts w:ascii="VIC" w:hAnsi="VIC"/>
          <w:i/>
          <w:iCs/>
          <w:sz w:val="28"/>
          <w:szCs w:val="28"/>
        </w:rPr>
        <w:t>Summary of the Government’s Action Plan.</w:t>
      </w:r>
    </w:p>
    <w:p w14:paraId="40AB74AB" w14:textId="1759B88F" w:rsidR="000B6D8E" w:rsidRDefault="00D6716F" w:rsidP="00752D47">
      <w:pPr>
        <w:pStyle w:val="BodyText"/>
      </w:pPr>
      <w:r>
        <w:rPr>
          <w:noProof/>
        </w:rPr>
        <w:drawing>
          <wp:anchor distT="0" distB="0" distL="114300" distR="114300" simplePos="0" relativeHeight="251702272" behindDoc="1" locked="1" layoutInCell="1" allowOverlap="1" wp14:anchorId="680A0663" wp14:editId="28E04F0C">
            <wp:simplePos x="904672" y="3132306"/>
            <wp:positionH relativeFrom="page">
              <wp:align>center</wp:align>
            </wp:positionH>
            <wp:positionV relativeFrom="page">
              <wp:align>center</wp:align>
            </wp:positionV>
            <wp:extent cx="7559040" cy="10684510"/>
            <wp:effectExtent l="0" t="0" r="3810" b="2540"/>
            <wp:wrapNone/>
            <wp:docPr id="117" name="Picture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val="0"/>
                        </a:ext>
                      </a:extLst>
                    </a:blip>
                    <a:stretch>
                      <a:fillRect/>
                    </a:stretch>
                  </pic:blipFill>
                  <pic:spPr>
                    <a:xfrm>
                      <a:off x="0" y="0"/>
                      <a:ext cx="7559615" cy="10684580"/>
                    </a:xfrm>
                    <a:prstGeom prst="rect">
                      <a:avLst/>
                    </a:prstGeom>
                  </pic:spPr>
                </pic:pic>
              </a:graphicData>
            </a:graphic>
            <wp14:sizeRelH relativeFrom="margin">
              <wp14:pctWidth>0</wp14:pctWidth>
            </wp14:sizeRelH>
            <wp14:sizeRelV relativeFrom="margin">
              <wp14:pctHeight>0</wp14:pctHeight>
            </wp14:sizeRelV>
          </wp:anchor>
        </w:drawing>
      </w:r>
    </w:p>
    <w:p w14:paraId="4E44DDE7" w14:textId="77777777" w:rsidR="000B6D8E" w:rsidRDefault="000B6D8E" w:rsidP="00752D47">
      <w:pPr>
        <w:pStyle w:val="BodyText"/>
        <w:sectPr w:rsidR="000B6D8E" w:rsidSect="00752D47">
          <w:pgSz w:w="11906" w:h="16838" w:code="9"/>
          <w:pgMar w:top="2552" w:right="1418" w:bottom="1134" w:left="1418" w:header="567" w:footer="567" w:gutter="284"/>
          <w:cols w:space="708"/>
          <w:docGrid w:linePitch="360"/>
        </w:sectPr>
      </w:pPr>
    </w:p>
    <w:p w14:paraId="3E4A950D" w14:textId="7AED5532" w:rsidR="000B6D8E" w:rsidRDefault="00847FA4">
      <w:pPr>
        <w:pStyle w:val="Heading1"/>
        <w:numPr>
          <w:ilvl w:val="0"/>
          <w:numId w:val="10"/>
        </w:numPr>
      </w:pPr>
      <w:bookmarkStart w:id="53" w:name="_Toc108405177"/>
      <w:r w:rsidRPr="00847FA4">
        <w:lastRenderedPageBreak/>
        <w:t>Responsive to market demands</w:t>
      </w:r>
      <w:bookmarkEnd w:id="53"/>
    </w:p>
    <w:p w14:paraId="3449EFCA" w14:textId="0F5D176D" w:rsidR="000B6D8E" w:rsidRDefault="00847FA4" w:rsidP="00847FA4">
      <w:pPr>
        <w:pStyle w:val="Heading2"/>
      </w:pPr>
      <w:bookmarkStart w:id="54" w:name="_Toc108405178"/>
      <w:r w:rsidRPr="00847FA4">
        <w:t>Planning for growth at the Port of Melbourne</w:t>
      </w:r>
      <w:bookmarkEnd w:id="54"/>
    </w:p>
    <w:p w14:paraId="744880B2" w14:textId="77777777" w:rsidR="00847FA4" w:rsidRDefault="00847FA4" w:rsidP="00847FA4">
      <w:pPr>
        <w:pStyle w:val="BodyText"/>
        <w:sectPr w:rsidR="00847FA4" w:rsidSect="00752D47">
          <w:pgSz w:w="11906" w:h="16838" w:code="9"/>
          <w:pgMar w:top="2552" w:right="1418" w:bottom="1134" w:left="1418" w:header="567" w:footer="567" w:gutter="284"/>
          <w:cols w:space="708"/>
          <w:docGrid w:linePitch="360"/>
        </w:sectPr>
      </w:pPr>
    </w:p>
    <w:p w14:paraId="018A08E1" w14:textId="1E46DF21" w:rsidR="00847FA4" w:rsidRDefault="00847FA4" w:rsidP="00847FA4">
      <w:pPr>
        <w:pStyle w:val="BodyText"/>
      </w:pPr>
      <w:r>
        <w:t>The Port of Melbourne is a key economic asset for the State. The port is the largest container and general cargo port in Australia servicing a catchment area covering southern New South Wales, South Australia, Tasmania and all of Victoria. Key inputs of production and economic activity flow through the port every day. Many</w:t>
      </w:r>
      <w:r w:rsidR="003D0E0D">
        <w:rPr>
          <w:rFonts w:ascii="Calibri" w:hAnsi="Calibri" w:cs="Calibri"/>
        </w:rPr>
        <w:t> </w:t>
      </w:r>
      <w:r>
        <w:t>export-focused industries across southern Australia rely on the efficiency of the Port of Melbourne to access consumer markets across the globe.</w:t>
      </w:r>
    </w:p>
    <w:p w14:paraId="278355C3" w14:textId="77777777" w:rsidR="00847FA4" w:rsidRDefault="00847FA4" w:rsidP="00847FA4">
      <w:pPr>
        <w:pStyle w:val="BodyText"/>
      </w:pPr>
      <w:r>
        <w:t>The Victorian Government entered a long-term lease arrangement for the Port of Melbourne</w:t>
      </w:r>
    </w:p>
    <w:p w14:paraId="747DF241" w14:textId="77777777" w:rsidR="00847FA4" w:rsidRDefault="00847FA4" w:rsidP="00847FA4">
      <w:pPr>
        <w:pStyle w:val="BodyText"/>
      </w:pPr>
      <w:r>
        <w:t>in 2016. Under this arrangement the port’s private operator, the Port of Melbourne Group (</w:t>
      </w:r>
      <w:bookmarkStart w:id="55" w:name="PoM"/>
      <w:r>
        <w:t>PoM</w:t>
      </w:r>
      <w:bookmarkEnd w:id="55"/>
      <w:r>
        <w:t>), has taken on a lead role planning for the growth of the port to meet market demands and ensure the port remains efficient and productive, and capable of handling growing ship sizes. The Government works closely with the private operator to ensure that the port can handle growing volumes of trade and is supported through effective road and rail transport connections.</w:t>
      </w:r>
    </w:p>
    <w:p w14:paraId="5078898D" w14:textId="77777777" w:rsidR="00EC6544" w:rsidRPr="00EC6544" w:rsidRDefault="00847FA4" w:rsidP="00EC6544">
      <w:pPr>
        <w:pStyle w:val="BodyText"/>
        <w:keepLines/>
        <w:spacing w:after="480"/>
        <w:ind w:right="-113"/>
      </w:pPr>
      <w:r w:rsidRPr="00EC6544">
        <w:t>The port’s PDS identifies that over the coming decade significant planning work is needed to develop the next major tranche of new container handling capacity in the northern area of Webb Dock at the mouth of the YarraRiver.</w:t>
      </w:r>
    </w:p>
    <w:p w14:paraId="63FFC82B" w14:textId="27E327BF" w:rsidR="00847FA4" w:rsidRDefault="00847FA4" w:rsidP="003D0E0D">
      <w:pPr>
        <w:pStyle w:val="BodyText"/>
        <w:keepNext/>
        <w:keepLines/>
      </w:pPr>
      <w:r>
        <w:t>The Government is aware the PoM considers that additional capacity is likely to be needed and ready for operation by around 2030.</w:t>
      </w:r>
    </w:p>
    <w:p w14:paraId="66AEFBB3" w14:textId="77777777" w:rsidR="00847FA4" w:rsidRDefault="00847FA4" w:rsidP="00847FA4">
      <w:pPr>
        <w:pStyle w:val="BodyText"/>
      </w:pPr>
      <w:r>
        <w:t>The Department of Transport has undertaken initial work to consider the potential impacts of growing road volumes around Webb Dock as the port grows. This will need to be carefully managed to ensure the growth of the port progresses effectively alongside the adjoining Fishermans Bend development precinct, which will also grow in coming years.</w:t>
      </w:r>
    </w:p>
    <w:p w14:paraId="52DF5D24" w14:textId="3EDAF0BC" w:rsidR="000B6D8E" w:rsidRDefault="00847FA4" w:rsidP="00847FA4">
      <w:pPr>
        <w:pStyle w:val="BodyText"/>
      </w:pPr>
      <w:r>
        <w:t>Government will continue to work closely with the PoM to support the growth of the port to 2051 and beyond. We will consider the PoM’s proposal for a potential new rail connection to Webb Dock via a new bridge over the Yarra River and rail staging sidings in the vicinity of</w:t>
      </w:r>
      <w:r w:rsidR="003D0E0D">
        <w:t xml:space="preserve"> </w:t>
      </w:r>
      <w:r>
        <w:t>the Old Melbourne Market site. These plans will be considered as part of the usual PDS process and the planning requirement under the Port of Melbourne Lease. The Department of Transport will continue to consider requirements for upgrades to the heavy vehicle network servicing Webb Dock, such as at Bolte Bridge, to ensure transport to and from the port remains productive and efficient.</w:t>
      </w:r>
    </w:p>
    <w:p w14:paraId="3295DE13" w14:textId="77777777" w:rsidR="003D0E0D" w:rsidRDefault="003D0E0D" w:rsidP="00847FA4">
      <w:pPr>
        <w:pStyle w:val="BodyText"/>
        <w:sectPr w:rsidR="003D0E0D" w:rsidSect="003D0E0D">
          <w:type w:val="continuous"/>
          <w:pgSz w:w="11906" w:h="16838" w:code="9"/>
          <w:pgMar w:top="2552" w:right="1418" w:bottom="1134" w:left="1418" w:header="567" w:footer="567" w:gutter="284"/>
          <w:cols w:num="2" w:space="340"/>
          <w:docGrid w:linePitch="360"/>
        </w:sectPr>
      </w:pPr>
    </w:p>
    <w:tbl>
      <w:tblPr>
        <w:tblStyle w:val="MainTableStyle"/>
        <w:tblW w:w="0" w:type="auto"/>
        <w:tblLook w:val="04A0" w:firstRow="1" w:lastRow="0" w:firstColumn="1" w:lastColumn="0" w:noHBand="0" w:noVBand="1"/>
      </w:tblPr>
      <w:tblGrid>
        <w:gridCol w:w="854"/>
        <w:gridCol w:w="6677"/>
        <w:gridCol w:w="1255"/>
      </w:tblGrid>
      <w:tr w:rsidR="00682BA1" w:rsidRPr="00682BA1" w14:paraId="0D191962" w14:textId="77777777" w:rsidTr="00D83550">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1" w:type="dxa"/>
          </w:tcPr>
          <w:p w14:paraId="4922F586" w14:textId="062BB9F9" w:rsidR="00682BA1" w:rsidRPr="00682BA1" w:rsidRDefault="00E378FA" w:rsidP="0071020D">
            <w:pPr>
              <w:pStyle w:val="TableText"/>
            </w:pPr>
            <w:r>
              <w:t>Number</w:t>
            </w:r>
          </w:p>
        </w:tc>
        <w:tc>
          <w:tcPr>
            <w:tcW w:w="7087" w:type="dxa"/>
          </w:tcPr>
          <w:p w14:paraId="5D31EFAB" w14:textId="77777777" w:rsidR="00682BA1" w:rsidRPr="00682BA1" w:rsidRDefault="00682BA1" w:rsidP="0071020D">
            <w:pPr>
              <w:pStyle w:val="TableText"/>
              <w:cnfStyle w:val="100000000000" w:firstRow="1" w:lastRow="0" w:firstColumn="0" w:lastColumn="0" w:oddVBand="0" w:evenVBand="0" w:oddHBand="0" w:evenHBand="0" w:firstRowFirstColumn="0" w:firstRowLastColumn="0" w:lastRowFirstColumn="0" w:lastRowLastColumn="0"/>
            </w:pPr>
            <w:r w:rsidRPr="00682BA1">
              <w:t>Action</w:t>
            </w:r>
          </w:p>
        </w:tc>
        <w:tc>
          <w:tcPr>
            <w:tcW w:w="1268" w:type="dxa"/>
          </w:tcPr>
          <w:p w14:paraId="5FC469BB" w14:textId="77777777" w:rsidR="00682BA1" w:rsidRPr="00682BA1" w:rsidRDefault="00682BA1" w:rsidP="0071020D">
            <w:pPr>
              <w:pStyle w:val="TableText"/>
              <w:cnfStyle w:val="100000000000" w:firstRow="1" w:lastRow="0" w:firstColumn="0" w:lastColumn="0" w:oddVBand="0" w:evenVBand="0" w:oddHBand="0" w:evenHBand="0" w:firstRowFirstColumn="0" w:firstRowLastColumn="0" w:lastRowFirstColumn="0" w:lastRowLastColumn="0"/>
            </w:pPr>
            <w:r w:rsidRPr="00682BA1">
              <w:t>Timeframe</w:t>
            </w:r>
          </w:p>
        </w:tc>
      </w:tr>
      <w:tr w:rsidR="00682BA1" w:rsidRPr="00682BA1" w14:paraId="0D3438E6" w14:textId="77777777" w:rsidTr="00682BA1">
        <w:tc>
          <w:tcPr>
            <w:cnfStyle w:val="001000000000" w:firstRow="0" w:lastRow="0" w:firstColumn="1" w:lastColumn="0" w:oddVBand="0" w:evenVBand="0" w:oddHBand="0" w:evenHBand="0" w:firstRowFirstColumn="0" w:firstRowLastColumn="0" w:lastRowFirstColumn="0" w:lastRowLastColumn="0"/>
            <w:tcW w:w="421" w:type="dxa"/>
          </w:tcPr>
          <w:p w14:paraId="16EF6E0A" w14:textId="06E1CD7D" w:rsidR="00682BA1" w:rsidRPr="00025D85" w:rsidRDefault="008D21FF" w:rsidP="0071020D">
            <w:pPr>
              <w:pStyle w:val="TableText"/>
              <w:rPr>
                <w:rFonts w:ascii="VIC SemiBold" w:hAnsi="VIC SemiBold"/>
                <w:b w:val="0"/>
                <w:bCs/>
              </w:rPr>
            </w:pPr>
            <w:r>
              <w:rPr>
                <w:rFonts w:ascii="VIC SemiBold" w:hAnsi="VIC SemiBold"/>
                <w:b w:val="0"/>
                <w:bCs/>
                <w:color w:val="231F20"/>
                <w:spacing w:val="-10"/>
              </w:rPr>
              <w:t xml:space="preserve">Action </w:t>
            </w:r>
            <w:r w:rsidR="00682BA1" w:rsidRPr="00025D85">
              <w:rPr>
                <w:rFonts w:ascii="VIC SemiBold" w:hAnsi="VIC SemiBold"/>
                <w:b w:val="0"/>
                <w:bCs/>
              </w:rPr>
              <w:t>1</w:t>
            </w:r>
          </w:p>
        </w:tc>
        <w:tc>
          <w:tcPr>
            <w:tcW w:w="7087" w:type="dxa"/>
          </w:tcPr>
          <w:p w14:paraId="7A5D3A44" w14:textId="1CC6A855" w:rsidR="00682BA1" w:rsidRPr="00682BA1" w:rsidRDefault="00682BA1" w:rsidP="0071020D">
            <w:pPr>
              <w:pStyle w:val="TableText"/>
              <w:cnfStyle w:val="000000000000" w:firstRow="0" w:lastRow="0" w:firstColumn="0" w:lastColumn="0" w:oddVBand="0" w:evenVBand="0" w:oddHBand="0" w:evenHBand="0" w:firstRowFirstColumn="0" w:firstRowLastColumn="0" w:lastRowFirstColumn="0" w:lastRowLastColumn="0"/>
            </w:pPr>
            <w:r w:rsidRPr="00682BA1">
              <w:t>The Department of Transport will continue to work with the PoM to support its planning for the next tranche of container capacity, noting that the PDS outlined that additional capacity is expected to be required around 2030 to support Victoria</w:t>
            </w:r>
            <w:r w:rsidR="00970865">
              <w:t>’s</w:t>
            </w:r>
            <w:r w:rsidRPr="00682BA1">
              <w:t xml:space="preserve"> forecast trade demand.</w:t>
            </w:r>
          </w:p>
        </w:tc>
        <w:tc>
          <w:tcPr>
            <w:tcW w:w="1268" w:type="dxa"/>
          </w:tcPr>
          <w:p w14:paraId="65912B3A" w14:textId="77777777" w:rsidR="00682BA1" w:rsidRPr="00682BA1" w:rsidRDefault="00682BA1" w:rsidP="0071020D">
            <w:pPr>
              <w:pStyle w:val="TableText"/>
              <w:cnfStyle w:val="000000000000" w:firstRow="0" w:lastRow="0" w:firstColumn="0" w:lastColumn="0" w:oddVBand="0" w:evenVBand="0" w:oddHBand="0" w:evenHBand="0" w:firstRowFirstColumn="0" w:firstRowLastColumn="0" w:lastRowFirstColumn="0" w:lastRowLastColumn="0"/>
            </w:pPr>
            <w:r w:rsidRPr="00682BA1">
              <w:t>Ongoing</w:t>
            </w:r>
          </w:p>
        </w:tc>
      </w:tr>
      <w:tr w:rsidR="00682BA1" w:rsidRPr="00682BA1" w14:paraId="1C0F86B9" w14:textId="77777777" w:rsidTr="00682BA1">
        <w:tc>
          <w:tcPr>
            <w:cnfStyle w:val="001000000000" w:firstRow="0" w:lastRow="0" w:firstColumn="1" w:lastColumn="0" w:oddVBand="0" w:evenVBand="0" w:oddHBand="0" w:evenHBand="0" w:firstRowFirstColumn="0" w:firstRowLastColumn="0" w:lastRowFirstColumn="0" w:lastRowLastColumn="0"/>
            <w:tcW w:w="421" w:type="dxa"/>
          </w:tcPr>
          <w:p w14:paraId="27778774" w14:textId="5BE1F787" w:rsidR="00682BA1" w:rsidRPr="00025D85" w:rsidRDefault="008D21FF" w:rsidP="0071020D">
            <w:pPr>
              <w:pStyle w:val="TableText"/>
              <w:rPr>
                <w:rFonts w:ascii="VIC SemiBold" w:hAnsi="VIC SemiBold"/>
                <w:b w:val="0"/>
                <w:bCs/>
              </w:rPr>
            </w:pPr>
            <w:r>
              <w:rPr>
                <w:rFonts w:ascii="VIC SemiBold" w:hAnsi="VIC SemiBold"/>
                <w:b w:val="0"/>
                <w:bCs/>
                <w:color w:val="231F20"/>
                <w:spacing w:val="-10"/>
              </w:rPr>
              <w:t xml:space="preserve">Action </w:t>
            </w:r>
            <w:r w:rsidR="00682BA1" w:rsidRPr="00025D85">
              <w:rPr>
                <w:rFonts w:ascii="VIC SemiBold" w:hAnsi="VIC SemiBold"/>
                <w:b w:val="0"/>
                <w:bCs/>
              </w:rPr>
              <w:t>2</w:t>
            </w:r>
          </w:p>
        </w:tc>
        <w:tc>
          <w:tcPr>
            <w:tcW w:w="7087" w:type="dxa"/>
          </w:tcPr>
          <w:p w14:paraId="2F9433F3" w14:textId="77777777" w:rsidR="00682BA1" w:rsidRPr="00682BA1" w:rsidRDefault="00682BA1" w:rsidP="0071020D">
            <w:pPr>
              <w:pStyle w:val="TableText"/>
              <w:cnfStyle w:val="000000000000" w:firstRow="0" w:lastRow="0" w:firstColumn="0" w:lastColumn="0" w:oddVBand="0" w:evenVBand="0" w:oddHBand="0" w:evenHBand="0" w:firstRowFirstColumn="0" w:firstRowLastColumn="0" w:lastRowFirstColumn="0" w:lastRowLastColumn="0"/>
            </w:pPr>
            <w:r w:rsidRPr="00682BA1">
              <w:t>The Department of Transport will work with the PoM on the land transport connection planning for the port generally including planning for any new road and rail network capacity needed to support the growth of trade volumes at Webb Dock.</w:t>
            </w:r>
          </w:p>
        </w:tc>
        <w:tc>
          <w:tcPr>
            <w:tcW w:w="1268" w:type="dxa"/>
          </w:tcPr>
          <w:p w14:paraId="6399BDB4" w14:textId="77777777" w:rsidR="00682BA1" w:rsidRPr="00682BA1" w:rsidRDefault="00682BA1" w:rsidP="0071020D">
            <w:pPr>
              <w:pStyle w:val="TableText"/>
              <w:cnfStyle w:val="000000000000" w:firstRow="0" w:lastRow="0" w:firstColumn="0" w:lastColumn="0" w:oddVBand="0" w:evenVBand="0" w:oddHBand="0" w:evenHBand="0" w:firstRowFirstColumn="0" w:firstRowLastColumn="0" w:lastRowFirstColumn="0" w:lastRowLastColumn="0"/>
            </w:pPr>
            <w:r w:rsidRPr="00682BA1">
              <w:t>3 – 5 years</w:t>
            </w:r>
          </w:p>
        </w:tc>
      </w:tr>
    </w:tbl>
    <w:p w14:paraId="4857064D" w14:textId="77777777" w:rsidR="003D0E0D" w:rsidRDefault="003D0E0D" w:rsidP="003D0E0D">
      <w:pPr>
        <w:pStyle w:val="Source"/>
      </w:pPr>
    </w:p>
    <w:p w14:paraId="23665EF3" w14:textId="29554C26" w:rsidR="003D0E0D" w:rsidRPr="003D0E0D" w:rsidRDefault="003D0E0D" w:rsidP="003D0E0D">
      <w:pPr>
        <w:pStyle w:val="BodyText"/>
        <w:sectPr w:rsidR="003D0E0D" w:rsidRPr="003D0E0D" w:rsidSect="00847FA4">
          <w:type w:val="continuous"/>
          <w:pgSz w:w="11906" w:h="16838" w:code="9"/>
          <w:pgMar w:top="2552" w:right="1418" w:bottom="1134" w:left="1418" w:header="567" w:footer="567" w:gutter="284"/>
          <w:cols w:space="708"/>
          <w:docGrid w:linePitch="360"/>
        </w:sectPr>
      </w:pPr>
    </w:p>
    <w:p w14:paraId="314FF904" w14:textId="77777777" w:rsidR="00AE67EE" w:rsidRDefault="00AE67EE" w:rsidP="00AE67EE">
      <w:pPr>
        <w:pStyle w:val="Object"/>
      </w:pPr>
    </w:p>
    <w:p w14:paraId="19E6113C" w14:textId="63939F37" w:rsidR="00AE67EE" w:rsidRDefault="00AE67EE" w:rsidP="003D0E0D">
      <w:pPr>
        <w:pStyle w:val="Source"/>
      </w:pPr>
      <w:r>
        <w:rPr>
          <w:noProof/>
        </w:rPr>
        <w:drawing>
          <wp:anchor distT="0" distB="0" distL="0" distR="0" simplePos="0" relativeHeight="251689984" behindDoc="0" locked="1" layoutInCell="1" allowOverlap="1" wp14:anchorId="37967B25" wp14:editId="09A973D8">
            <wp:simplePos x="0" y="0"/>
            <wp:positionH relativeFrom="page">
              <wp:posOffset>0</wp:posOffset>
            </wp:positionH>
            <wp:positionV relativeFrom="page">
              <wp:posOffset>1270</wp:posOffset>
            </wp:positionV>
            <wp:extent cx="7559675" cy="2970530"/>
            <wp:effectExtent l="0" t="0" r="3175" b="1270"/>
            <wp:wrapTopAndBottom/>
            <wp:docPr id="37" name="image16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60.png">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val="0"/>
                        </a:ext>
                      </a:extLst>
                    </a:blip>
                    <a:stretch>
                      <a:fillRect/>
                    </a:stretch>
                  </pic:blipFill>
                  <pic:spPr>
                    <a:xfrm>
                      <a:off x="0" y="0"/>
                      <a:ext cx="7559675" cy="2970530"/>
                    </a:xfrm>
                    <a:prstGeom prst="rect">
                      <a:avLst/>
                    </a:prstGeom>
                  </pic:spPr>
                </pic:pic>
              </a:graphicData>
            </a:graphic>
            <wp14:sizeRelH relativeFrom="margin">
              <wp14:pctWidth>0</wp14:pctWidth>
            </wp14:sizeRelH>
            <wp14:sizeRelV relativeFrom="margin">
              <wp14:pctHeight>0</wp14:pctHeight>
            </wp14:sizeRelV>
          </wp:anchor>
        </w:drawing>
      </w:r>
    </w:p>
    <w:p w14:paraId="5E84B025" w14:textId="1C088146" w:rsidR="003D0E0D" w:rsidRDefault="00AE67EE" w:rsidP="00AE67EE">
      <w:pPr>
        <w:pStyle w:val="Heading2"/>
        <w:ind w:right="-227"/>
      </w:pPr>
      <w:bookmarkStart w:id="56" w:name="_Toc108405179"/>
      <w:r w:rsidRPr="00AE67EE">
        <w:t>A new Port of Hastings multi-use facility for bulk-trade diversification</w:t>
      </w:r>
      <w:bookmarkEnd w:id="56"/>
    </w:p>
    <w:p w14:paraId="0D540F8F" w14:textId="77777777" w:rsidR="00AE67EE" w:rsidRDefault="00AE67EE" w:rsidP="001C1341">
      <w:pPr>
        <w:pStyle w:val="BodyText"/>
        <w:sectPr w:rsidR="00AE67EE" w:rsidSect="003D0E0D">
          <w:pgSz w:w="11906" w:h="16838" w:code="9"/>
          <w:pgMar w:top="2552" w:right="1418" w:bottom="1134" w:left="1418" w:header="567" w:footer="567" w:gutter="284"/>
          <w:cols w:space="708"/>
          <w:docGrid w:linePitch="360"/>
        </w:sectPr>
      </w:pPr>
    </w:p>
    <w:p w14:paraId="2B6B54CE" w14:textId="77777777" w:rsidR="00AE67EE" w:rsidRDefault="00AE67EE" w:rsidP="00AE67EE">
      <w:pPr>
        <w:pStyle w:val="BodyText"/>
      </w:pPr>
      <w:r>
        <w:t>The Port of Hastings plays an important role as a trade gateway for bulk liquid products as well as some break bulk volumes through the BlueScope Steel Jetty in the northern area of the port. While Hastings is no longer expected to be developed in future years to handle container trade, the port remains a strategic state asset well-suited to support dry and liquid bulk trade, with deep approach channels and land set aside for further development.</w:t>
      </w:r>
    </w:p>
    <w:p w14:paraId="4FA11C4E" w14:textId="77777777" w:rsidR="00AE67EE" w:rsidRDefault="00AE67EE" w:rsidP="00AE67EE">
      <w:pPr>
        <w:pStyle w:val="BodyText"/>
      </w:pPr>
      <w:r>
        <w:t>To confirm the Port of Hastings emerging role in the ports system supporting general cargo (moving away from the previous focus on the potential development of container handling facilities), the Victorian Government</w:t>
      </w:r>
    </w:p>
    <w:p w14:paraId="747938F0" w14:textId="75614790" w:rsidR="00AE67EE" w:rsidRDefault="00AE67EE" w:rsidP="00AE67EE">
      <w:pPr>
        <w:pStyle w:val="BodyText"/>
      </w:pPr>
      <w:r>
        <w:t>has amended the Charter of the State-owned enterprise which operates the Port of Hastings to remove the reference from the ports charter regarding planning for development of container handling capacity. As such, the port entity is being renamed from the Port of Hastings Development Authority to the Port</w:t>
      </w:r>
      <w:r w:rsidR="00BA0F37">
        <w:t xml:space="preserve"> </w:t>
      </w:r>
      <w:r>
        <w:t xml:space="preserve">of Hastings Corporation. These changes have passed parliament via the </w:t>
      </w:r>
      <w:r w:rsidRPr="00AE67EE">
        <w:rPr>
          <w:i/>
          <w:iCs/>
        </w:rPr>
        <w:t>Transport Legislation Amendments (Ports Reform and Other Matters Bill) 2022.</w:t>
      </w:r>
    </w:p>
    <w:p w14:paraId="7717E379" w14:textId="41044107" w:rsidR="00AE67EE" w:rsidRDefault="00AE67EE" w:rsidP="00AE67EE">
      <w:pPr>
        <w:pStyle w:val="BodyText"/>
      </w:pPr>
      <w:r>
        <w:br w:type="column"/>
      </w:r>
      <w:r>
        <w:t>The Port of Hastings is particularly well-placed to play a crucial role supporting the growth of several emerging trade opportunities. We are currently exploring options such as supporting offshore wind, further development of onshore wind across Gippsland and building on the successful trial of the export of hydrogen</w:t>
      </w:r>
      <w:r w:rsidR="00EC6544">
        <w:rPr>
          <w:rFonts w:ascii="Calibri" w:hAnsi="Calibri" w:cs="Calibri"/>
        </w:rPr>
        <w:t> </w:t>
      </w:r>
      <w:r>
        <w:t>to Japan. There are also a range of other potential bulk and break bulk opportunities such as importing of aggregate construction materials which the Port of Hastings is also investigating.</w:t>
      </w:r>
    </w:p>
    <w:p w14:paraId="00857C91" w14:textId="3BEFA426" w:rsidR="00AE67EE" w:rsidRDefault="00AE67EE" w:rsidP="00AE67EE">
      <w:pPr>
        <w:pStyle w:val="BodyText"/>
      </w:pPr>
      <w:r>
        <w:t>A new multi-use facility could be located within the Long Island precinct on the OTRA between the existing BlueScope Steel Wharf and the Esso Long Island Point Jetty. The developed OTRA site could accommodate a</w:t>
      </w:r>
      <w:r w:rsidR="00EC6544">
        <w:t xml:space="preserve"> </w:t>
      </w:r>
      <w:r>
        <w:t>multi-purpose double berth of over 350 metres long supported by up to 35 hectares of land.</w:t>
      </w:r>
      <w:r w:rsidR="00EC6544">
        <w:t xml:space="preserve"> </w:t>
      </w:r>
      <w:r>
        <w:t>Development of this multi-purpose berth could accommodate a mix of trades.</w:t>
      </w:r>
    </w:p>
    <w:p w14:paraId="1FE914BF" w14:textId="4BCDB8CE" w:rsidR="00AE67EE" w:rsidRDefault="00AE67EE" w:rsidP="001C1341">
      <w:pPr>
        <w:pStyle w:val="BodyText"/>
      </w:pPr>
    </w:p>
    <w:p w14:paraId="251D89DE" w14:textId="77777777" w:rsidR="00AE67EE" w:rsidRDefault="00AE67EE" w:rsidP="001C1341">
      <w:pPr>
        <w:pStyle w:val="BodyText"/>
        <w:sectPr w:rsidR="00AE67EE" w:rsidSect="00AE67EE">
          <w:type w:val="continuous"/>
          <w:pgSz w:w="11906" w:h="16838" w:code="9"/>
          <w:pgMar w:top="2552" w:right="1418" w:bottom="1134" w:left="1418" w:header="567" w:footer="567" w:gutter="284"/>
          <w:cols w:num="2" w:space="340"/>
          <w:docGrid w:linePitch="360"/>
        </w:sectPr>
      </w:pPr>
    </w:p>
    <w:p w14:paraId="2E379360" w14:textId="3608205D" w:rsidR="00AE67EE" w:rsidRDefault="00AE67EE" w:rsidP="00AE67EE">
      <w:pPr>
        <w:pStyle w:val="Object"/>
      </w:pPr>
      <w:r>
        <w:rPr>
          <w:noProof/>
        </w:rPr>
        <w:lastRenderedPageBreak/>
        <w:drawing>
          <wp:anchor distT="0" distB="0" distL="0" distR="0" simplePos="0" relativeHeight="251692032" behindDoc="0" locked="1" layoutInCell="1" allowOverlap="1" wp14:anchorId="70CE6726" wp14:editId="44CDD5CC">
            <wp:simplePos x="0" y="0"/>
            <wp:positionH relativeFrom="page">
              <wp:align>center</wp:align>
            </wp:positionH>
            <wp:positionV relativeFrom="page">
              <wp:align>top</wp:align>
            </wp:positionV>
            <wp:extent cx="7559675" cy="2970530"/>
            <wp:effectExtent l="0" t="0" r="3175" b="1270"/>
            <wp:wrapTopAndBottom/>
            <wp:docPr id="39" name="image16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61.png">
                      <a:extLst>
                        <a:ext uri="{C183D7F6-B498-43B3-948B-1728B52AA6E4}">
                          <adec:decorative xmlns:adec="http://schemas.microsoft.com/office/drawing/2017/decorative" val="1"/>
                        </a:ext>
                      </a:extLst>
                    </pic:cNvPr>
                    <pic:cNvPicPr/>
                  </pic:nvPicPr>
                  <pic:blipFill>
                    <a:blip r:embed="rId63">
                      <a:extLst>
                        <a:ext uri="{28A0092B-C50C-407E-A947-70E740481C1C}">
                          <a14:useLocalDpi xmlns:a14="http://schemas.microsoft.com/office/drawing/2010/main" val="0"/>
                        </a:ext>
                      </a:extLst>
                    </a:blip>
                    <a:stretch>
                      <a:fillRect/>
                    </a:stretch>
                  </pic:blipFill>
                  <pic:spPr>
                    <a:xfrm>
                      <a:off x="0" y="0"/>
                      <a:ext cx="7560000" cy="2970680"/>
                    </a:xfrm>
                    <a:prstGeom prst="rect">
                      <a:avLst/>
                    </a:prstGeom>
                  </pic:spPr>
                </pic:pic>
              </a:graphicData>
            </a:graphic>
            <wp14:sizeRelH relativeFrom="margin">
              <wp14:pctWidth>0</wp14:pctWidth>
            </wp14:sizeRelH>
            <wp14:sizeRelV relativeFrom="margin">
              <wp14:pctHeight>0</wp14:pctHeight>
            </wp14:sizeRelV>
          </wp:anchor>
        </w:drawing>
      </w:r>
    </w:p>
    <w:p w14:paraId="4D8736C4" w14:textId="574CD099" w:rsidR="00AE67EE" w:rsidRDefault="00AE67EE" w:rsidP="00AE67EE">
      <w:pPr>
        <w:pStyle w:val="Source"/>
      </w:pPr>
    </w:p>
    <w:p w14:paraId="38EB5DCA" w14:textId="42C5702E" w:rsidR="00AE67EE" w:rsidRDefault="00AE67EE" w:rsidP="00AE67EE">
      <w:pPr>
        <w:pStyle w:val="Caption"/>
      </w:pPr>
      <w:bookmarkStart w:id="57" w:name="_Ref109030601"/>
      <w:bookmarkStart w:id="58" w:name="_Ref109030795"/>
      <w:r>
        <w:t xml:space="preserve">Figure </w:t>
      </w:r>
      <w:r w:rsidR="00F10281">
        <w:fldChar w:fldCharType="begin"/>
      </w:r>
      <w:r w:rsidR="00F10281">
        <w:instrText xml:space="preserve"> SEQ Figure \* ARABIC </w:instrText>
      </w:r>
      <w:r w:rsidR="00F10281">
        <w:fldChar w:fldCharType="separate"/>
      </w:r>
      <w:r w:rsidR="005670DA">
        <w:rPr>
          <w:noProof/>
        </w:rPr>
        <w:t>5</w:t>
      </w:r>
      <w:r w:rsidR="00F10281">
        <w:rPr>
          <w:noProof/>
        </w:rPr>
        <w:fldChar w:fldCharType="end"/>
      </w:r>
      <w:bookmarkEnd w:id="57"/>
      <w:r>
        <w:t>.</w:t>
      </w:r>
      <w:r w:rsidR="00BA0F37">
        <w:t xml:space="preserve"> </w:t>
      </w:r>
      <w:bookmarkStart w:id="59" w:name="_Ref109030612"/>
      <w:r w:rsidRPr="00AE67EE">
        <w:t>New Port of Hastings multi-use facility</w:t>
      </w:r>
      <w:bookmarkEnd w:id="58"/>
      <w:bookmarkEnd w:id="59"/>
    </w:p>
    <w:p w14:paraId="7A3C8D76" w14:textId="4EB5CE63" w:rsidR="00AE67EE" w:rsidRPr="00AE67EE" w:rsidRDefault="00352B37" w:rsidP="00AE67EE">
      <w:pPr>
        <w:pStyle w:val="Object"/>
      </w:pPr>
      <w:r>
        <w:rPr>
          <w:noProof/>
        </w:rPr>
        <w:drawing>
          <wp:inline distT="0" distB="0" distL="0" distR="0" wp14:anchorId="2FBB9218" wp14:editId="278FD305">
            <wp:extent cx="5579110" cy="3405505"/>
            <wp:effectExtent l="0" t="0" r="2540" b="4445"/>
            <wp:docPr id="103" name="Picture 103" descr="Figure 5 is an aerial of the Port of Hastings. A shaded area calls out the OTRA. This is the proposed site for the multi-user development of Port of Hastings 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Figure 5 is an aerial of the Port of Hastings. A shaded area calls out the OTRA. This is the proposed site for the multi-user development of Port of Hastings land. "/>
                    <pic:cNvPicPr/>
                  </pic:nvPicPr>
                  <pic:blipFill>
                    <a:blip r:embed="rId64">
                      <a:extLst>
                        <a:ext uri="{28A0092B-C50C-407E-A947-70E740481C1C}">
                          <a14:useLocalDpi xmlns:a14="http://schemas.microsoft.com/office/drawing/2010/main" val="0"/>
                        </a:ext>
                      </a:extLst>
                    </a:blip>
                    <a:stretch>
                      <a:fillRect/>
                    </a:stretch>
                  </pic:blipFill>
                  <pic:spPr>
                    <a:xfrm>
                      <a:off x="0" y="0"/>
                      <a:ext cx="5579110" cy="3405505"/>
                    </a:xfrm>
                    <a:prstGeom prst="rect">
                      <a:avLst/>
                    </a:prstGeom>
                  </pic:spPr>
                </pic:pic>
              </a:graphicData>
            </a:graphic>
          </wp:inline>
        </w:drawing>
      </w:r>
    </w:p>
    <w:p w14:paraId="61492983" w14:textId="2CE7D50E" w:rsidR="00AE67EE" w:rsidRDefault="00AE67EE" w:rsidP="00AE67EE">
      <w:pPr>
        <w:pStyle w:val="Source"/>
      </w:pPr>
    </w:p>
    <w:tbl>
      <w:tblPr>
        <w:tblStyle w:val="MainTableStyle"/>
        <w:tblW w:w="0" w:type="auto"/>
        <w:tblLayout w:type="fixed"/>
        <w:tblLook w:val="04A0" w:firstRow="1" w:lastRow="0" w:firstColumn="1" w:lastColumn="0" w:noHBand="0" w:noVBand="1"/>
      </w:tblPr>
      <w:tblGrid>
        <w:gridCol w:w="872"/>
        <w:gridCol w:w="6269"/>
        <w:gridCol w:w="1645"/>
      </w:tblGrid>
      <w:tr w:rsidR="00436E36" w:rsidRPr="00682BA1" w14:paraId="41CC0010" w14:textId="77777777" w:rsidTr="00D83550">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72" w:type="dxa"/>
          </w:tcPr>
          <w:p w14:paraId="347A884F" w14:textId="3E5EFBD7" w:rsidR="00436E36" w:rsidRPr="00682BA1" w:rsidRDefault="00D83550" w:rsidP="00115D9C">
            <w:pPr>
              <w:pStyle w:val="TableText"/>
            </w:pPr>
            <w:r>
              <w:t>Number</w:t>
            </w:r>
          </w:p>
        </w:tc>
        <w:tc>
          <w:tcPr>
            <w:tcW w:w="6269" w:type="dxa"/>
          </w:tcPr>
          <w:p w14:paraId="5BCC0CFF" w14:textId="77777777" w:rsidR="00436E36" w:rsidRPr="00682BA1" w:rsidRDefault="00436E36" w:rsidP="00115D9C">
            <w:pPr>
              <w:pStyle w:val="TableText"/>
              <w:cnfStyle w:val="100000000000" w:firstRow="1" w:lastRow="0" w:firstColumn="0" w:lastColumn="0" w:oddVBand="0" w:evenVBand="0" w:oddHBand="0" w:evenHBand="0" w:firstRowFirstColumn="0" w:firstRowLastColumn="0" w:lastRowFirstColumn="0" w:lastRowLastColumn="0"/>
            </w:pPr>
            <w:r w:rsidRPr="00682BA1">
              <w:t>Action</w:t>
            </w:r>
          </w:p>
        </w:tc>
        <w:tc>
          <w:tcPr>
            <w:tcW w:w="1645" w:type="dxa"/>
          </w:tcPr>
          <w:p w14:paraId="3E1B8BB9" w14:textId="77777777" w:rsidR="00436E36" w:rsidRPr="00682BA1" w:rsidRDefault="00436E36" w:rsidP="00115D9C">
            <w:pPr>
              <w:pStyle w:val="TableText"/>
              <w:cnfStyle w:val="100000000000" w:firstRow="1" w:lastRow="0" w:firstColumn="0" w:lastColumn="0" w:oddVBand="0" w:evenVBand="0" w:oddHBand="0" w:evenHBand="0" w:firstRowFirstColumn="0" w:firstRowLastColumn="0" w:lastRowFirstColumn="0" w:lastRowLastColumn="0"/>
            </w:pPr>
            <w:r w:rsidRPr="00682BA1">
              <w:t>Timeframe</w:t>
            </w:r>
          </w:p>
        </w:tc>
      </w:tr>
      <w:tr w:rsidR="00436E36" w:rsidRPr="00682BA1" w14:paraId="23E7F5F0" w14:textId="77777777" w:rsidTr="00D83550">
        <w:tc>
          <w:tcPr>
            <w:cnfStyle w:val="001000000000" w:firstRow="0" w:lastRow="0" w:firstColumn="1" w:lastColumn="0" w:oddVBand="0" w:evenVBand="0" w:oddHBand="0" w:evenHBand="0" w:firstRowFirstColumn="0" w:firstRowLastColumn="0" w:lastRowFirstColumn="0" w:lastRowLastColumn="0"/>
            <w:tcW w:w="872" w:type="dxa"/>
          </w:tcPr>
          <w:p w14:paraId="4A2B4712" w14:textId="67AD39D1" w:rsidR="00436E36"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436E36" w:rsidRPr="00025D85">
              <w:rPr>
                <w:rFonts w:ascii="VIC SemiBold" w:hAnsi="VIC SemiBold"/>
                <w:b w:val="0"/>
                <w:bCs/>
              </w:rPr>
              <w:t>3</w:t>
            </w:r>
          </w:p>
        </w:tc>
        <w:tc>
          <w:tcPr>
            <w:tcW w:w="6269" w:type="dxa"/>
          </w:tcPr>
          <w:p w14:paraId="79524E89" w14:textId="4CBEFDAB" w:rsidR="00436E36" w:rsidRPr="00682BA1" w:rsidRDefault="00436E36" w:rsidP="00436E36">
            <w:pPr>
              <w:pStyle w:val="TableText"/>
              <w:cnfStyle w:val="000000000000" w:firstRow="0" w:lastRow="0" w:firstColumn="0" w:lastColumn="0" w:oddVBand="0" w:evenVBand="0" w:oddHBand="0" w:evenHBand="0" w:firstRowFirstColumn="0" w:firstRowLastColumn="0" w:lastRowFirstColumn="0" w:lastRowLastColumn="0"/>
            </w:pPr>
            <w:r>
              <w:t>Port of Hastings Development Authority to be renamed Port of Hastings Corporation, reflecting its refocused legislative charter.</w:t>
            </w:r>
          </w:p>
        </w:tc>
        <w:tc>
          <w:tcPr>
            <w:tcW w:w="1645" w:type="dxa"/>
          </w:tcPr>
          <w:p w14:paraId="659BC52B" w14:textId="1679D317" w:rsidR="00436E36" w:rsidRPr="00682BA1" w:rsidRDefault="00436E36" w:rsidP="00115D9C">
            <w:pPr>
              <w:pStyle w:val="TableText"/>
              <w:cnfStyle w:val="000000000000" w:firstRow="0" w:lastRow="0" w:firstColumn="0" w:lastColumn="0" w:oddVBand="0" w:evenVBand="0" w:oddHBand="0" w:evenHBand="0" w:firstRowFirstColumn="0" w:firstRowLastColumn="0" w:lastRowFirstColumn="0" w:lastRowLastColumn="0"/>
            </w:pPr>
            <w:r w:rsidRPr="00436E36">
              <w:t>Up to 2 years</w:t>
            </w:r>
          </w:p>
        </w:tc>
      </w:tr>
      <w:tr w:rsidR="00436E36" w:rsidRPr="00682BA1" w14:paraId="61B0CE7E" w14:textId="77777777" w:rsidTr="00D83550">
        <w:tc>
          <w:tcPr>
            <w:cnfStyle w:val="001000000000" w:firstRow="0" w:lastRow="0" w:firstColumn="1" w:lastColumn="0" w:oddVBand="0" w:evenVBand="0" w:oddHBand="0" w:evenHBand="0" w:firstRowFirstColumn="0" w:firstRowLastColumn="0" w:lastRowFirstColumn="0" w:lastRowLastColumn="0"/>
            <w:tcW w:w="872" w:type="dxa"/>
          </w:tcPr>
          <w:p w14:paraId="14D2C092" w14:textId="7B8FEF73" w:rsidR="00436E36"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436E36" w:rsidRPr="00025D85">
              <w:rPr>
                <w:rFonts w:ascii="VIC SemiBold" w:hAnsi="VIC SemiBold"/>
                <w:b w:val="0"/>
                <w:bCs/>
              </w:rPr>
              <w:t>4</w:t>
            </w:r>
          </w:p>
        </w:tc>
        <w:tc>
          <w:tcPr>
            <w:tcW w:w="6269" w:type="dxa"/>
          </w:tcPr>
          <w:p w14:paraId="74326658" w14:textId="41EFA1A1" w:rsidR="00436E36" w:rsidRPr="00682BA1" w:rsidRDefault="00436E36" w:rsidP="00436E36">
            <w:pPr>
              <w:pStyle w:val="TableText"/>
              <w:cnfStyle w:val="000000000000" w:firstRow="0" w:lastRow="0" w:firstColumn="0" w:lastColumn="0" w:oddVBand="0" w:evenVBand="0" w:oddHBand="0" w:evenHBand="0" w:firstRowFirstColumn="0" w:firstRowLastColumn="0" w:lastRowFirstColumn="0" w:lastRowLastColumn="0"/>
            </w:pPr>
            <w:r>
              <w:t>Port of Hastings Corporation will prepare an investment case for a new multi-user facility on the OTRA able to support future and new trades including hydrogen related projects, aggregate imports, supporting construction of offshore and onshore wind developments and other new bulk and break bulk trades.</w:t>
            </w:r>
          </w:p>
        </w:tc>
        <w:tc>
          <w:tcPr>
            <w:tcW w:w="1645" w:type="dxa"/>
          </w:tcPr>
          <w:p w14:paraId="4C8D3ED8" w14:textId="73B431A1" w:rsidR="00436E36" w:rsidRPr="00682BA1" w:rsidRDefault="00436E36" w:rsidP="00115D9C">
            <w:pPr>
              <w:pStyle w:val="TableText"/>
              <w:cnfStyle w:val="000000000000" w:firstRow="0" w:lastRow="0" w:firstColumn="0" w:lastColumn="0" w:oddVBand="0" w:evenVBand="0" w:oddHBand="0" w:evenHBand="0" w:firstRowFirstColumn="0" w:firstRowLastColumn="0" w:lastRowFirstColumn="0" w:lastRowLastColumn="0"/>
            </w:pPr>
            <w:r w:rsidRPr="00436E36">
              <w:t>Up to 2 years</w:t>
            </w:r>
          </w:p>
        </w:tc>
      </w:tr>
    </w:tbl>
    <w:p w14:paraId="577C0C10" w14:textId="77777777" w:rsidR="00436E36" w:rsidRDefault="00436E36" w:rsidP="00AE67EE">
      <w:pPr>
        <w:pStyle w:val="BodyText"/>
      </w:pPr>
    </w:p>
    <w:p w14:paraId="60CF920D" w14:textId="76668EAA" w:rsidR="00352B37" w:rsidRDefault="00352B37" w:rsidP="00AE67EE">
      <w:pPr>
        <w:pStyle w:val="BodyText"/>
        <w:sectPr w:rsidR="00352B37" w:rsidSect="00AE67EE">
          <w:pgSz w:w="11906" w:h="16838" w:code="9"/>
          <w:pgMar w:top="2552" w:right="1418" w:bottom="1134" w:left="1418" w:header="567" w:footer="567" w:gutter="284"/>
          <w:cols w:space="708"/>
          <w:docGrid w:linePitch="360"/>
        </w:sectPr>
      </w:pPr>
    </w:p>
    <w:p w14:paraId="54E54A09" w14:textId="7964FA6A" w:rsidR="00AE67EE" w:rsidRDefault="00025D85" w:rsidP="00352B37">
      <w:pPr>
        <w:pStyle w:val="Heading2"/>
        <w:spacing w:before="0"/>
      </w:pPr>
      <w:bookmarkStart w:id="60" w:name="_Toc108405180"/>
      <w:r>
        <w:rPr>
          <w:noProof/>
          <w:sz w:val="20"/>
        </w:rPr>
        <w:lastRenderedPageBreak/>
        <mc:AlternateContent>
          <mc:Choice Requires="wpg">
            <w:drawing>
              <wp:anchor distT="0" distB="0" distL="114300" distR="114300" simplePos="0" relativeHeight="251695104" behindDoc="0" locked="0" layoutInCell="1" allowOverlap="1" wp14:anchorId="07396F80" wp14:editId="539F2D79">
                <wp:simplePos x="1090180" y="1624569"/>
                <wp:positionH relativeFrom="page">
                  <wp:align>left</wp:align>
                </wp:positionH>
                <wp:positionV relativeFrom="page">
                  <wp:align>top</wp:align>
                </wp:positionV>
                <wp:extent cx="3423600" cy="1137600"/>
                <wp:effectExtent l="0" t="0" r="5715" b="5715"/>
                <wp:wrapNone/>
                <wp:docPr id="105"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3600" cy="1137600"/>
                          <a:chOff x="0" y="0"/>
                          <a:chExt cx="5393" cy="1791"/>
                        </a:xfrm>
                      </wpg:grpSpPr>
                      <wps:wsp>
                        <wps:cNvPr id="106" name="docshape795"/>
                        <wps:cNvSpPr>
                          <a:spLocks/>
                        </wps:cNvSpPr>
                        <wps:spPr bwMode="auto">
                          <a:xfrm>
                            <a:off x="1382" y="0"/>
                            <a:ext cx="3165" cy="1791"/>
                          </a:xfrm>
                          <a:custGeom>
                            <a:avLst/>
                            <a:gdLst>
                              <a:gd name="T0" fmla="+- 0 4546 1382"/>
                              <a:gd name="T1" fmla="*/ T0 w 3165"/>
                              <a:gd name="T2" fmla="*/ 1790 h 1791"/>
                              <a:gd name="T3" fmla="+- 0 2228 1382"/>
                              <a:gd name="T4" fmla="*/ T3 w 3165"/>
                              <a:gd name="T5" fmla="*/ 1790 h 1791"/>
                              <a:gd name="T6" fmla="+- 0 1382 1382"/>
                              <a:gd name="T7" fmla="*/ T6 w 3165"/>
                              <a:gd name="T8" fmla="*/ 0 h 1791"/>
                              <a:gd name="T9" fmla="+- 0 3700 1382"/>
                              <a:gd name="T10" fmla="*/ T9 w 3165"/>
                              <a:gd name="T11" fmla="*/ 0 h 1791"/>
                              <a:gd name="T12" fmla="+- 0 4546 1382"/>
                              <a:gd name="T13" fmla="*/ T12 w 3165"/>
                              <a:gd name="T14" fmla="*/ 1790 h 1791"/>
                            </a:gdLst>
                            <a:ahLst/>
                            <a:cxnLst>
                              <a:cxn ang="0">
                                <a:pos x="T1" y="T2"/>
                              </a:cxn>
                              <a:cxn ang="0">
                                <a:pos x="T4" y="T5"/>
                              </a:cxn>
                              <a:cxn ang="0">
                                <a:pos x="T7" y="T8"/>
                              </a:cxn>
                              <a:cxn ang="0">
                                <a:pos x="T10" y="T11"/>
                              </a:cxn>
                              <a:cxn ang="0">
                                <a:pos x="T13" y="T14"/>
                              </a:cxn>
                            </a:cxnLst>
                            <a:rect l="0" t="0" r="r" b="b"/>
                            <a:pathLst>
                              <a:path w="3165" h="1791">
                                <a:moveTo>
                                  <a:pt x="3164" y="1790"/>
                                </a:moveTo>
                                <a:lnTo>
                                  <a:pt x="846" y="1790"/>
                                </a:lnTo>
                                <a:lnTo>
                                  <a:pt x="0" y="0"/>
                                </a:lnTo>
                                <a:lnTo>
                                  <a:pt x="2318" y="0"/>
                                </a:lnTo>
                                <a:lnTo>
                                  <a:pt x="3164" y="179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docshape796"/>
                        <wps:cNvSpPr>
                          <a:spLocks/>
                        </wps:cNvSpPr>
                        <wps:spPr bwMode="auto">
                          <a:xfrm>
                            <a:off x="0" y="0"/>
                            <a:ext cx="5393" cy="1791"/>
                          </a:xfrm>
                          <a:custGeom>
                            <a:avLst/>
                            <a:gdLst>
                              <a:gd name="T0" fmla="*/ 1724 w 5393"/>
                              <a:gd name="T1" fmla="*/ 0 h 1791"/>
                              <a:gd name="T2" fmla="*/ 0 w 5393"/>
                              <a:gd name="T3" fmla="*/ 0 h 1791"/>
                              <a:gd name="T4" fmla="*/ 0 w 5393"/>
                              <a:gd name="T5" fmla="*/ 1790 h 1791"/>
                              <a:gd name="T6" fmla="*/ 878 w 5393"/>
                              <a:gd name="T7" fmla="*/ 1790 h 1791"/>
                              <a:gd name="T8" fmla="*/ 1724 w 5393"/>
                              <a:gd name="T9" fmla="*/ 0 h 1791"/>
                              <a:gd name="T10" fmla="*/ 5393 w 5393"/>
                              <a:gd name="T11" fmla="*/ 0 h 1791"/>
                              <a:gd name="T12" fmla="*/ 3075 w 5393"/>
                              <a:gd name="T13" fmla="*/ 0 h 1791"/>
                              <a:gd name="T14" fmla="*/ 2229 w 5393"/>
                              <a:gd name="T15" fmla="*/ 1790 h 1791"/>
                              <a:gd name="T16" fmla="*/ 4547 w 5393"/>
                              <a:gd name="T17" fmla="*/ 1790 h 1791"/>
                              <a:gd name="T18" fmla="*/ 5393 w 5393"/>
                              <a:gd name="T19" fmla="*/ 0 h 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393" h="1791">
                                <a:moveTo>
                                  <a:pt x="1724" y="0"/>
                                </a:moveTo>
                                <a:lnTo>
                                  <a:pt x="0" y="0"/>
                                </a:lnTo>
                                <a:lnTo>
                                  <a:pt x="0" y="1790"/>
                                </a:lnTo>
                                <a:lnTo>
                                  <a:pt x="878" y="1790"/>
                                </a:lnTo>
                                <a:lnTo>
                                  <a:pt x="1724" y="0"/>
                                </a:lnTo>
                                <a:close/>
                                <a:moveTo>
                                  <a:pt x="5393" y="0"/>
                                </a:moveTo>
                                <a:lnTo>
                                  <a:pt x="3075" y="0"/>
                                </a:lnTo>
                                <a:lnTo>
                                  <a:pt x="2229" y="1790"/>
                                </a:lnTo>
                                <a:lnTo>
                                  <a:pt x="4547" y="1790"/>
                                </a:lnTo>
                                <a:lnTo>
                                  <a:pt x="5393" y="0"/>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14AA35" id="Group 105" o:spid="_x0000_s1026" alt="&quot;&quot;" style="position:absolute;margin-left:0;margin-top:0;width:269.55pt;height:89.55pt;z-index:251695104;mso-position-horizontal:left;mso-position-horizontal-relative:page;mso-position-vertical:top;mso-position-vertical-relative:page;mso-width-relative:margin;mso-height-relative:margin" coordsize="539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">
                <v:shape id="docshape795" o:spid="_x0000_s1027" style="position:absolute;left:1382;width:3165;height:1791;visibility:visible;mso-wrap-style:square;v-text-anchor:top" coordsize="316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" path="m3164,1790r-2318,l,,2318,r846,1790xe" fillcolor="#f47720" stroked="f">
                  <v:path arrowok="t" o:connecttype="custom" o:connectlocs="3164,1790;846,1790;0,0;2318,0;3164,1790" o:connectangles="0,0,0,0,0"/>
                </v:shape>
                <v:shape id="docshape796" o:spid="_x0000_s1028" style="position:absolute;width:5393;height:1791;visibility:visible;mso-wrap-style:square;v-text-anchor:top" coordsize="5393,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" path="m1724,l,,,1790r878,l1724,xm5393,l3075,,2229,1790r2318,l5393,xe" fillcolor="#bac5d0" stroked="f">
                  <v:fill opacity="26985f"/>
                  <v:path arrowok="t" o:connecttype="custom" o:connectlocs="1724,0;0,0;0,1790;878,1790;1724,0;5393,0;3075,0;2229,1790;4547,1790;5393,0" o:connectangles="0,0,0,0,0,0,0,0,0,0"/>
                </v:shape>
                <w10:wrap anchorx="page" anchory="page"/>
              </v:group>
            </w:pict>
          </mc:Fallback>
        </mc:AlternateContent>
      </w:r>
      <w:r>
        <w:rPr>
          <w:noProof/>
        </w:rPr>
        <mc:AlternateContent>
          <mc:Choice Requires="wps">
            <w:drawing>
              <wp:anchor distT="0" distB="0" distL="114300" distR="114300" simplePos="0" relativeHeight="251694080" behindDoc="1" locked="1" layoutInCell="1" allowOverlap="1" wp14:anchorId="7B7C6C84" wp14:editId="1CA05FD0">
                <wp:simplePos x="0" y="0"/>
                <wp:positionH relativeFrom="page">
                  <wp:align>center</wp:align>
                </wp:positionH>
                <wp:positionV relativeFrom="page">
                  <wp:align>center</wp:align>
                </wp:positionV>
                <wp:extent cx="7560000" cy="10692000"/>
                <wp:effectExtent l="0" t="0" r="3175" b="0"/>
                <wp:wrapNone/>
                <wp:docPr id="104" name="Rectangl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solidFill>
                          <a:srgbClr val="FFE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F1478" id="Rectangle 104" o:spid="_x0000_s1026" alt="&quot;&quot;" style="position:absolute;margin-left:0;margin-top:0;width:595.3pt;height:841.9pt;z-index:-25162240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" fillcolor="#ffebdb" stroked="f">
                <w10:wrap anchorx="page" anchory="page"/>
                <w10:anchorlock/>
              </v:rect>
            </w:pict>
          </mc:Fallback>
        </mc:AlternateContent>
      </w:r>
      <w:r w:rsidR="00352B37" w:rsidRPr="00352B37">
        <w:t>Planning for the future of cruise shipping at Station Pier</w:t>
      </w:r>
      <w:bookmarkEnd w:id="60"/>
    </w:p>
    <w:p w14:paraId="66617222" w14:textId="77777777" w:rsidR="00352B37" w:rsidRDefault="00352B37" w:rsidP="00352B37">
      <w:pPr>
        <w:pStyle w:val="BodyText"/>
        <w:sectPr w:rsidR="00352B37" w:rsidSect="00AE67EE">
          <w:pgSz w:w="11906" w:h="16838" w:code="9"/>
          <w:pgMar w:top="2552" w:right="1418" w:bottom="1134" w:left="1418" w:header="567" w:footer="567" w:gutter="284"/>
          <w:cols w:space="708"/>
          <w:docGrid w:linePitch="360"/>
        </w:sectPr>
      </w:pPr>
    </w:p>
    <w:p w14:paraId="0926DF91" w14:textId="3A321EF0" w:rsidR="00352B37" w:rsidRDefault="00352B37" w:rsidP="00352B37">
      <w:pPr>
        <w:pStyle w:val="BodyText"/>
      </w:pPr>
      <w:r>
        <w:t>The Station Pier precinct in the Port of Melbourne is Victoria’s premier cruise shipping destination. Managed by Ports Victoria, the facility was first built in 1854 and has been redeveloped many times over the years. Today</w:t>
      </w:r>
      <w:r>
        <w:rPr>
          <w:rFonts w:ascii="Calibri" w:hAnsi="Calibri" w:cs="Calibri"/>
        </w:rPr>
        <w:t> </w:t>
      </w:r>
      <w:r>
        <w:t>the pier is approximately 600 metres long, 58 metres wide and includes two terminal</w:t>
      </w:r>
      <w:r>
        <w:rPr>
          <w:rFonts w:ascii="Calibri" w:hAnsi="Calibri" w:cs="Calibri"/>
        </w:rPr>
        <w:t> </w:t>
      </w:r>
      <w:r>
        <w:t>buildings.</w:t>
      </w:r>
    </w:p>
    <w:p w14:paraId="551C61D5" w14:textId="2386AE11" w:rsidR="00352B37" w:rsidRDefault="00352B37" w:rsidP="00352B37">
      <w:pPr>
        <w:pStyle w:val="BodyText"/>
      </w:pPr>
      <w:r>
        <w:t xml:space="preserve">In recent years Station Pier has accommodated around 700,000 passengers annually. While the COVID-19 pandemic dramatically impacted the global cruise shipping industry, the sector is expected to bounce back strongly. Before 2019, domestic and international cruise was experiencing steady and significant passenger growth of around </w:t>
      </w:r>
      <w:r w:rsidR="00970865">
        <w:t>–15-20</w:t>
      </w:r>
      <w:r>
        <w:t xml:space="preserve"> per cent per year.</w:t>
      </w:r>
    </w:p>
    <w:p w14:paraId="057ADE2D" w14:textId="1AF4A620" w:rsidR="00352B37" w:rsidRDefault="00352B37" w:rsidP="00025D85">
      <w:pPr>
        <w:pStyle w:val="BodyText"/>
        <w:spacing w:after="480"/>
      </w:pPr>
      <w:r>
        <w:t>A major change in Station Pier’s use is underway. TT-Line Company Pty Ltd, the operator of daily passenger ferry and freight services between Tasmania and mainland Australia, is ceasing operations from Station Pier and will relocate its service base to Geelong by late 2022. With TT-Line</w:t>
      </w:r>
      <w:r w:rsidR="00970865">
        <w:t>’s</w:t>
      </w:r>
      <w:r>
        <w:t xml:space="preserve"> departure from Station Pier, there is an opportunity to restore this </w:t>
      </w:r>
      <w:r w:rsidR="00970865">
        <w:t xml:space="preserve">State </w:t>
      </w:r>
      <w:r>
        <w:t>significant heritage asset taking into account development and use of the facility.</w:t>
      </w:r>
    </w:p>
    <w:p w14:paraId="7B0FF7EC" w14:textId="5026C401" w:rsidR="00352B37" w:rsidRDefault="00352B37" w:rsidP="00352B37">
      <w:pPr>
        <w:pStyle w:val="BodyText"/>
      </w:pPr>
      <w:r>
        <w:br w:type="column"/>
      </w:r>
      <w:r>
        <w:t>The Department of Transport has begun initial planning work with Ports Victoria on the future uses of Station Pier. The work has confirmed that the Station Pier precinct continues to be the best location for the State’s primary cruise shipping operations relative to any alternatives for the State. The assessment showed that cruise shipping is a positive and valued attribute for the Station Pier precinct and that no compelling alternative port exists for hosting</w:t>
      </w:r>
      <w:r>
        <w:rPr>
          <w:rFonts w:ascii="Calibri" w:hAnsi="Calibri" w:cs="Calibri"/>
        </w:rPr>
        <w:t> </w:t>
      </w:r>
      <w:r>
        <w:t>a full suite of cruise services that would support growth.</w:t>
      </w:r>
    </w:p>
    <w:p w14:paraId="6E451093" w14:textId="0D2F1AE5" w:rsidR="00352B37" w:rsidRDefault="00352B37" w:rsidP="00352B37">
      <w:pPr>
        <w:pStyle w:val="BodyText"/>
      </w:pPr>
      <w:r>
        <w:t>Critically, the work completed to date has also confirmed that Station Pier itself is a heritage asset that requires a high level of specialised maintenance to continue operating as a port facility in its current form. The Department of Transport will continue to work with Ports Victoria to develop further advice on the best way to retain cruise shipping in the precinct, whilst balancing the social, community and commercial considerations of operating a heritage facility as a working port asset.</w:t>
      </w:r>
    </w:p>
    <w:p w14:paraId="7F5049A3" w14:textId="77777777" w:rsidR="00025D85" w:rsidRDefault="00025D85" w:rsidP="00352B37">
      <w:pPr>
        <w:pStyle w:val="BodyText"/>
        <w:sectPr w:rsidR="00025D85" w:rsidSect="00352B37">
          <w:type w:val="continuous"/>
          <w:pgSz w:w="11906" w:h="16838" w:code="9"/>
          <w:pgMar w:top="2552" w:right="1418" w:bottom="1134" w:left="1418" w:header="567" w:footer="567" w:gutter="284"/>
          <w:cols w:num="2" w:space="340"/>
          <w:docGrid w:linePitch="360"/>
        </w:sectPr>
      </w:pPr>
    </w:p>
    <w:tbl>
      <w:tblPr>
        <w:tblStyle w:val="MainTableStyle"/>
        <w:tblW w:w="0" w:type="auto"/>
        <w:tblLook w:val="04A0" w:firstRow="1" w:lastRow="0" w:firstColumn="1" w:lastColumn="0" w:noHBand="0" w:noVBand="1"/>
      </w:tblPr>
      <w:tblGrid>
        <w:gridCol w:w="854"/>
        <w:gridCol w:w="6288"/>
        <w:gridCol w:w="1644"/>
      </w:tblGrid>
      <w:tr w:rsidR="00025D85" w:rsidRPr="00682BA1" w14:paraId="63BAC344" w14:textId="77777777" w:rsidTr="003E404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1" w:type="dxa"/>
          </w:tcPr>
          <w:p w14:paraId="24E70C66" w14:textId="1557BBAF" w:rsidR="00025D85" w:rsidRPr="00682BA1" w:rsidRDefault="00D83550" w:rsidP="00115D9C">
            <w:pPr>
              <w:pStyle w:val="TableText"/>
            </w:pPr>
            <w:r>
              <w:t>Number</w:t>
            </w:r>
          </w:p>
        </w:tc>
        <w:tc>
          <w:tcPr>
            <w:tcW w:w="6667" w:type="dxa"/>
          </w:tcPr>
          <w:p w14:paraId="4ED35FA6" w14:textId="77777777" w:rsidR="00025D85" w:rsidRPr="00682BA1" w:rsidRDefault="00025D85" w:rsidP="00115D9C">
            <w:pPr>
              <w:pStyle w:val="TableText"/>
              <w:cnfStyle w:val="100000000000" w:firstRow="1" w:lastRow="0" w:firstColumn="0" w:lastColumn="0" w:oddVBand="0" w:evenVBand="0" w:oddHBand="0" w:evenHBand="0" w:firstRowFirstColumn="0" w:firstRowLastColumn="0" w:lastRowFirstColumn="0" w:lastRowLastColumn="0"/>
            </w:pPr>
            <w:r w:rsidRPr="00682BA1">
              <w:t>Action</w:t>
            </w:r>
          </w:p>
        </w:tc>
        <w:tc>
          <w:tcPr>
            <w:tcW w:w="1688" w:type="dxa"/>
          </w:tcPr>
          <w:p w14:paraId="1E093ECB" w14:textId="77777777" w:rsidR="00025D85" w:rsidRPr="00682BA1" w:rsidRDefault="00025D85" w:rsidP="00115D9C">
            <w:pPr>
              <w:pStyle w:val="TableText"/>
              <w:cnfStyle w:val="100000000000" w:firstRow="1" w:lastRow="0" w:firstColumn="0" w:lastColumn="0" w:oddVBand="0" w:evenVBand="0" w:oddHBand="0" w:evenHBand="0" w:firstRowFirstColumn="0" w:firstRowLastColumn="0" w:lastRowFirstColumn="0" w:lastRowLastColumn="0"/>
            </w:pPr>
            <w:r w:rsidRPr="00682BA1">
              <w:t>Timeframe</w:t>
            </w:r>
          </w:p>
        </w:tc>
      </w:tr>
      <w:tr w:rsidR="00025D85" w:rsidRPr="00682BA1" w14:paraId="21C07C34" w14:textId="77777777" w:rsidTr="00025D85">
        <w:tc>
          <w:tcPr>
            <w:cnfStyle w:val="001000000000" w:firstRow="0" w:lastRow="0" w:firstColumn="1" w:lastColumn="0" w:oddVBand="0" w:evenVBand="0" w:oddHBand="0" w:evenHBand="0" w:firstRowFirstColumn="0" w:firstRowLastColumn="0" w:lastRowFirstColumn="0" w:lastRowLastColumn="0"/>
            <w:tcW w:w="421" w:type="dxa"/>
          </w:tcPr>
          <w:p w14:paraId="0EE1F986" w14:textId="1608B8FB" w:rsidR="00025D85"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025D85">
              <w:rPr>
                <w:rFonts w:ascii="VIC SemiBold" w:hAnsi="VIC SemiBold"/>
                <w:b w:val="0"/>
                <w:bCs/>
              </w:rPr>
              <w:t>5</w:t>
            </w:r>
          </w:p>
        </w:tc>
        <w:tc>
          <w:tcPr>
            <w:tcW w:w="6667" w:type="dxa"/>
          </w:tcPr>
          <w:p w14:paraId="0E2E39C9" w14:textId="7B9A3A6E" w:rsidR="00025D85" w:rsidRPr="00682BA1" w:rsidRDefault="00025D85" w:rsidP="00025D85">
            <w:pPr>
              <w:pStyle w:val="TableText"/>
              <w:cnfStyle w:val="000000000000" w:firstRow="0" w:lastRow="0" w:firstColumn="0" w:lastColumn="0" w:oddVBand="0" w:evenVBand="0" w:oddHBand="0" w:evenHBand="0" w:firstRowFirstColumn="0" w:firstRowLastColumn="0" w:lastRowFirstColumn="0" w:lastRowLastColumn="0"/>
            </w:pPr>
            <w:r>
              <w:t>Ports Victoria will prepare a business case, for government consideration, to support the future of cruise shipping in the Station Pier precinct. This</w:t>
            </w:r>
            <w:r w:rsidRPr="00025D85">
              <w:rPr>
                <w:rFonts w:ascii="Calibri" w:hAnsi="Calibri" w:cs="Calibri"/>
              </w:rPr>
              <w:t> </w:t>
            </w:r>
            <w:r>
              <w:t>will confirm the optimal arrangement for cruise operations within the precinct, identify the best use of the current pier and plan for an integrated transport and land use outcome for the precinct. A key aspect of this planning is ensuring the valued heritage of Station Pier is protected for future generations.</w:t>
            </w:r>
          </w:p>
        </w:tc>
        <w:tc>
          <w:tcPr>
            <w:tcW w:w="1688" w:type="dxa"/>
          </w:tcPr>
          <w:p w14:paraId="1E6B9F06" w14:textId="77777777" w:rsidR="00025D85" w:rsidRPr="00682BA1" w:rsidRDefault="00025D85" w:rsidP="00115D9C">
            <w:pPr>
              <w:pStyle w:val="TableText"/>
              <w:cnfStyle w:val="000000000000" w:firstRow="0" w:lastRow="0" w:firstColumn="0" w:lastColumn="0" w:oddVBand="0" w:evenVBand="0" w:oddHBand="0" w:evenHBand="0" w:firstRowFirstColumn="0" w:firstRowLastColumn="0" w:lastRowFirstColumn="0" w:lastRowLastColumn="0"/>
            </w:pPr>
            <w:r w:rsidRPr="00436E36">
              <w:t>Up to 2 years</w:t>
            </w:r>
          </w:p>
        </w:tc>
      </w:tr>
      <w:tr w:rsidR="00025D85" w:rsidRPr="00682BA1" w14:paraId="232F79F2" w14:textId="77777777" w:rsidTr="00025D85">
        <w:tc>
          <w:tcPr>
            <w:cnfStyle w:val="001000000000" w:firstRow="0" w:lastRow="0" w:firstColumn="1" w:lastColumn="0" w:oddVBand="0" w:evenVBand="0" w:oddHBand="0" w:evenHBand="0" w:firstRowFirstColumn="0" w:firstRowLastColumn="0" w:lastRowFirstColumn="0" w:lastRowLastColumn="0"/>
            <w:tcW w:w="421" w:type="dxa"/>
          </w:tcPr>
          <w:p w14:paraId="70699441" w14:textId="06D0DF07" w:rsidR="00025D85"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025D85">
              <w:rPr>
                <w:rFonts w:ascii="VIC SemiBold" w:hAnsi="VIC SemiBold"/>
                <w:b w:val="0"/>
                <w:bCs/>
              </w:rPr>
              <w:t>6</w:t>
            </w:r>
          </w:p>
        </w:tc>
        <w:tc>
          <w:tcPr>
            <w:tcW w:w="6667" w:type="dxa"/>
          </w:tcPr>
          <w:p w14:paraId="1D6978C0" w14:textId="430241B4" w:rsidR="00025D85" w:rsidRPr="00682BA1" w:rsidRDefault="00025D85" w:rsidP="00025D85">
            <w:pPr>
              <w:pStyle w:val="TableText"/>
              <w:cnfStyle w:val="000000000000" w:firstRow="0" w:lastRow="0" w:firstColumn="0" w:lastColumn="0" w:oddVBand="0" w:evenVBand="0" w:oddHBand="0" w:evenHBand="0" w:firstRowFirstColumn="0" w:firstRowLastColumn="0" w:lastRowFirstColumn="0" w:lastRowLastColumn="0"/>
            </w:pPr>
            <w:r>
              <w:t xml:space="preserve">In parallel with work on the Station Pier Precinct Business Case, Ports Victoria will commence development of a Victorian Cruise Shipping Strategy which assesses opportunities for growing the Victorian cruise shipping sector. Working with key stakeholders such as Visit Victoria, the </w:t>
            </w:r>
            <w:r w:rsidR="00970865">
              <w:t xml:space="preserve">Strategy </w:t>
            </w:r>
            <w:r>
              <w:t>will assess opportunities for further development of cruise services servicing regional areas, considering operational requirements</w:t>
            </w:r>
            <w:r w:rsidR="00D1703F">
              <w:t xml:space="preserve"> </w:t>
            </w:r>
            <w:r>
              <w:t>and the economic and social benefits.</w:t>
            </w:r>
          </w:p>
        </w:tc>
        <w:tc>
          <w:tcPr>
            <w:tcW w:w="1688" w:type="dxa"/>
          </w:tcPr>
          <w:p w14:paraId="724A3065" w14:textId="77777777" w:rsidR="00025D85" w:rsidRPr="00682BA1" w:rsidRDefault="00025D85" w:rsidP="00115D9C">
            <w:pPr>
              <w:pStyle w:val="TableText"/>
              <w:cnfStyle w:val="000000000000" w:firstRow="0" w:lastRow="0" w:firstColumn="0" w:lastColumn="0" w:oddVBand="0" w:evenVBand="0" w:oddHBand="0" w:evenHBand="0" w:firstRowFirstColumn="0" w:firstRowLastColumn="0" w:lastRowFirstColumn="0" w:lastRowLastColumn="0"/>
            </w:pPr>
            <w:r w:rsidRPr="00436E36">
              <w:t>Up to 2 years</w:t>
            </w:r>
          </w:p>
        </w:tc>
      </w:tr>
    </w:tbl>
    <w:p w14:paraId="2B69E1A0" w14:textId="180183DB" w:rsidR="00352B37" w:rsidRDefault="00352B37" w:rsidP="00AE67EE">
      <w:pPr>
        <w:pStyle w:val="BodyText"/>
      </w:pPr>
    </w:p>
    <w:p w14:paraId="43647391" w14:textId="77777777" w:rsidR="00352B37" w:rsidRDefault="00352B37" w:rsidP="00AE67EE">
      <w:pPr>
        <w:pStyle w:val="BodyText"/>
        <w:sectPr w:rsidR="00352B37" w:rsidSect="00025D85">
          <w:type w:val="continuous"/>
          <w:pgSz w:w="11906" w:h="16838" w:code="9"/>
          <w:pgMar w:top="2552" w:right="1418" w:bottom="1134" w:left="1418" w:header="567" w:footer="567" w:gutter="284"/>
          <w:cols w:space="340"/>
          <w:docGrid w:linePitch="360"/>
        </w:sectPr>
      </w:pPr>
    </w:p>
    <w:p w14:paraId="42A9E43E" w14:textId="6DA6D2B3" w:rsidR="00CB392D" w:rsidRDefault="00CB392D" w:rsidP="0036412B">
      <w:pPr>
        <w:pStyle w:val="Object"/>
      </w:pPr>
      <w:r>
        <w:rPr>
          <w:noProof/>
        </w:rPr>
        <w:lastRenderedPageBreak/>
        <w:drawing>
          <wp:anchor distT="0" distB="0" distL="114300" distR="114300" simplePos="0" relativeHeight="251699200" behindDoc="1" locked="1" layoutInCell="1" allowOverlap="0" wp14:anchorId="4231FF62" wp14:editId="4F8874C5">
            <wp:simplePos x="0" y="0"/>
            <wp:positionH relativeFrom="page">
              <wp:posOffset>0</wp:posOffset>
            </wp:positionH>
            <wp:positionV relativeFrom="page">
              <wp:posOffset>0</wp:posOffset>
            </wp:positionV>
            <wp:extent cx="7560000" cy="2628000"/>
            <wp:effectExtent l="0" t="0" r="3175" b="1270"/>
            <wp:wrapTopAndBottom/>
            <wp:docPr id="115" name="Pictur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560000" cy="262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40E4C" w14:textId="70FE247D" w:rsidR="0036412B" w:rsidRDefault="00CB392D" w:rsidP="00CB392D">
      <w:pPr>
        <w:pStyle w:val="Heading2"/>
      </w:pPr>
      <w:bookmarkStart w:id="61" w:name="_Toc108405181"/>
      <w:r w:rsidRPr="00CB392D">
        <w:t>Continue delivery of the Port Rail Shuttle Network</w:t>
      </w:r>
      <w:bookmarkEnd w:id="61"/>
      <w:r w:rsidRPr="00CB392D">
        <w:t xml:space="preserve"> </w:t>
      </w:r>
    </w:p>
    <w:p w14:paraId="6735FC71" w14:textId="77777777" w:rsidR="00CB392D" w:rsidRDefault="00CB392D" w:rsidP="00CB392D">
      <w:pPr>
        <w:pStyle w:val="BodyText"/>
        <w:sectPr w:rsidR="00CB392D" w:rsidSect="00352B37">
          <w:pgSz w:w="11906" w:h="16838" w:code="9"/>
          <w:pgMar w:top="2552" w:right="1418" w:bottom="1134" w:left="1418" w:header="567" w:footer="567" w:gutter="284"/>
          <w:cols w:space="708"/>
          <w:docGrid w:linePitch="360"/>
        </w:sectPr>
      </w:pPr>
    </w:p>
    <w:p w14:paraId="4359C935" w14:textId="743BBB91" w:rsidR="007C4AD7" w:rsidRDefault="007C4AD7" w:rsidP="007C4AD7">
      <w:pPr>
        <w:pStyle w:val="BodyText"/>
      </w:pPr>
      <w:r>
        <w:t>The Port Rail Shuttle Network (</w:t>
      </w:r>
      <w:bookmarkStart w:id="62" w:name="PRSN"/>
      <w:r>
        <w:t>PRSN</w:t>
      </w:r>
      <w:bookmarkEnd w:id="62"/>
      <w:r>
        <w:t>) is a $58</w:t>
      </w:r>
      <w:r>
        <w:rPr>
          <w:rFonts w:ascii="Calibri" w:hAnsi="Calibri" w:cs="Calibri"/>
        </w:rPr>
        <w:t> </w:t>
      </w:r>
      <w:r>
        <w:t>million government initiative to increase the share of container transport handled by rail that will provide new rail connections on public land and unlock millions of dollars of private sector investment for capital works and operational upgrades at privately owned intermodal terminals.</w:t>
      </w:r>
    </w:p>
    <w:p w14:paraId="6688C261" w14:textId="1FEE9000" w:rsidR="007C4AD7" w:rsidRDefault="007C4AD7" w:rsidP="007C4AD7">
      <w:pPr>
        <w:pStyle w:val="BodyText"/>
      </w:pPr>
      <w:r>
        <w:t>The PRSN involves connecting privately-owned suburban freight terminals in Melbourne’s north (Somerton), west (Altona) and south-east (Dandenong South) to the existing rail network, and operating regular port rail shuttles (600</w:t>
      </w:r>
      <w:r>
        <w:rPr>
          <w:rFonts w:ascii="Calibri" w:hAnsi="Calibri" w:cs="Calibri"/>
        </w:rPr>
        <w:t> </w:t>
      </w:r>
      <w:r>
        <w:t>m</w:t>
      </w:r>
      <w:r>
        <w:rPr>
          <w:rFonts w:ascii="Calibri" w:hAnsi="Calibri" w:cs="Calibri"/>
        </w:rPr>
        <w:t> </w:t>
      </w:r>
      <w:r>
        <w:t>long freight trains) to move shipping containers between these freight terminals and the Port of Melbourne.</w:t>
      </w:r>
    </w:p>
    <w:p w14:paraId="2795F20F" w14:textId="3328423C" w:rsidR="007C4AD7" w:rsidRDefault="007C4AD7" w:rsidP="007C4AD7">
      <w:pPr>
        <w:pStyle w:val="BodyText"/>
      </w:pPr>
      <w:r>
        <w:t>It aims to enable an efficient and cost-effective alternative to road transport for the 87 per cent of import containers that travel to destinations</w:t>
      </w:r>
      <w:r>
        <w:rPr>
          <w:rFonts w:ascii="Calibri" w:hAnsi="Calibri" w:cs="Calibri"/>
        </w:rPr>
        <w:t> </w:t>
      </w:r>
      <w:r>
        <w:t>less than 50 kilometres from the port gate. When complete, instead of going to the port, trucks will be able to deliver to or pick</w:t>
      </w:r>
      <w:r>
        <w:rPr>
          <w:rFonts w:ascii="Calibri" w:hAnsi="Calibri" w:cs="Calibri"/>
        </w:rPr>
        <w:t> </w:t>
      </w:r>
      <w:r>
        <w:t>up containers from the Somerton, Altona or</w:t>
      </w:r>
      <w:r>
        <w:rPr>
          <w:rFonts w:ascii="Calibri" w:hAnsi="Calibri" w:cs="Calibri"/>
        </w:rPr>
        <w:t> </w:t>
      </w:r>
      <w:r>
        <w:t>Dandenong South outer metropolitan rail</w:t>
      </w:r>
      <w:r>
        <w:rPr>
          <w:rFonts w:ascii="Calibri" w:hAnsi="Calibri" w:cs="Calibri"/>
        </w:rPr>
        <w:t> </w:t>
      </w:r>
      <w:r>
        <w:t>terminals.</w:t>
      </w:r>
    </w:p>
    <w:p w14:paraId="3E73F5BA" w14:textId="716E1C07" w:rsidR="007C4AD7" w:rsidRDefault="007C4AD7" w:rsidP="007C4AD7">
      <w:pPr>
        <w:pStyle w:val="BodyText"/>
      </w:pPr>
      <w:r>
        <w:t>By 2050, the PRSN is expected to move 30 per cent of Melbourne’s containers by rail, avoiding millions of truck trips on roads each year.</w:t>
      </w:r>
    </w:p>
    <w:p w14:paraId="2836347A" w14:textId="77777777" w:rsidR="007C4AD7" w:rsidRDefault="007C4AD7" w:rsidP="007C4AD7">
      <w:pPr>
        <w:pStyle w:val="BodyText"/>
      </w:pPr>
    </w:p>
    <w:p w14:paraId="73C5E5C3" w14:textId="77777777" w:rsidR="007C4AD7" w:rsidRDefault="007C4AD7" w:rsidP="007C4AD7">
      <w:pPr>
        <w:pStyle w:val="BodyText"/>
      </w:pPr>
      <w:r>
        <w:t>Grants of nearly $54 million have now been allocated jointly between State and Commonwealth Governments to Austrak, Salta and SCT Logistics to connect their respective facilities at Somerton, Dandenong South and Altona to the rail network. The completion of these new rail connections</w:t>
      </w:r>
    </w:p>
    <w:p w14:paraId="0A0C6759" w14:textId="77777777" w:rsidR="007C4AD7" w:rsidRDefault="007C4AD7" w:rsidP="007C4AD7">
      <w:pPr>
        <w:pStyle w:val="BodyText"/>
      </w:pPr>
      <w:r>
        <w:t>is scheduled to enable port rail shuttles to progressively commence running from late 2022. Construction of rail connections at Altona and Dandenong South is in progress, while construction of the rail connection at Somerton is expected to commence in late 2022.</w:t>
      </w:r>
    </w:p>
    <w:p w14:paraId="60CAC126" w14:textId="526DD2B7" w:rsidR="00CB392D" w:rsidRPr="00CB392D" w:rsidRDefault="007C4AD7" w:rsidP="007C4AD7">
      <w:pPr>
        <w:pStyle w:val="BodyText"/>
      </w:pPr>
      <w:r>
        <w:t>With work well underway to deliver the physical infrastructure needed to support PRSN operations, the Department of Transport is progressing a detailed review of pricing, access and coordination arrangements needed to support the operation when it progressively comes online from late 2022. Arrangement</w:t>
      </w:r>
      <w:r w:rsidR="00970865">
        <w:t>s</w:t>
      </w:r>
      <w:r>
        <w:t xml:space="preserve"> must be in place to support the commercial viability of the network and guarantee that the various, broader social and environmental benefits of shifting some port trade throughput from road to rail are captured. Subject to the findings of the review, further action to ensure the success of the PRSN will be considered by the Victorian Government if it is required.</w:t>
      </w:r>
    </w:p>
    <w:p w14:paraId="1D225A70" w14:textId="77777777" w:rsidR="00CB392D" w:rsidRDefault="00CB392D" w:rsidP="00CB392D">
      <w:pPr>
        <w:pStyle w:val="BodyText"/>
        <w:sectPr w:rsidR="00CB392D" w:rsidSect="00CB392D">
          <w:type w:val="continuous"/>
          <w:pgSz w:w="11906" w:h="16838" w:code="9"/>
          <w:pgMar w:top="2552" w:right="1418" w:bottom="1134" w:left="1418" w:header="567" w:footer="567" w:gutter="284"/>
          <w:cols w:num="2" w:space="340"/>
          <w:docGrid w:linePitch="360"/>
        </w:sectPr>
      </w:pPr>
    </w:p>
    <w:tbl>
      <w:tblPr>
        <w:tblStyle w:val="MainTableStyle"/>
        <w:tblW w:w="0" w:type="auto"/>
        <w:tblLook w:val="04A0" w:firstRow="1" w:lastRow="0" w:firstColumn="1" w:lastColumn="0" w:noHBand="0" w:noVBand="1"/>
      </w:tblPr>
      <w:tblGrid>
        <w:gridCol w:w="854"/>
        <w:gridCol w:w="6289"/>
        <w:gridCol w:w="1643"/>
      </w:tblGrid>
      <w:tr w:rsidR="007C4AD7" w:rsidRPr="00682BA1" w14:paraId="6C6664E7" w14:textId="77777777" w:rsidTr="00503D1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1" w:type="dxa"/>
          </w:tcPr>
          <w:p w14:paraId="68BC7E08" w14:textId="565B1FE3" w:rsidR="007C4AD7" w:rsidRPr="00682BA1" w:rsidRDefault="003E404D" w:rsidP="00115D9C">
            <w:pPr>
              <w:pStyle w:val="TableText"/>
            </w:pPr>
            <w:r>
              <w:t>Number</w:t>
            </w:r>
          </w:p>
        </w:tc>
        <w:tc>
          <w:tcPr>
            <w:tcW w:w="6667" w:type="dxa"/>
          </w:tcPr>
          <w:p w14:paraId="223BDA3E" w14:textId="77777777" w:rsidR="007C4AD7" w:rsidRPr="00682BA1" w:rsidRDefault="007C4AD7" w:rsidP="00115D9C">
            <w:pPr>
              <w:pStyle w:val="TableText"/>
              <w:cnfStyle w:val="100000000000" w:firstRow="1" w:lastRow="0" w:firstColumn="0" w:lastColumn="0" w:oddVBand="0" w:evenVBand="0" w:oddHBand="0" w:evenHBand="0" w:firstRowFirstColumn="0" w:firstRowLastColumn="0" w:lastRowFirstColumn="0" w:lastRowLastColumn="0"/>
            </w:pPr>
            <w:r w:rsidRPr="00682BA1">
              <w:t>Action</w:t>
            </w:r>
          </w:p>
        </w:tc>
        <w:tc>
          <w:tcPr>
            <w:tcW w:w="1688" w:type="dxa"/>
          </w:tcPr>
          <w:p w14:paraId="6D302E20" w14:textId="77777777" w:rsidR="007C4AD7" w:rsidRPr="00682BA1" w:rsidRDefault="007C4AD7" w:rsidP="00115D9C">
            <w:pPr>
              <w:pStyle w:val="TableText"/>
              <w:cnfStyle w:val="100000000000" w:firstRow="1" w:lastRow="0" w:firstColumn="0" w:lastColumn="0" w:oddVBand="0" w:evenVBand="0" w:oddHBand="0" w:evenHBand="0" w:firstRowFirstColumn="0" w:firstRowLastColumn="0" w:lastRowFirstColumn="0" w:lastRowLastColumn="0"/>
            </w:pPr>
            <w:r w:rsidRPr="00682BA1">
              <w:t>Timeframe</w:t>
            </w:r>
          </w:p>
        </w:tc>
      </w:tr>
      <w:tr w:rsidR="007C4AD7" w:rsidRPr="00682BA1" w14:paraId="55CE9670" w14:textId="77777777" w:rsidTr="00115D9C">
        <w:tc>
          <w:tcPr>
            <w:cnfStyle w:val="001000000000" w:firstRow="0" w:lastRow="0" w:firstColumn="1" w:lastColumn="0" w:oddVBand="0" w:evenVBand="0" w:oddHBand="0" w:evenHBand="0" w:firstRowFirstColumn="0" w:firstRowLastColumn="0" w:lastRowFirstColumn="0" w:lastRowLastColumn="0"/>
            <w:tcW w:w="421" w:type="dxa"/>
          </w:tcPr>
          <w:p w14:paraId="2F39E5AF" w14:textId="374901A5" w:rsidR="007C4AD7"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7C4AD7">
              <w:rPr>
                <w:rFonts w:ascii="VIC SemiBold" w:hAnsi="VIC SemiBold"/>
                <w:b w:val="0"/>
                <w:bCs/>
              </w:rPr>
              <w:t>7</w:t>
            </w:r>
          </w:p>
        </w:tc>
        <w:tc>
          <w:tcPr>
            <w:tcW w:w="6667" w:type="dxa"/>
          </w:tcPr>
          <w:p w14:paraId="5B2D367A" w14:textId="11929A66" w:rsidR="007C4AD7" w:rsidRPr="00682BA1" w:rsidRDefault="007C4AD7" w:rsidP="007C4AD7">
            <w:pPr>
              <w:pStyle w:val="TableText"/>
              <w:cnfStyle w:val="000000000000" w:firstRow="0" w:lastRow="0" w:firstColumn="0" w:lastColumn="0" w:oddVBand="0" w:evenVBand="0" w:oddHBand="0" w:evenHBand="0" w:firstRowFirstColumn="0" w:firstRowLastColumn="0" w:lastRowFirstColumn="0" w:lastRowLastColumn="0"/>
            </w:pPr>
            <w:r>
              <w:t>The Department of Transport will continue working with Port Rail Shuttle proponents and the Port of Melbourne to finalise plans for the commencement of operations and ensure the viability of the system.</w:t>
            </w:r>
          </w:p>
        </w:tc>
        <w:tc>
          <w:tcPr>
            <w:tcW w:w="1688" w:type="dxa"/>
          </w:tcPr>
          <w:p w14:paraId="708FC03B" w14:textId="77777777" w:rsidR="007C4AD7" w:rsidRPr="00682BA1" w:rsidRDefault="007C4AD7" w:rsidP="00115D9C">
            <w:pPr>
              <w:pStyle w:val="TableText"/>
              <w:cnfStyle w:val="000000000000" w:firstRow="0" w:lastRow="0" w:firstColumn="0" w:lastColumn="0" w:oddVBand="0" w:evenVBand="0" w:oddHBand="0" w:evenHBand="0" w:firstRowFirstColumn="0" w:firstRowLastColumn="0" w:lastRowFirstColumn="0" w:lastRowLastColumn="0"/>
            </w:pPr>
            <w:r w:rsidRPr="00436E36">
              <w:t>Up to 2 years</w:t>
            </w:r>
          </w:p>
        </w:tc>
      </w:tr>
    </w:tbl>
    <w:p w14:paraId="0D2C1C0A" w14:textId="1648C4A8" w:rsidR="00352B37" w:rsidRDefault="00352B37" w:rsidP="007C4AD7">
      <w:pPr>
        <w:pStyle w:val="Source"/>
      </w:pPr>
    </w:p>
    <w:p w14:paraId="0B62EC1E" w14:textId="77777777" w:rsidR="007C4AD7" w:rsidRDefault="007C4AD7" w:rsidP="007C4AD7">
      <w:pPr>
        <w:pStyle w:val="BodyText"/>
        <w:sectPr w:rsidR="007C4AD7" w:rsidSect="00CB392D">
          <w:type w:val="continuous"/>
          <w:pgSz w:w="11906" w:h="16838" w:code="9"/>
          <w:pgMar w:top="2552" w:right="1418" w:bottom="1134" w:left="1418" w:header="567" w:footer="567" w:gutter="284"/>
          <w:cols w:space="708"/>
          <w:docGrid w:linePitch="360"/>
        </w:sectPr>
      </w:pPr>
    </w:p>
    <w:p w14:paraId="7EFA0890" w14:textId="77777777" w:rsidR="007C4AD7" w:rsidRDefault="007C4AD7" w:rsidP="007C4AD7">
      <w:pPr>
        <w:pStyle w:val="Heading2"/>
        <w:spacing w:before="0"/>
      </w:pPr>
      <w:bookmarkStart w:id="63" w:name="_Toc108405182"/>
      <w:r>
        <w:lastRenderedPageBreak/>
        <w:t>Geelong channel optimisation</w:t>
      </w:r>
      <w:bookmarkEnd w:id="63"/>
    </w:p>
    <w:p w14:paraId="3E7835A8" w14:textId="77777777" w:rsidR="007C4AD7" w:rsidRDefault="007C4AD7" w:rsidP="007C4AD7">
      <w:pPr>
        <w:pStyle w:val="BodyText"/>
        <w:sectPr w:rsidR="007C4AD7" w:rsidSect="007C4AD7">
          <w:pgSz w:w="11906" w:h="16838" w:code="9"/>
          <w:pgMar w:top="2552" w:right="1418" w:bottom="1134" w:left="1418" w:header="567" w:footer="567" w:gutter="284"/>
          <w:cols w:space="708"/>
          <w:docGrid w:linePitch="360"/>
        </w:sectPr>
      </w:pPr>
    </w:p>
    <w:p w14:paraId="59276AC1" w14:textId="53A2ED9D" w:rsidR="007C4AD7" w:rsidRDefault="007C4AD7" w:rsidP="007C4AD7">
      <w:pPr>
        <w:pStyle w:val="BodyText"/>
      </w:pPr>
      <w:r>
        <w:t>The Port of Geelong generates over $360 million in economic activity and close to 1,000 full-time jobs for the Barwon region. In 2016 – 2017, the cargo trade had an estimated value of approximately $7.8 billion (Victorian Regional Channels Authority, 2018).</w:t>
      </w:r>
    </w:p>
    <w:p w14:paraId="5837646D" w14:textId="77777777" w:rsidR="007C4AD7" w:rsidRDefault="007C4AD7" w:rsidP="00CF6915">
      <w:pPr>
        <w:pStyle w:val="BodyText"/>
        <w:spacing w:after="120"/>
      </w:pPr>
      <w:r>
        <w:t>The Port of Geelong’s primary customers are:</w:t>
      </w:r>
    </w:p>
    <w:p w14:paraId="60147C2B" w14:textId="0651EB05" w:rsidR="007C4AD7" w:rsidRDefault="007C4AD7" w:rsidP="007C4AD7">
      <w:pPr>
        <w:pStyle w:val="BodyBullet1"/>
      </w:pPr>
      <w:r>
        <w:t>Viva Energy Australia, the owner and operator of the Geelong Oil Refinery in the Port of Geelong which accounts for approximately 50 per cent of the port’s trade. The refinery is also one of only two remaining oil refineries in Australia</w:t>
      </w:r>
    </w:p>
    <w:p w14:paraId="0CEC5DE8" w14:textId="0FB1C149" w:rsidR="007C4AD7" w:rsidRDefault="007C4AD7" w:rsidP="007C4AD7">
      <w:pPr>
        <w:pStyle w:val="BodyBullet1"/>
      </w:pPr>
      <w:r>
        <w:t>Incitec Pivot Ltd which is Australia’s largest supplier of fertilisers</w:t>
      </w:r>
    </w:p>
    <w:p w14:paraId="62DB506A" w14:textId="3150D647" w:rsidR="007C4AD7" w:rsidRDefault="007C4AD7" w:rsidP="007C4AD7">
      <w:pPr>
        <w:pStyle w:val="BodyBullet1"/>
      </w:pPr>
      <w:r>
        <w:t>Midway Ltd which is Australia’s largest exporter of wood fibre which includes bulk products of both woodchips and logs</w:t>
      </w:r>
    </w:p>
    <w:p w14:paraId="12A8E91F" w14:textId="05392395" w:rsidR="007C4AD7" w:rsidRDefault="007C4AD7" w:rsidP="007C4AD7">
      <w:pPr>
        <w:pStyle w:val="BodyBullet1"/>
      </w:pPr>
      <w:r>
        <w:t>GrainCorp Pty Ltd export grain harvested throughout rural Victoria via their Bulk Grain precinct facilities. Depending on seasonality, grain volumes can account for approximately half of the export volume through the port.</w:t>
      </w:r>
    </w:p>
    <w:p w14:paraId="75041257" w14:textId="77777777" w:rsidR="007C4AD7" w:rsidRDefault="007C4AD7" w:rsidP="007C4AD7">
      <w:pPr>
        <w:pStyle w:val="BodyText"/>
      </w:pPr>
      <w:r>
        <w:t>Ships access the Port of Geelong from Port Phillip Bay via a network of dredged channels through Corio Bay to the northernmost terminal at the Refinery Pier. Primary channels are the Point Richards, Wilson Spit, Hopetoun and</w:t>
      </w:r>
    </w:p>
    <w:p w14:paraId="384089C5" w14:textId="078D47D1" w:rsidR="007C4AD7" w:rsidRDefault="007C4AD7" w:rsidP="007C4AD7">
      <w:pPr>
        <w:pStyle w:val="BodyText"/>
      </w:pPr>
      <w:r>
        <w:t>Corio channels which extend 33 kilometres or 18</w:t>
      </w:r>
      <w:r>
        <w:rPr>
          <w:rFonts w:ascii="Calibri" w:hAnsi="Calibri" w:cs="Calibri"/>
        </w:rPr>
        <w:t> </w:t>
      </w:r>
      <w:r>
        <w:t>nautical miles and have a declared depth of 12.3 metres.</w:t>
      </w:r>
    </w:p>
    <w:p w14:paraId="6C797862" w14:textId="4B28E880" w:rsidR="004B26FD" w:rsidRDefault="007C4AD7" w:rsidP="00CF6915">
      <w:pPr>
        <w:pStyle w:val="BodyText"/>
        <w:keepLines/>
        <w:spacing w:after="240"/>
        <w:ind w:right="-454"/>
      </w:pPr>
      <w:r>
        <w:t>Some Port of Geelong users have identified increased channel depth as critical to drive trade</w:t>
      </w:r>
      <w:r w:rsidR="00CF6915">
        <w:rPr>
          <w:rFonts w:ascii="Calibri" w:hAnsi="Calibri" w:cs="Calibri"/>
        </w:rPr>
        <w:t> </w:t>
      </w:r>
      <w:r>
        <w:t xml:space="preserve">development of their future business. </w:t>
      </w:r>
    </w:p>
    <w:p w14:paraId="3C4E55AC" w14:textId="05B4A6E2" w:rsidR="007C4AD7" w:rsidRPr="00CF6915" w:rsidRDefault="007C4AD7" w:rsidP="00CF6915">
      <w:pPr>
        <w:pStyle w:val="BodyText"/>
      </w:pPr>
      <w:r w:rsidRPr="00CF6915">
        <w:t>In response to</w:t>
      </w:r>
      <w:r w:rsidR="004B26FD" w:rsidRPr="00CF6915">
        <w:rPr>
          <w:rFonts w:ascii="Calibri" w:hAnsi="Calibri" w:cs="Calibri"/>
        </w:rPr>
        <w:t> </w:t>
      </w:r>
      <w:r w:rsidRPr="00CF6915">
        <w:t>this user interest, Ports Victoria has completed a</w:t>
      </w:r>
      <w:r w:rsidR="004B26FD" w:rsidRPr="00CF6915">
        <w:rPr>
          <w:rFonts w:ascii="Calibri" w:hAnsi="Calibri" w:cs="Calibri"/>
        </w:rPr>
        <w:t> </w:t>
      </w:r>
      <w:r w:rsidRPr="00CF6915">
        <w:t>range of investigations into the feasibility of optimising the Port of Geelong</w:t>
      </w:r>
      <w:r w:rsidR="00CF6915">
        <w:rPr>
          <w:rFonts w:ascii="Calibri" w:hAnsi="Calibri" w:cs="Calibri"/>
        </w:rPr>
        <w:t> </w:t>
      </w:r>
      <w:r w:rsidRPr="00CF6915">
        <w:t>channels.</w:t>
      </w:r>
    </w:p>
    <w:p w14:paraId="24396AD9" w14:textId="0BE6EF2A" w:rsidR="007C4AD7" w:rsidRDefault="007C4AD7" w:rsidP="00CF6915">
      <w:pPr>
        <w:pStyle w:val="BodyText"/>
      </w:pPr>
      <w:r>
        <w:t>This work found that while technically feasible, deepening or widening the channel would be costly and, critically, the benefits would likely support only a</w:t>
      </w:r>
      <w:r w:rsidR="004B26FD">
        <w:rPr>
          <w:rFonts w:ascii="Calibri" w:hAnsi="Calibri" w:cs="Calibri"/>
        </w:rPr>
        <w:t> </w:t>
      </w:r>
      <w:r>
        <w:t>small number of specific port users who would not</w:t>
      </w:r>
      <w:r w:rsidR="004B26FD">
        <w:rPr>
          <w:rFonts w:ascii="Calibri" w:hAnsi="Calibri" w:cs="Calibri"/>
        </w:rPr>
        <w:t> </w:t>
      </w:r>
      <w:r>
        <w:t>be able to finance the cost of the project individually. This analysis concluded that without significant increases in trade volumes that would benefit from greater depth, it is not justified for the State Government to progress further work at this time to deepen the Geelong channels.</w:t>
      </w:r>
    </w:p>
    <w:p w14:paraId="49C4C59F" w14:textId="4EB3F9C7" w:rsidR="007C4AD7" w:rsidRPr="00CF6915" w:rsidRDefault="007C4AD7" w:rsidP="00CF6915">
      <w:pPr>
        <w:pStyle w:val="BodyText"/>
      </w:pPr>
      <w:r w:rsidRPr="00CF6915">
        <w:t xml:space="preserve">Trade through the Port of Geelong is forecast to continue to grow and new trades to the </w:t>
      </w:r>
      <w:r w:rsidR="00970865">
        <w:t>port</w:t>
      </w:r>
      <w:r w:rsidRPr="00CF6915">
        <w:t>, such as</w:t>
      </w:r>
      <w:r w:rsidR="004B26FD" w:rsidRPr="00CF6915">
        <w:rPr>
          <w:rFonts w:ascii="Calibri" w:hAnsi="Calibri" w:cs="Calibri"/>
        </w:rPr>
        <w:t> </w:t>
      </w:r>
      <w:r w:rsidRPr="00CF6915">
        <w:t>TT-Line’s Spirit of Tasmania service, will continue to influence consideration of the optimal channel capacity needed at Geelong. As such, it is important for Ports Victoria to continue to monitor the investment case over time should conditions change. The</w:t>
      </w:r>
      <w:r w:rsidRPr="00CF6915">
        <w:rPr>
          <w:rFonts w:ascii="Calibri" w:hAnsi="Calibri" w:cs="Calibri"/>
        </w:rPr>
        <w:t> </w:t>
      </w:r>
      <w:r w:rsidRPr="00CF6915">
        <w:t>Government would consider any market-led proposals to deepen the Geelong channels based on</w:t>
      </w:r>
      <w:r w:rsidR="004B26FD" w:rsidRPr="00CF6915">
        <w:rPr>
          <w:rFonts w:ascii="Calibri" w:hAnsi="Calibri" w:cs="Calibri"/>
        </w:rPr>
        <w:t> </w:t>
      </w:r>
      <w:r w:rsidRPr="00CF6915">
        <w:t>the commercial merits at that time.</w:t>
      </w:r>
    </w:p>
    <w:p w14:paraId="1CDE46D8" w14:textId="7B5EDC1B" w:rsidR="007C4AD7" w:rsidRDefault="007C4AD7" w:rsidP="00CF6915">
      <w:pPr>
        <w:pStyle w:val="BodyText"/>
        <w:ind w:right="-113"/>
      </w:pPr>
      <w:r>
        <w:t>Importantly, Ports Victoria will continue considering</w:t>
      </w:r>
      <w:r w:rsidR="00CF6915">
        <w:t xml:space="preserve"> </w:t>
      </w:r>
      <w:r>
        <w:t>opportunities to further optimise channel access at Geelong as a part of its ongoing</w:t>
      </w:r>
      <w:r w:rsidR="004B26FD">
        <w:rPr>
          <w:rFonts w:ascii="Calibri" w:hAnsi="Calibri" w:cs="Calibri"/>
        </w:rPr>
        <w:t> </w:t>
      </w:r>
      <w:r>
        <w:t>role as the manager of waterside access at</w:t>
      </w:r>
      <w:r w:rsidR="00CF6915">
        <w:t xml:space="preserve"> </w:t>
      </w:r>
      <w:r>
        <w:t>all of Victoria’s ports. This could include consideration of various targeted investments</w:t>
      </w:r>
    </w:p>
    <w:p w14:paraId="00AD1749" w14:textId="42A3E597" w:rsidR="007C4AD7" w:rsidRDefault="007C4AD7" w:rsidP="004B26FD">
      <w:pPr>
        <w:pStyle w:val="BodyText"/>
        <w:ind w:right="-170"/>
      </w:pPr>
      <w:r>
        <w:t>in channel management resources and infrastructure that would achieve efficiencies within</w:t>
      </w:r>
      <w:r w:rsidR="004B26FD">
        <w:rPr>
          <w:rFonts w:ascii="Calibri" w:hAnsi="Calibri" w:cs="Calibri"/>
        </w:rPr>
        <w:t> </w:t>
      </w:r>
      <w:r>
        <w:t>the current bounds of the channel’s physical capacity. Ports Victoria will continue engaging with all users about these opportunities.</w:t>
      </w:r>
    </w:p>
    <w:p w14:paraId="24AF544F" w14:textId="77777777" w:rsidR="007C4AD7" w:rsidRDefault="007C4AD7" w:rsidP="007C4AD7">
      <w:pPr>
        <w:pStyle w:val="BodyText"/>
        <w:sectPr w:rsidR="007C4AD7" w:rsidSect="007C4AD7">
          <w:type w:val="continuous"/>
          <w:pgSz w:w="11906" w:h="16838" w:code="9"/>
          <w:pgMar w:top="2552" w:right="1418" w:bottom="1134" w:left="1418" w:header="567" w:footer="567" w:gutter="284"/>
          <w:cols w:num="2" w:space="340"/>
          <w:docGrid w:linePitch="360"/>
        </w:sectPr>
      </w:pPr>
    </w:p>
    <w:tbl>
      <w:tblPr>
        <w:tblStyle w:val="MainTableStyle"/>
        <w:tblW w:w="0" w:type="auto"/>
        <w:tblLook w:val="04A0" w:firstRow="1" w:lastRow="0" w:firstColumn="1" w:lastColumn="0" w:noHBand="0" w:noVBand="1"/>
      </w:tblPr>
      <w:tblGrid>
        <w:gridCol w:w="854"/>
        <w:gridCol w:w="6287"/>
        <w:gridCol w:w="1645"/>
      </w:tblGrid>
      <w:tr w:rsidR="004B26FD" w:rsidRPr="00682BA1" w14:paraId="48966EC2" w14:textId="77777777" w:rsidTr="00503D1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1" w:type="dxa"/>
          </w:tcPr>
          <w:p w14:paraId="4C61CEBA" w14:textId="65910A7C" w:rsidR="004B26FD" w:rsidRPr="00682BA1" w:rsidRDefault="00503D15" w:rsidP="00115D9C">
            <w:pPr>
              <w:pStyle w:val="TableText"/>
            </w:pPr>
            <w:r>
              <w:t>Number</w:t>
            </w:r>
          </w:p>
        </w:tc>
        <w:tc>
          <w:tcPr>
            <w:tcW w:w="6667" w:type="dxa"/>
          </w:tcPr>
          <w:p w14:paraId="5F449D7F" w14:textId="77777777" w:rsidR="004B26FD" w:rsidRPr="00682BA1" w:rsidRDefault="004B26FD" w:rsidP="00115D9C">
            <w:pPr>
              <w:pStyle w:val="TableText"/>
              <w:cnfStyle w:val="100000000000" w:firstRow="1" w:lastRow="0" w:firstColumn="0" w:lastColumn="0" w:oddVBand="0" w:evenVBand="0" w:oddHBand="0" w:evenHBand="0" w:firstRowFirstColumn="0" w:firstRowLastColumn="0" w:lastRowFirstColumn="0" w:lastRowLastColumn="0"/>
            </w:pPr>
            <w:r w:rsidRPr="00682BA1">
              <w:t>Action</w:t>
            </w:r>
          </w:p>
        </w:tc>
        <w:tc>
          <w:tcPr>
            <w:tcW w:w="1688" w:type="dxa"/>
          </w:tcPr>
          <w:p w14:paraId="665AE880" w14:textId="77777777" w:rsidR="004B26FD" w:rsidRPr="00682BA1" w:rsidRDefault="004B26FD" w:rsidP="00115D9C">
            <w:pPr>
              <w:pStyle w:val="TableText"/>
              <w:cnfStyle w:val="100000000000" w:firstRow="1" w:lastRow="0" w:firstColumn="0" w:lastColumn="0" w:oddVBand="0" w:evenVBand="0" w:oddHBand="0" w:evenHBand="0" w:firstRowFirstColumn="0" w:firstRowLastColumn="0" w:lastRowFirstColumn="0" w:lastRowLastColumn="0"/>
            </w:pPr>
            <w:r w:rsidRPr="00682BA1">
              <w:t>Timeframe</w:t>
            </w:r>
          </w:p>
        </w:tc>
      </w:tr>
      <w:tr w:rsidR="004B26FD" w:rsidRPr="00682BA1" w14:paraId="3ED4768A" w14:textId="77777777" w:rsidTr="00115D9C">
        <w:tc>
          <w:tcPr>
            <w:cnfStyle w:val="001000000000" w:firstRow="0" w:lastRow="0" w:firstColumn="1" w:lastColumn="0" w:oddVBand="0" w:evenVBand="0" w:oddHBand="0" w:evenHBand="0" w:firstRowFirstColumn="0" w:firstRowLastColumn="0" w:lastRowFirstColumn="0" w:lastRowLastColumn="0"/>
            <w:tcW w:w="421" w:type="dxa"/>
          </w:tcPr>
          <w:p w14:paraId="4E23F6C5" w14:textId="77A58C4E" w:rsidR="004B26FD"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4B26FD">
              <w:rPr>
                <w:rFonts w:ascii="VIC SemiBold" w:hAnsi="VIC SemiBold"/>
                <w:b w:val="0"/>
                <w:bCs/>
              </w:rPr>
              <w:t>8</w:t>
            </w:r>
          </w:p>
        </w:tc>
        <w:tc>
          <w:tcPr>
            <w:tcW w:w="6667" w:type="dxa"/>
          </w:tcPr>
          <w:p w14:paraId="54BECBCA" w14:textId="732726B8" w:rsidR="004B26FD" w:rsidRPr="00682BA1" w:rsidRDefault="004B26FD" w:rsidP="004B26FD">
            <w:pPr>
              <w:pStyle w:val="TableText"/>
              <w:cnfStyle w:val="000000000000" w:firstRow="0" w:lastRow="0" w:firstColumn="0" w:lastColumn="0" w:oddVBand="0" w:evenVBand="0" w:oddHBand="0" w:evenHBand="0" w:firstRowFirstColumn="0" w:firstRowLastColumn="0" w:lastRowFirstColumn="0" w:lastRowLastColumn="0"/>
            </w:pPr>
            <w:r>
              <w:t>Ports Victoria will continue to investigate and implement low investment optimisation options for the Geelong Channel based on commercial and economic viability. Options analysis will take into consideration the safety and efficiency aspects of the trade and vessel profiles.</w:t>
            </w:r>
          </w:p>
        </w:tc>
        <w:tc>
          <w:tcPr>
            <w:tcW w:w="1688" w:type="dxa"/>
          </w:tcPr>
          <w:p w14:paraId="369CF7A0" w14:textId="5E76AE95" w:rsidR="004B26FD" w:rsidRPr="00682BA1" w:rsidRDefault="004B26FD" w:rsidP="00115D9C">
            <w:pPr>
              <w:pStyle w:val="TableText"/>
              <w:cnfStyle w:val="000000000000" w:firstRow="0" w:lastRow="0" w:firstColumn="0" w:lastColumn="0" w:oddVBand="0" w:evenVBand="0" w:oddHBand="0" w:evenHBand="0" w:firstRowFirstColumn="0" w:firstRowLastColumn="0" w:lastRowFirstColumn="0" w:lastRowLastColumn="0"/>
            </w:pPr>
            <w:r w:rsidRPr="004B26FD">
              <w:t>Ongoing</w:t>
            </w:r>
          </w:p>
        </w:tc>
      </w:tr>
      <w:tr w:rsidR="004B26FD" w:rsidRPr="00682BA1" w14:paraId="02F304EF" w14:textId="77777777" w:rsidTr="00115D9C">
        <w:tc>
          <w:tcPr>
            <w:cnfStyle w:val="001000000000" w:firstRow="0" w:lastRow="0" w:firstColumn="1" w:lastColumn="0" w:oddVBand="0" w:evenVBand="0" w:oddHBand="0" w:evenHBand="0" w:firstRowFirstColumn="0" w:firstRowLastColumn="0" w:lastRowFirstColumn="0" w:lastRowLastColumn="0"/>
            <w:tcW w:w="421" w:type="dxa"/>
          </w:tcPr>
          <w:p w14:paraId="77D4558F" w14:textId="250476A9" w:rsidR="004B26FD"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4B26FD">
              <w:rPr>
                <w:rFonts w:ascii="VIC SemiBold" w:hAnsi="VIC SemiBold"/>
                <w:b w:val="0"/>
                <w:bCs/>
              </w:rPr>
              <w:t>9</w:t>
            </w:r>
          </w:p>
        </w:tc>
        <w:tc>
          <w:tcPr>
            <w:tcW w:w="6667" w:type="dxa"/>
          </w:tcPr>
          <w:p w14:paraId="27E34F74" w14:textId="286346CD" w:rsidR="004B26FD" w:rsidRPr="00682BA1" w:rsidRDefault="004B26FD" w:rsidP="004B26FD">
            <w:pPr>
              <w:pStyle w:val="TableText"/>
              <w:cnfStyle w:val="000000000000" w:firstRow="0" w:lastRow="0" w:firstColumn="0" w:lastColumn="0" w:oddVBand="0" w:evenVBand="0" w:oddHBand="0" w:evenHBand="0" w:firstRowFirstColumn="0" w:firstRowLastColumn="0" w:lastRowFirstColumn="0" w:lastRowLastColumn="0"/>
            </w:pPr>
            <w:r>
              <w:t>Ports Victoria will revisit the case for significant investment optimisation if a credible proposition is put forward by a private proponent.</w:t>
            </w:r>
          </w:p>
        </w:tc>
        <w:tc>
          <w:tcPr>
            <w:tcW w:w="1688" w:type="dxa"/>
          </w:tcPr>
          <w:p w14:paraId="566BDC65" w14:textId="44D47473" w:rsidR="004B26FD" w:rsidRPr="00682BA1" w:rsidRDefault="004B26FD" w:rsidP="00115D9C">
            <w:pPr>
              <w:pStyle w:val="TableText"/>
              <w:cnfStyle w:val="000000000000" w:firstRow="0" w:lastRow="0" w:firstColumn="0" w:lastColumn="0" w:oddVBand="0" w:evenVBand="0" w:oddHBand="0" w:evenHBand="0" w:firstRowFirstColumn="0" w:firstRowLastColumn="0" w:lastRowFirstColumn="0" w:lastRowLastColumn="0"/>
            </w:pPr>
            <w:r w:rsidRPr="004B26FD">
              <w:t>Ongoing</w:t>
            </w:r>
          </w:p>
        </w:tc>
      </w:tr>
    </w:tbl>
    <w:p w14:paraId="43253AEA" w14:textId="7356D6EA" w:rsidR="007C4AD7" w:rsidRDefault="007C4AD7" w:rsidP="00CF6915">
      <w:pPr>
        <w:pStyle w:val="Source"/>
      </w:pPr>
    </w:p>
    <w:p w14:paraId="6F26CB70" w14:textId="77777777" w:rsidR="00CF6915" w:rsidRDefault="00CF6915" w:rsidP="00CF6915">
      <w:pPr>
        <w:pStyle w:val="BodyText"/>
        <w:sectPr w:rsidR="00CF6915" w:rsidSect="007C4AD7">
          <w:type w:val="continuous"/>
          <w:pgSz w:w="11906" w:h="16838" w:code="9"/>
          <w:pgMar w:top="2552" w:right="1418" w:bottom="1134" w:left="1418" w:header="567" w:footer="567" w:gutter="284"/>
          <w:cols w:space="708"/>
          <w:docGrid w:linePitch="360"/>
        </w:sectPr>
      </w:pPr>
    </w:p>
    <w:p w14:paraId="657FB3EF" w14:textId="58194675" w:rsidR="00CF6915" w:rsidRPr="00503D15" w:rsidRDefault="00CF6915">
      <w:pPr>
        <w:pStyle w:val="Heading1"/>
        <w:numPr>
          <w:ilvl w:val="0"/>
          <w:numId w:val="11"/>
        </w:numPr>
      </w:pPr>
      <w:bookmarkStart w:id="64" w:name="_Toc108405183"/>
      <w:r w:rsidRPr="00503D15">
        <w:lastRenderedPageBreak/>
        <w:t>Well planned, balancing the needs of industry and the community</w:t>
      </w:r>
      <w:bookmarkEnd w:id="64"/>
    </w:p>
    <w:p w14:paraId="3294DCEF" w14:textId="77777777" w:rsidR="00CF6915" w:rsidRDefault="00CF6915" w:rsidP="00CF6915">
      <w:pPr>
        <w:pStyle w:val="Heading2"/>
        <w:ind w:right="-170"/>
      </w:pPr>
      <w:bookmarkStart w:id="65" w:name="_Toc108405184"/>
      <w:r>
        <w:t>Enhancing statutory planning arrangements at our commercial ports</w:t>
      </w:r>
      <w:bookmarkEnd w:id="65"/>
    </w:p>
    <w:p w14:paraId="389ED911" w14:textId="77777777" w:rsidR="00CF6915" w:rsidRDefault="00CF6915" w:rsidP="00CF6915">
      <w:pPr>
        <w:pStyle w:val="BodyText"/>
        <w:sectPr w:rsidR="00CF6915" w:rsidSect="00CF6915">
          <w:pgSz w:w="11906" w:h="16838" w:code="9"/>
          <w:pgMar w:top="2552" w:right="1418" w:bottom="1134" w:left="1418" w:header="567" w:footer="567" w:gutter="284"/>
          <w:cols w:space="708"/>
          <w:docGrid w:linePitch="360"/>
        </w:sectPr>
      </w:pPr>
    </w:p>
    <w:p w14:paraId="75E9CE9A" w14:textId="77777777" w:rsidR="00CF6915" w:rsidRDefault="00CF6915" w:rsidP="00CF6915">
      <w:pPr>
        <w:pStyle w:val="BodyText"/>
      </w:pPr>
      <w:r>
        <w:t>Victoria’s commercial ports have long grappled with the inherent tension between growing freight capacity requirements, and the State and local planning policy that actively promotes the intensification and revitalisation of inner urban areas. This has tended to result in an ongoing encroachment of sensitive uses around ports that threatens to constrain port development. It is important that the planning scheme responds to, and appropriately balances, these challenges.</w:t>
      </w:r>
    </w:p>
    <w:p w14:paraId="25A7CEBA" w14:textId="77777777" w:rsidR="00CF6915" w:rsidRDefault="00CF6915" w:rsidP="00CF6915">
      <w:pPr>
        <w:pStyle w:val="BodyText"/>
      </w:pPr>
      <w:r>
        <w:t>This issue was recognised in 2010 by the Minister for Planning’s appointed Port and Environs Advisory Committee. The Committee recommended a Port Environs Overlay be implemented to manage incompatible land uses at the interface between ports and their surrounding neighbourhoods.</w:t>
      </w:r>
    </w:p>
    <w:p w14:paraId="31B274E3" w14:textId="12FAAAD1" w:rsidR="00CF6915" w:rsidRDefault="00CF6915" w:rsidP="00CF6915">
      <w:pPr>
        <w:pStyle w:val="BodyText"/>
      </w:pPr>
      <w:r>
        <w:t>The more recent Review of the Victorian ports system notes that despite improvements delivered through the Port Environs Planning Advisory Committee and set out in Planning Advisory Note 56 in 2014, the approach to buffer controls for comparable uses in the land surrounding the port requires further strengthening. The following are some example</w:t>
      </w:r>
      <w:r w:rsidR="00970865">
        <w:t>s</w:t>
      </w:r>
      <w:r>
        <w:t xml:space="preserve"> of the challenges for ports within the current planning framework:</w:t>
      </w:r>
    </w:p>
    <w:p w14:paraId="263AEE9A" w14:textId="5BCDAD94" w:rsidR="00CF6915" w:rsidRDefault="00CF6915" w:rsidP="00EC6544">
      <w:pPr>
        <w:pStyle w:val="BodyBullet1"/>
      </w:pPr>
      <w:r>
        <w:t>The application of an industrial zone is the most common way to manage sensitive use encroachment to ports. As these zones are not designed for port purposes, this often results in decision making that does not consider the impact of the proposed use on ports operations. The ports of Melbourne and Portland are surrounded by industrial zones that facilitate sensitive uses such as accommodation, education facilities and places of assembly including the General Residential Zone, the Capital City Zone and the Docklands Zone.</w:t>
      </w:r>
    </w:p>
    <w:p w14:paraId="05F15056" w14:textId="3E6D4482" w:rsidR="00CF6915" w:rsidRDefault="00CF6915" w:rsidP="00EC6544">
      <w:pPr>
        <w:pStyle w:val="BodyBullet1"/>
      </w:pPr>
      <w:r>
        <w:t>Where controls such as the Design and Development Overlay and the Environmental Significance Overlay have been applied to manage the impact of encroachment on port environs, they have tended to fail as these controls cannot determine use. This means sensitive uses such as accommodation, educational facilities and places of assembly do not trigger a planning permit, rendering the controls of little use despite the expectation that encroachment will be managed.</w:t>
      </w:r>
    </w:p>
    <w:p w14:paraId="3A62C907" w14:textId="6FDB5FC6" w:rsidR="00CF6915" w:rsidRDefault="00CF6915" w:rsidP="00EC6544">
      <w:pPr>
        <w:pStyle w:val="BodyBullet1"/>
      </w:pPr>
      <w:r>
        <w:t>Ministerial Direction 14 which is designed to prevent planning scheme amendments occurring in port environs, maps the port environs based on risks emanating from the port, such as an explosion from a petroleum storage unit, rather than protecting the port from encroachment. This does not provide protection when existing zones allow for sensitive uses. Examples include the Docklands Zone and Capital City Zone in the City of Melbourne, the General Residential Zone in the City of Port Phillip and the General Residential Zone in Glenelg Shire.</w:t>
      </w:r>
    </w:p>
    <w:p w14:paraId="7AC6F2A6" w14:textId="4720C61C" w:rsidR="00CF6915" w:rsidRDefault="00CF6915" w:rsidP="00EC6544">
      <w:pPr>
        <w:pStyle w:val="BodyBullet1"/>
      </w:pPr>
      <w:r>
        <w:t>There is no formal notice or referral to the Department of Transport, Head of Transport for Victoria or any of the port operators for uses within the port environs. This limits the ability to proactively respond to potential sensitive use conflicts early in the planning process.</w:t>
      </w:r>
    </w:p>
    <w:p w14:paraId="2A9DB0CB" w14:textId="77777777" w:rsidR="00BA0F37" w:rsidRDefault="00BA0F37" w:rsidP="00BA0F37">
      <w:pPr>
        <w:pStyle w:val="BodyText"/>
        <w:sectPr w:rsidR="00BA0F37" w:rsidSect="00EC6544">
          <w:type w:val="continuous"/>
          <w:pgSz w:w="11906" w:h="16838" w:code="9"/>
          <w:pgMar w:top="2552" w:right="1418" w:bottom="1134" w:left="1418" w:header="567" w:footer="567" w:gutter="284"/>
          <w:cols w:num="2" w:space="340"/>
          <w:docGrid w:linePitch="360"/>
        </w:sectPr>
      </w:pPr>
    </w:p>
    <w:p w14:paraId="6896D649" w14:textId="40B550DA" w:rsidR="00CF6915" w:rsidRDefault="00CF6915" w:rsidP="00BA0F37">
      <w:pPr>
        <w:pStyle w:val="BodyText"/>
        <w:keepNext/>
        <w:keepLines/>
      </w:pPr>
      <w:r>
        <w:lastRenderedPageBreak/>
        <w:t>The Department of Transport will continue to work closely with the Department of Environment, Land, Water and Planning to</w:t>
      </w:r>
      <w:r w:rsidR="001D670C">
        <w:t xml:space="preserve"> </w:t>
      </w:r>
      <w:r>
        <w:t>identify and implement the most appropriate planning mechanism to address these matters. Examples of potential resolutions include:</w:t>
      </w:r>
    </w:p>
    <w:p w14:paraId="06EB7F75" w14:textId="7AD19FBE" w:rsidR="00BA0F37" w:rsidRDefault="00BA0F37" w:rsidP="00BA0F37">
      <w:pPr>
        <w:pStyle w:val="BodyBullet1"/>
      </w:pPr>
      <w:r>
        <w:t>developing a new overlay to protect commercial ports by controlling both sensitive use and development that may occur in the port environs</w:t>
      </w:r>
    </w:p>
    <w:p w14:paraId="23B31A48" w14:textId="23088869" w:rsidR="001D670C" w:rsidRDefault="00BA0F37" w:rsidP="00187BFC">
      <w:pPr>
        <w:pStyle w:val="BodyBullet1"/>
        <w:spacing w:after="0"/>
      </w:pPr>
      <w:r>
        <w:br w:type="column"/>
      </w:r>
      <w:r w:rsidR="001D670C">
        <w:t>revising Clause 18.02-6S of the Victorian Planning Scheme to include key planning directions outlined in the PDSs and specify the port environs and buffer areas</w:t>
      </w:r>
    </w:p>
    <w:p w14:paraId="179F84EE" w14:textId="24F6BD88" w:rsidR="001D670C" w:rsidRDefault="001D670C" w:rsidP="00F350B8">
      <w:pPr>
        <w:pStyle w:val="BodyBullet1"/>
        <w:spacing w:before="0"/>
      </w:pPr>
      <w:r>
        <w:t>revising and updating Ministerial Direction 14 and Advisory Note 56 to ensure they align.</w:t>
      </w:r>
    </w:p>
    <w:p w14:paraId="4B305230" w14:textId="6C3E2ADC" w:rsidR="001D670C" w:rsidRDefault="001D670C" w:rsidP="001D670C">
      <w:pPr>
        <w:pStyle w:val="BodyText"/>
      </w:pPr>
      <w:r>
        <w:t>Engaging with local councils accommodating ports is an important part of determining the most suitable planning pathway.</w:t>
      </w:r>
    </w:p>
    <w:p w14:paraId="6A4A2F62" w14:textId="77777777" w:rsidR="003D779B" w:rsidRDefault="003D779B" w:rsidP="001D670C">
      <w:pPr>
        <w:pStyle w:val="BodyText"/>
        <w:sectPr w:rsidR="003D779B" w:rsidSect="00BA0F37">
          <w:pgSz w:w="11906" w:h="16838" w:code="9"/>
          <w:pgMar w:top="2552" w:right="1418" w:bottom="1134" w:left="1418" w:header="567" w:footer="567" w:gutter="284"/>
          <w:cols w:num="2" w:space="340"/>
          <w:docGrid w:linePitch="360"/>
        </w:sectPr>
      </w:pPr>
    </w:p>
    <w:tbl>
      <w:tblPr>
        <w:tblStyle w:val="MainTableStyle"/>
        <w:tblW w:w="0" w:type="auto"/>
        <w:tblLayout w:type="fixed"/>
        <w:tblCellMar>
          <w:left w:w="85" w:type="dxa"/>
          <w:right w:w="85" w:type="dxa"/>
        </w:tblCellMar>
        <w:tblLook w:val="04A0" w:firstRow="1" w:lastRow="0" w:firstColumn="1" w:lastColumn="0" w:noHBand="0" w:noVBand="1"/>
      </w:tblPr>
      <w:tblGrid>
        <w:gridCol w:w="851"/>
        <w:gridCol w:w="6624"/>
        <w:gridCol w:w="1311"/>
      </w:tblGrid>
      <w:tr w:rsidR="00F350B8" w:rsidRPr="00F350B8" w14:paraId="1CA4039B" w14:textId="77777777" w:rsidTr="00503D1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851" w:type="dxa"/>
          </w:tcPr>
          <w:p w14:paraId="1CA686DD" w14:textId="40B9396F" w:rsidR="00F350B8" w:rsidRPr="00F350B8" w:rsidRDefault="00503D15" w:rsidP="00111231">
            <w:pPr>
              <w:pStyle w:val="TableText"/>
            </w:pPr>
            <w:r>
              <w:t>Number</w:t>
            </w:r>
          </w:p>
        </w:tc>
        <w:tc>
          <w:tcPr>
            <w:tcW w:w="6624" w:type="dxa"/>
          </w:tcPr>
          <w:p w14:paraId="3B909A10" w14:textId="77777777" w:rsidR="00F350B8" w:rsidRPr="00F350B8" w:rsidRDefault="00F350B8" w:rsidP="00111231">
            <w:pPr>
              <w:pStyle w:val="TableText"/>
              <w:cnfStyle w:val="100000000000" w:firstRow="1" w:lastRow="0" w:firstColumn="0" w:lastColumn="0" w:oddVBand="0" w:evenVBand="0" w:oddHBand="0" w:evenHBand="0" w:firstRowFirstColumn="0" w:firstRowLastColumn="0" w:lastRowFirstColumn="0" w:lastRowLastColumn="0"/>
            </w:pPr>
            <w:r w:rsidRPr="00F350B8">
              <w:t>Action</w:t>
            </w:r>
          </w:p>
        </w:tc>
        <w:tc>
          <w:tcPr>
            <w:tcW w:w="1311" w:type="dxa"/>
          </w:tcPr>
          <w:p w14:paraId="3573201F" w14:textId="77777777" w:rsidR="00F350B8" w:rsidRPr="00F350B8" w:rsidRDefault="00F350B8" w:rsidP="00111231">
            <w:pPr>
              <w:pStyle w:val="TableText"/>
              <w:cnfStyle w:val="100000000000" w:firstRow="1" w:lastRow="0" w:firstColumn="0" w:lastColumn="0" w:oddVBand="0" w:evenVBand="0" w:oddHBand="0" w:evenHBand="0" w:firstRowFirstColumn="0" w:firstRowLastColumn="0" w:lastRowFirstColumn="0" w:lastRowLastColumn="0"/>
            </w:pPr>
            <w:r w:rsidRPr="00F350B8">
              <w:t>Timeframe</w:t>
            </w:r>
          </w:p>
        </w:tc>
      </w:tr>
      <w:tr w:rsidR="00F350B8" w:rsidRPr="00F350B8" w14:paraId="6A806880" w14:textId="77777777" w:rsidTr="00503D15">
        <w:trPr>
          <w:cantSplit/>
        </w:trPr>
        <w:tc>
          <w:tcPr>
            <w:cnfStyle w:val="001000000000" w:firstRow="0" w:lastRow="0" w:firstColumn="1" w:lastColumn="0" w:oddVBand="0" w:evenVBand="0" w:oddHBand="0" w:evenHBand="0" w:firstRowFirstColumn="0" w:firstRowLastColumn="0" w:lastRowFirstColumn="0" w:lastRowLastColumn="0"/>
            <w:tcW w:w="851" w:type="dxa"/>
          </w:tcPr>
          <w:p w14:paraId="5B2B0994" w14:textId="15D18B67" w:rsidR="00F350B8" w:rsidRPr="008D21FF" w:rsidRDefault="008D21FF" w:rsidP="00111231">
            <w:pPr>
              <w:pStyle w:val="TableText"/>
              <w:rPr>
                <w:rFonts w:ascii="VIC SemiBold" w:hAnsi="VIC SemiBold"/>
              </w:rPr>
            </w:pPr>
            <w:r w:rsidRPr="008D21FF">
              <w:rPr>
                <w:rFonts w:ascii="VIC SemiBold" w:hAnsi="VIC SemiBold"/>
                <w:b w:val="0"/>
                <w:bCs/>
                <w:color w:val="231F20"/>
                <w:spacing w:val="-10"/>
              </w:rPr>
              <w:t xml:space="preserve">Action </w:t>
            </w:r>
            <w:r w:rsidR="00F350B8" w:rsidRPr="008D21FF">
              <w:rPr>
                <w:rFonts w:ascii="VIC SemiBold" w:hAnsi="VIC SemiBold"/>
              </w:rPr>
              <w:t>10</w:t>
            </w:r>
          </w:p>
        </w:tc>
        <w:tc>
          <w:tcPr>
            <w:tcW w:w="6624" w:type="dxa"/>
          </w:tcPr>
          <w:p w14:paraId="22612847" w14:textId="6AD99AF5" w:rsidR="00F350B8" w:rsidRPr="00F350B8" w:rsidRDefault="00F350B8" w:rsidP="00111231">
            <w:pPr>
              <w:pStyle w:val="TableText"/>
              <w:cnfStyle w:val="000000000000" w:firstRow="0" w:lastRow="0" w:firstColumn="0" w:lastColumn="0" w:oddVBand="0" w:evenVBand="0" w:oddHBand="0" w:evenHBand="0" w:firstRowFirstColumn="0" w:firstRowLastColumn="0" w:lastRowFirstColumn="0" w:lastRowLastColumn="0"/>
            </w:pPr>
            <w:r w:rsidRPr="00F350B8">
              <w:t>The Minister for Ports and Freight in collaboration with the Minister for Planning will review and strengthen planning scheme policy and provisions</w:t>
            </w:r>
            <w:r>
              <w:rPr>
                <w:rFonts w:ascii="Calibri" w:hAnsi="Calibri" w:cs="Calibri"/>
              </w:rPr>
              <w:t> </w:t>
            </w:r>
            <w:r w:rsidRPr="00F350B8">
              <w:t xml:space="preserve">to: </w:t>
            </w:r>
          </w:p>
          <w:p w14:paraId="0453003E" w14:textId="77777777"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recognise the location and strategic significance of commercial ports</w:t>
            </w:r>
          </w:p>
          <w:p w14:paraId="7F3CF2D5" w14:textId="77777777"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update the Planning Policy Framework to reflect the Commercial Ports Strategy and PDSs</w:t>
            </w:r>
          </w:p>
          <w:p w14:paraId="603CCAF1" w14:textId="77777777"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incorporate the Principal Transport Gateways plan</w:t>
            </w:r>
          </w:p>
          <w:p w14:paraId="1742593E" w14:textId="77777777"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protect the commercial ports from encroachment from incompatible use and development more effectively</w:t>
            </w:r>
          </w:p>
          <w:p w14:paraId="67666342" w14:textId="77777777"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facilitate use and development around ports that complements and strengthens the role of the ports</w:t>
            </w:r>
          </w:p>
          <w:p w14:paraId="1D1B5C6B" w14:textId="5DFABC9B"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introduce a notice requirement to commercial ports lessors and referral Head, Transport for Victoria that are for uses in close proximity of commercial ports to ensure all views can be considered in the decision-making process and that inappropriate uses are identified early in the planning process.</w:t>
            </w:r>
          </w:p>
        </w:tc>
        <w:tc>
          <w:tcPr>
            <w:tcW w:w="1311" w:type="dxa"/>
          </w:tcPr>
          <w:p w14:paraId="3DB52CB1" w14:textId="11B414B1" w:rsidR="00F350B8" w:rsidRPr="00F350B8" w:rsidRDefault="00F350B8" w:rsidP="00111231">
            <w:pPr>
              <w:pStyle w:val="TableText"/>
              <w:cnfStyle w:val="000000000000" w:firstRow="0" w:lastRow="0" w:firstColumn="0" w:lastColumn="0" w:oddVBand="0" w:evenVBand="0" w:oddHBand="0" w:evenHBand="0" w:firstRowFirstColumn="0" w:firstRowLastColumn="0" w:lastRowFirstColumn="0" w:lastRowLastColumn="0"/>
            </w:pPr>
            <w:r w:rsidRPr="00F350B8">
              <w:t>Up to 2 years</w:t>
            </w:r>
          </w:p>
        </w:tc>
      </w:tr>
      <w:tr w:rsidR="00F350B8" w:rsidRPr="00F350B8" w14:paraId="2DA73BED" w14:textId="77777777" w:rsidTr="00503D15">
        <w:trPr>
          <w:cantSplit/>
        </w:trPr>
        <w:tc>
          <w:tcPr>
            <w:cnfStyle w:val="001000000000" w:firstRow="0" w:lastRow="0" w:firstColumn="1" w:lastColumn="0" w:oddVBand="0" w:evenVBand="0" w:oddHBand="0" w:evenHBand="0" w:firstRowFirstColumn="0" w:firstRowLastColumn="0" w:lastRowFirstColumn="0" w:lastRowLastColumn="0"/>
            <w:tcW w:w="851" w:type="dxa"/>
          </w:tcPr>
          <w:p w14:paraId="23E07378" w14:textId="7D8942B8" w:rsidR="00F350B8" w:rsidRPr="008D21FF" w:rsidRDefault="008D21FF" w:rsidP="00F350B8">
            <w:pPr>
              <w:pStyle w:val="TableText"/>
              <w:rPr>
                <w:rFonts w:ascii="VIC SemiBold" w:hAnsi="VIC SemiBold"/>
              </w:rPr>
            </w:pPr>
            <w:r w:rsidRPr="008D21FF">
              <w:rPr>
                <w:rFonts w:ascii="VIC SemiBold" w:hAnsi="VIC SemiBold"/>
                <w:b w:val="0"/>
                <w:bCs/>
                <w:color w:val="231F20"/>
                <w:spacing w:val="-10"/>
              </w:rPr>
              <w:t xml:space="preserve">Action </w:t>
            </w:r>
            <w:r w:rsidR="00F350B8" w:rsidRPr="008D21FF">
              <w:rPr>
                <w:rFonts w:ascii="VIC SemiBold" w:hAnsi="VIC SemiBold"/>
              </w:rPr>
              <w:t>11</w:t>
            </w:r>
          </w:p>
        </w:tc>
        <w:tc>
          <w:tcPr>
            <w:tcW w:w="6624" w:type="dxa"/>
          </w:tcPr>
          <w:p w14:paraId="5977617F" w14:textId="77777777" w:rsidR="00F350B8" w:rsidRPr="00F350B8" w:rsidRDefault="00F350B8" w:rsidP="00F350B8">
            <w:pPr>
              <w:pStyle w:val="TableText"/>
              <w:cnfStyle w:val="000000000000" w:firstRow="0" w:lastRow="0" w:firstColumn="0" w:lastColumn="0" w:oddVBand="0" w:evenVBand="0" w:oddHBand="0" w:evenHBand="0" w:firstRowFirstColumn="0" w:firstRowLastColumn="0" w:lastRowFirstColumn="0" w:lastRowLastColumn="0"/>
            </w:pPr>
            <w:r w:rsidRPr="00F350B8">
              <w:t>The Minister for Planning in collaboration with the Minister for Ports and Freight will review Ministerial Direction 14 Port Environs to:</w:t>
            </w:r>
          </w:p>
          <w:p w14:paraId="53E4214C" w14:textId="77777777"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align the definition of sensitive uses with the definition in Advisory Note 56: Planning for Ports and their environs</w:t>
            </w:r>
          </w:p>
          <w:p w14:paraId="71DE4A7B" w14:textId="77777777"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direct how the interface between commercial ports and surrounding areas will be managed to provide certainty to port operators and surrounding landowners</w:t>
            </w:r>
          </w:p>
          <w:p w14:paraId="74BA9670" w14:textId="77DC43C5"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prepare advice to specify how the extent of port environs be determined.</w:t>
            </w:r>
          </w:p>
        </w:tc>
        <w:tc>
          <w:tcPr>
            <w:tcW w:w="1311" w:type="dxa"/>
          </w:tcPr>
          <w:p w14:paraId="352A2A58" w14:textId="3FCE2058" w:rsidR="00F350B8" w:rsidRPr="00F350B8" w:rsidRDefault="00F350B8" w:rsidP="00F350B8">
            <w:pPr>
              <w:pStyle w:val="TableText"/>
              <w:cnfStyle w:val="000000000000" w:firstRow="0" w:lastRow="0" w:firstColumn="0" w:lastColumn="0" w:oddVBand="0" w:evenVBand="0" w:oddHBand="0" w:evenHBand="0" w:firstRowFirstColumn="0" w:firstRowLastColumn="0" w:lastRowFirstColumn="0" w:lastRowLastColumn="0"/>
            </w:pPr>
            <w:r w:rsidRPr="00F350B8">
              <w:t>Up to 2 years</w:t>
            </w:r>
          </w:p>
        </w:tc>
      </w:tr>
      <w:tr w:rsidR="00F350B8" w:rsidRPr="00F350B8" w14:paraId="6F1CBDFA" w14:textId="77777777" w:rsidTr="00503D15">
        <w:trPr>
          <w:cantSplit/>
        </w:trPr>
        <w:tc>
          <w:tcPr>
            <w:cnfStyle w:val="001000000000" w:firstRow="0" w:lastRow="0" w:firstColumn="1" w:lastColumn="0" w:oddVBand="0" w:evenVBand="0" w:oddHBand="0" w:evenHBand="0" w:firstRowFirstColumn="0" w:firstRowLastColumn="0" w:lastRowFirstColumn="0" w:lastRowLastColumn="0"/>
            <w:tcW w:w="851" w:type="dxa"/>
          </w:tcPr>
          <w:p w14:paraId="1E1A6C70" w14:textId="0F7E5B82" w:rsidR="00F350B8" w:rsidRPr="008D21FF" w:rsidRDefault="008D21FF" w:rsidP="00F350B8">
            <w:pPr>
              <w:pStyle w:val="TableText"/>
              <w:rPr>
                <w:rFonts w:ascii="VIC SemiBold" w:hAnsi="VIC SemiBold"/>
              </w:rPr>
            </w:pPr>
            <w:r w:rsidRPr="008D21FF">
              <w:rPr>
                <w:rFonts w:ascii="VIC SemiBold" w:hAnsi="VIC SemiBold"/>
                <w:b w:val="0"/>
                <w:bCs/>
                <w:color w:val="231F20"/>
                <w:spacing w:val="-10"/>
              </w:rPr>
              <w:t xml:space="preserve">Action </w:t>
            </w:r>
            <w:r w:rsidR="00F350B8" w:rsidRPr="008D21FF">
              <w:rPr>
                <w:rFonts w:ascii="VIC SemiBold" w:hAnsi="VIC SemiBold"/>
              </w:rPr>
              <w:t>12</w:t>
            </w:r>
          </w:p>
        </w:tc>
        <w:tc>
          <w:tcPr>
            <w:tcW w:w="6624" w:type="dxa"/>
          </w:tcPr>
          <w:p w14:paraId="4C0D8412" w14:textId="77777777" w:rsidR="00F350B8" w:rsidRPr="00F350B8" w:rsidRDefault="00F350B8" w:rsidP="00F350B8">
            <w:pPr>
              <w:pStyle w:val="TableText"/>
              <w:cnfStyle w:val="000000000000" w:firstRow="0" w:lastRow="0" w:firstColumn="0" w:lastColumn="0" w:oddVBand="0" w:evenVBand="0" w:oddHBand="0" w:evenHBand="0" w:firstRowFirstColumn="0" w:firstRowLastColumn="0" w:lastRowFirstColumn="0" w:lastRowLastColumn="0"/>
            </w:pPr>
            <w:r w:rsidRPr="00F350B8">
              <w:t>The Minister for Ports and Freight will update the PDS Ministerial Guidelines to specify that each port manager must:</w:t>
            </w:r>
          </w:p>
          <w:p w14:paraId="3D908FF7" w14:textId="77777777"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map the port environs, being the area to be protected from encroachment from incompatible use and development, and where use and development that complements and strengthens the role of the ports should be facilitated based on technical advice and information about the potential health, safety and significant amenity impacts from port operations</w:t>
            </w:r>
          </w:p>
          <w:p w14:paraId="6DEFC002" w14:textId="77777777"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map any Major Hazard Facilities within the Port Zone that should have the Buffer Area Overlay applied to protect surrounding areas from risk</w:t>
            </w:r>
          </w:p>
          <w:p w14:paraId="76BEC892" w14:textId="21A5FF4B" w:rsidR="00F350B8" w:rsidRPr="00F350B8" w:rsidRDefault="00F350B8" w:rsidP="00F350B8">
            <w:pPr>
              <w:pStyle w:val="TableBullet1"/>
              <w:cnfStyle w:val="000000000000" w:firstRow="0" w:lastRow="0" w:firstColumn="0" w:lastColumn="0" w:oddVBand="0" w:evenVBand="0" w:oddHBand="0" w:evenHBand="0" w:firstRowFirstColumn="0" w:firstRowLastColumn="0" w:lastRowFirstColumn="0" w:lastRowLastColumn="0"/>
            </w:pPr>
            <w:r w:rsidRPr="00F350B8">
              <w:t>proceed with a Planning Scheme Amendment to formalise this work through the application of appropriate planning tools.</w:t>
            </w:r>
          </w:p>
        </w:tc>
        <w:tc>
          <w:tcPr>
            <w:tcW w:w="1311" w:type="dxa"/>
          </w:tcPr>
          <w:p w14:paraId="1021789C" w14:textId="70D08C31" w:rsidR="00F350B8" w:rsidRPr="00F350B8" w:rsidRDefault="00F350B8" w:rsidP="00F350B8">
            <w:pPr>
              <w:pStyle w:val="TableText"/>
              <w:cnfStyle w:val="000000000000" w:firstRow="0" w:lastRow="0" w:firstColumn="0" w:lastColumn="0" w:oddVBand="0" w:evenVBand="0" w:oddHBand="0" w:evenHBand="0" w:firstRowFirstColumn="0" w:firstRowLastColumn="0" w:lastRowFirstColumn="0" w:lastRowLastColumn="0"/>
            </w:pPr>
            <w:r w:rsidRPr="00F350B8">
              <w:t>Up to 2 years</w:t>
            </w:r>
          </w:p>
        </w:tc>
      </w:tr>
    </w:tbl>
    <w:p w14:paraId="0DC56F44" w14:textId="77777777" w:rsidR="003D779B" w:rsidRDefault="003D779B" w:rsidP="00F350B8">
      <w:pPr>
        <w:pStyle w:val="Source"/>
      </w:pPr>
    </w:p>
    <w:p w14:paraId="4867FB71" w14:textId="582601B5" w:rsidR="001D670C" w:rsidRDefault="001D670C" w:rsidP="00F350B8">
      <w:pPr>
        <w:pStyle w:val="Source"/>
        <w:sectPr w:rsidR="001D670C" w:rsidSect="003D779B">
          <w:type w:val="continuous"/>
          <w:pgSz w:w="11906" w:h="16838" w:code="9"/>
          <w:pgMar w:top="2552" w:right="1418" w:bottom="1134" w:left="1418" w:header="567" w:footer="567" w:gutter="284"/>
          <w:cols w:space="340"/>
          <w:docGrid w:linePitch="360"/>
        </w:sectPr>
      </w:pPr>
    </w:p>
    <w:p w14:paraId="6F84C909" w14:textId="66F1722E" w:rsidR="002A1B31" w:rsidRDefault="002A1B31" w:rsidP="00C37BA1">
      <w:pPr>
        <w:pStyle w:val="Heading2"/>
        <w:spacing w:before="0"/>
        <w:ind w:left="-113"/>
      </w:pPr>
      <w:bookmarkStart w:id="66" w:name="_Toc108405185"/>
      <w:r>
        <w:rPr>
          <w:noProof/>
        </w:rPr>
        <w:lastRenderedPageBreak/>
        <mc:AlternateContent>
          <mc:Choice Requires="wpg">
            <w:drawing>
              <wp:anchor distT="0" distB="0" distL="114300" distR="114300" simplePos="0" relativeHeight="251707392" behindDoc="0" locked="1" layoutInCell="1" allowOverlap="1" wp14:anchorId="10F692FF" wp14:editId="40F48AF9">
                <wp:simplePos x="0" y="0"/>
                <wp:positionH relativeFrom="page">
                  <wp:align>right</wp:align>
                </wp:positionH>
                <wp:positionV relativeFrom="page">
                  <wp:align>top</wp:align>
                </wp:positionV>
                <wp:extent cx="2476800" cy="2228400"/>
                <wp:effectExtent l="0" t="0" r="0" b="635"/>
                <wp:wrapNone/>
                <wp:docPr id="120" name="Group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800" cy="2228400"/>
                          <a:chOff x="8008" y="-2381"/>
                          <a:chExt cx="3898" cy="3509"/>
                        </a:xfrm>
                      </wpg:grpSpPr>
                      <wps:wsp>
                        <wps:cNvPr id="121" name="docshape813"/>
                        <wps:cNvSpPr>
                          <a:spLocks/>
                        </wps:cNvSpPr>
                        <wps:spPr bwMode="auto">
                          <a:xfrm>
                            <a:off x="8007" y="-2382"/>
                            <a:ext cx="3526" cy="1667"/>
                          </a:xfrm>
                          <a:custGeom>
                            <a:avLst/>
                            <a:gdLst>
                              <a:gd name="T0" fmla="+- 0 8008 8008"/>
                              <a:gd name="T1" fmla="*/ T0 w 3526"/>
                              <a:gd name="T2" fmla="+- 0 -2381 -2381"/>
                              <a:gd name="T3" fmla="*/ -2381 h 1667"/>
                              <a:gd name="T4" fmla="+- 0 8008 8008"/>
                              <a:gd name="T5" fmla="*/ T4 w 3526"/>
                              <a:gd name="T6" fmla="+- 0 -715 -2381"/>
                              <a:gd name="T7" fmla="*/ -715 h 1667"/>
                              <a:gd name="T8" fmla="+- 0 11533 8008"/>
                              <a:gd name="T9" fmla="*/ T8 w 3526"/>
                              <a:gd name="T10" fmla="+- 0 -2381 -2381"/>
                              <a:gd name="T11" fmla="*/ -2381 h 1667"/>
                              <a:gd name="T12" fmla="+- 0 8008 8008"/>
                              <a:gd name="T13" fmla="*/ T12 w 3526"/>
                              <a:gd name="T14" fmla="+- 0 -2381 -2381"/>
                              <a:gd name="T15" fmla="*/ -2381 h 1667"/>
                            </a:gdLst>
                            <a:ahLst/>
                            <a:cxnLst>
                              <a:cxn ang="0">
                                <a:pos x="T1" y="T3"/>
                              </a:cxn>
                              <a:cxn ang="0">
                                <a:pos x="T5" y="T7"/>
                              </a:cxn>
                              <a:cxn ang="0">
                                <a:pos x="T9" y="T11"/>
                              </a:cxn>
                              <a:cxn ang="0">
                                <a:pos x="T13" y="T15"/>
                              </a:cxn>
                            </a:cxnLst>
                            <a:rect l="0" t="0" r="r" b="b"/>
                            <a:pathLst>
                              <a:path w="3526" h="1667">
                                <a:moveTo>
                                  <a:pt x="0" y="0"/>
                                </a:moveTo>
                                <a:lnTo>
                                  <a:pt x="0" y="1666"/>
                                </a:lnTo>
                                <a:lnTo>
                                  <a:pt x="3525" y="0"/>
                                </a:lnTo>
                                <a:lnTo>
                                  <a:pt x="0" y="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docshape814"/>
                        <wps:cNvSpPr>
                          <a:spLocks/>
                        </wps:cNvSpPr>
                        <wps:spPr bwMode="auto">
                          <a:xfrm>
                            <a:off x="8007" y="-2382"/>
                            <a:ext cx="3898" cy="3509"/>
                          </a:xfrm>
                          <a:custGeom>
                            <a:avLst/>
                            <a:gdLst>
                              <a:gd name="T0" fmla="+- 0 8008 8008"/>
                              <a:gd name="T1" fmla="*/ T0 w 3898"/>
                              <a:gd name="T2" fmla="+- 0 -715 -2381"/>
                              <a:gd name="T3" fmla="*/ -715 h 3509"/>
                              <a:gd name="T4" fmla="+- 0 8008 8008"/>
                              <a:gd name="T5" fmla="*/ T4 w 3898"/>
                              <a:gd name="T6" fmla="+- 0 -2381 -2381"/>
                              <a:gd name="T7" fmla="*/ -2381 h 3509"/>
                              <a:gd name="T8" fmla="+- 0 9386 8008"/>
                              <a:gd name="T9" fmla="*/ T8 w 3898"/>
                              <a:gd name="T10" fmla="+- 0 -2381 -2381"/>
                              <a:gd name="T11" fmla="*/ -2381 h 3509"/>
                              <a:gd name="T12" fmla="+- 0 11906 8008"/>
                              <a:gd name="T13" fmla="*/ T12 w 3898"/>
                              <a:gd name="T14" fmla="+- 0 -1190 -2381"/>
                              <a:gd name="T15" fmla="*/ -1190 h 3509"/>
                              <a:gd name="T16" fmla="+- 0 11906 8008"/>
                              <a:gd name="T17" fmla="*/ T16 w 3898"/>
                              <a:gd name="T18" fmla="+- 0 1128 -2381"/>
                              <a:gd name="T19" fmla="*/ 1128 h 3509"/>
                              <a:gd name="T20" fmla="+- 0 8008 8008"/>
                              <a:gd name="T21" fmla="*/ T20 w 3898"/>
                              <a:gd name="T22" fmla="+- 0 -715 -2381"/>
                              <a:gd name="T23" fmla="*/ -715 h 3509"/>
                            </a:gdLst>
                            <a:ahLst/>
                            <a:cxnLst>
                              <a:cxn ang="0">
                                <a:pos x="T1" y="T3"/>
                              </a:cxn>
                              <a:cxn ang="0">
                                <a:pos x="T5" y="T7"/>
                              </a:cxn>
                              <a:cxn ang="0">
                                <a:pos x="T9" y="T11"/>
                              </a:cxn>
                              <a:cxn ang="0">
                                <a:pos x="T13" y="T15"/>
                              </a:cxn>
                              <a:cxn ang="0">
                                <a:pos x="T17" y="T19"/>
                              </a:cxn>
                              <a:cxn ang="0">
                                <a:pos x="T21" y="T23"/>
                              </a:cxn>
                            </a:cxnLst>
                            <a:rect l="0" t="0" r="r" b="b"/>
                            <a:pathLst>
                              <a:path w="3898" h="3509">
                                <a:moveTo>
                                  <a:pt x="0" y="1666"/>
                                </a:moveTo>
                                <a:lnTo>
                                  <a:pt x="0" y="0"/>
                                </a:lnTo>
                                <a:lnTo>
                                  <a:pt x="1378" y="0"/>
                                </a:lnTo>
                                <a:lnTo>
                                  <a:pt x="3898" y="1191"/>
                                </a:lnTo>
                                <a:lnTo>
                                  <a:pt x="3898" y="3509"/>
                                </a:lnTo>
                                <a:lnTo>
                                  <a:pt x="0" y="1666"/>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881356" id="Group 120" o:spid="_x0000_s1026" alt="&quot;&quot;" style="position:absolute;margin-left:143.8pt;margin-top:0;width:195pt;height:175.45pt;z-index:251707392;mso-position-horizontal:right;mso-position-horizontal-relative:page;mso-position-vertical:top;mso-position-vertical-relative:page" coordorigin="8008,-2381" coordsize="3898,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">
                <v:shape id="docshape813" o:spid="_x0000_s1027" style="position:absolute;left:8007;top:-2382;width:3526;height:1667;visibility:visible;mso-wrap-style:square;v-text-anchor:top" coordsize="3526,1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" path="m,l,1666,3525,,,xe" fillcolor="#f47720" stroked="f">
                  <v:path arrowok="t" o:connecttype="custom" o:connectlocs="0,-2381;0,-715;3525,-2381;0,-2381" o:connectangles="0,0,0,0"/>
                </v:shape>
                <v:shape id="docshape814" o:spid="_x0000_s1028" style="position:absolute;left:8007;top:-2382;width:3898;height:3509;visibility:visible;mso-wrap-style:square;v-text-anchor:top" coordsize="3898,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" path="m,1666l,,1378,,3898,1191r,2318l,1666xe" fillcolor="#bac5d0" stroked="f">
                  <v:fill opacity="26985f"/>
                  <v:path arrowok="t" o:connecttype="custom" o:connectlocs="0,-715;0,-2381;1378,-2381;3898,-1190;3898,1128;0,-715" o:connectangles="0,0,0,0,0,0"/>
                </v:shape>
                <w10:wrap anchorx="page" anchory="page"/>
                <w10:anchorlock/>
              </v:group>
            </w:pict>
          </mc:Fallback>
        </mc:AlternateContent>
      </w:r>
      <w:r>
        <w:rPr>
          <w:noProof/>
        </w:rPr>
        <mc:AlternateContent>
          <mc:Choice Requires="wps">
            <w:drawing>
              <wp:anchor distT="0" distB="0" distL="114300" distR="114300" simplePos="0" relativeHeight="251706368" behindDoc="1" locked="1" layoutInCell="1" allowOverlap="1" wp14:anchorId="52AA7E75" wp14:editId="00845165">
                <wp:simplePos x="0" y="0"/>
                <wp:positionH relativeFrom="page">
                  <wp:align>center</wp:align>
                </wp:positionH>
                <wp:positionV relativeFrom="page">
                  <wp:align>center</wp:align>
                </wp:positionV>
                <wp:extent cx="7560000" cy="10692000"/>
                <wp:effectExtent l="0" t="0" r="3175" b="0"/>
                <wp:wrapNone/>
                <wp:docPr id="119" name="Rectangl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solidFill>
                          <a:srgbClr val="FFE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D3C4C" id="Rectangle 119" o:spid="_x0000_s1026" alt="&quot;&quot;" style="position:absolute;margin-left:0;margin-top:0;width:595.3pt;height:841.9pt;z-index:-25161011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" fillcolor="#ffebdb" stroked="f">
                <w10:wrap anchorx="page" anchory="page"/>
                <w10:anchorlock/>
              </v:rect>
            </w:pict>
          </mc:Fallback>
        </mc:AlternateContent>
      </w:r>
      <w:r>
        <w:t>Commercial port landside access plans</w:t>
      </w:r>
      <w:bookmarkEnd w:id="66"/>
    </w:p>
    <w:p w14:paraId="1BB4153F" w14:textId="77777777" w:rsidR="002A1B31" w:rsidRDefault="002A1B31" w:rsidP="00C37BA1">
      <w:pPr>
        <w:pStyle w:val="BodyText"/>
        <w:ind w:left="-113"/>
        <w:sectPr w:rsidR="002A1B31" w:rsidSect="001D670C">
          <w:pgSz w:w="11906" w:h="16838" w:code="9"/>
          <w:pgMar w:top="2552" w:right="1418" w:bottom="1134" w:left="1418" w:header="567" w:footer="567" w:gutter="284"/>
          <w:cols w:space="708"/>
          <w:docGrid w:linePitch="360"/>
        </w:sectPr>
      </w:pPr>
    </w:p>
    <w:p w14:paraId="20124F9E" w14:textId="77777777" w:rsidR="002A1B31" w:rsidRPr="0054716B" w:rsidRDefault="002A1B31" w:rsidP="00C37BA1">
      <w:pPr>
        <w:pStyle w:val="BodyText"/>
      </w:pPr>
      <w:r w:rsidRPr="0054716B">
        <w:t>The efficient operation of Victoria’s commercial ports relies on the availability of effective waterside connections provided by the commercial shipping industry, and the provision of efficient stevedoring and wharf side services. Just as important is the ability for industry to efficiently access ports from the landside via Victoria’s road, rail and pipeline infrastructure.</w:t>
      </w:r>
    </w:p>
    <w:p w14:paraId="05E475AC" w14:textId="47F9694D" w:rsidR="002A1B31" w:rsidRPr="0054716B" w:rsidRDefault="002A1B31" w:rsidP="0054716B">
      <w:pPr>
        <w:pStyle w:val="BodyText"/>
      </w:pPr>
      <w:r w:rsidRPr="0054716B">
        <w:t>While port managers are responsible for planning port and quayside facilities in ports, the Victorian Government retains lead responsibility for planning landside transport access to ports. The Government’s role in</w:t>
      </w:r>
      <w:r w:rsidR="00C37BA1" w:rsidRPr="0054716B">
        <w:t xml:space="preserve"> </w:t>
      </w:r>
      <w:r w:rsidRPr="0054716B">
        <w:t>planning landslide access to ports is delivered via planning and development of the State’s road and rail networks, including through:</w:t>
      </w:r>
    </w:p>
    <w:p w14:paraId="28830D8B" w14:textId="1B53BDBB" w:rsidR="002A1B31" w:rsidRPr="0054716B" w:rsidRDefault="002A1B31" w:rsidP="0054716B">
      <w:pPr>
        <w:pStyle w:val="BodyBullet1"/>
      </w:pPr>
      <w:r w:rsidRPr="0054716B">
        <w:t>the Principal Freight Network, which describes Victoria’s priority road and rail corridors connecting key freight-generating land uses like ports, airports and major industrial and warehousing areas</w:t>
      </w:r>
    </w:p>
    <w:p w14:paraId="46AB60F7" w14:textId="76A27F54" w:rsidR="002A1B31" w:rsidRPr="0054716B" w:rsidRDefault="002A1B31" w:rsidP="0054716B">
      <w:pPr>
        <w:pStyle w:val="BodyBullet1"/>
      </w:pPr>
      <w:r w:rsidRPr="0054716B">
        <w:t>ensuring that High Productivity Freight Vehicle road networks are fit for purpose for these efficient road vehicles which carry more containers on each journey</w:t>
      </w:r>
    </w:p>
    <w:p w14:paraId="37B3CAE8" w14:textId="52FBB5E5" w:rsidR="002A1B31" w:rsidRPr="0054716B" w:rsidRDefault="002A1B31" w:rsidP="0054716B">
      <w:pPr>
        <w:pStyle w:val="BodyBullet1"/>
      </w:pPr>
      <w:r w:rsidRPr="0054716B">
        <w:t>managing Oversize Overmass networks which accommodate very large movements of objects like wind turbines, industrial generators or other oversized equipment requiring special planning and management.</w:t>
      </w:r>
    </w:p>
    <w:p w14:paraId="0FAEC700" w14:textId="483016D1" w:rsidR="002A1B31" w:rsidRPr="0054716B" w:rsidRDefault="002A1B31" w:rsidP="0054716B">
      <w:pPr>
        <w:pStyle w:val="BodyText"/>
      </w:pPr>
      <w:r w:rsidRPr="0054716B">
        <w:t>Work to develop these networks has provided strong landside connections to Victoria’s four commercial ports. However, no single source of information describes the planning arrangements and landside access development plans for each port – information which is critical for successful access and growth. Government can strengthen port landside connections by preparing consolidated plans setting out existing access arrangements and future options for road, rail and pipeline access to and from each commercial port.</w:t>
      </w:r>
    </w:p>
    <w:p w14:paraId="2461F543" w14:textId="119FF752" w:rsidR="002A1B31" w:rsidRDefault="002A1B31" w:rsidP="0054716B">
      <w:pPr>
        <w:pStyle w:val="BodyText"/>
        <w:keepNext/>
        <w:keepLines/>
        <w:ind w:right="-454"/>
      </w:pPr>
      <w:r>
        <w:t>The Department of Transport will, as a part of the PDS process led by each port manager, prepare a Landside Access Plan (</w:t>
      </w:r>
      <w:bookmarkStart w:id="67" w:name="LAP"/>
      <w:r>
        <w:t>LAP</w:t>
      </w:r>
      <w:bookmarkEnd w:id="67"/>
      <w:r>
        <w:t>) for each commercial port. Each LAP will recognise ongoing investigations and initiatives across Victoria and apply an integrated approach which benefits all commercial ports. The State’s objectives for each LAP are to:</w:t>
      </w:r>
    </w:p>
    <w:p w14:paraId="5D0AC196" w14:textId="40DFAF93" w:rsidR="002A1B31" w:rsidRDefault="002A1B31" w:rsidP="0054716B">
      <w:pPr>
        <w:pStyle w:val="BodyBullet1"/>
        <w:ind w:right="-454"/>
      </w:pPr>
      <w:r>
        <w:t>provide consistent planning for an integrated transport network development approach</w:t>
      </w:r>
    </w:p>
    <w:p w14:paraId="00B184D1" w14:textId="605F6960" w:rsidR="002A1B31" w:rsidRDefault="002A1B31" w:rsidP="0054716B">
      <w:pPr>
        <w:pStyle w:val="BodyBullet1"/>
        <w:ind w:right="-454"/>
      </w:pPr>
      <w:r>
        <w:t>identify how major commodities are being moved to and from each port i.e. road or rail- based supply chains</w:t>
      </w:r>
    </w:p>
    <w:p w14:paraId="3540F9ED" w14:textId="475A72F3" w:rsidR="002A1B31" w:rsidRDefault="002A1B31" w:rsidP="0054716B">
      <w:pPr>
        <w:pStyle w:val="BodyBullet1"/>
        <w:ind w:right="-454"/>
      </w:pPr>
      <w:r>
        <w:t>identify specific issues surrounding each commercial port that reduces the performance of supply chains</w:t>
      </w:r>
    </w:p>
    <w:p w14:paraId="18C0D530" w14:textId="6BAD2AE2" w:rsidR="002A1B31" w:rsidRDefault="002A1B31" w:rsidP="0054716B">
      <w:pPr>
        <w:pStyle w:val="BodyBullet1"/>
        <w:ind w:right="-454"/>
      </w:pPr>
      <w:r>
        <w:t>define the key pieces of work related to transport</w:t>
      </w:r>
    </w:p>
    <w:p w14:paraId="38BF5A7B" w14:textId="23BB8369" w:rsidR="002A1B31" w:rsidRDefault="002A1B31" w:rsidP="0054716B">
      <w:pPr>
        <w:pStyle w:val="BodyBullet1"/>
        <w:ind w:right="-454"/>
      </w:pPr>
      <w:r>
        <w:t>promote collaboration between port entities and the State Government.</w:t>
      </w:r>
    </w:p>
    <w:p w14:paraId="1FFF002F" w14:textId="77777777" w:rsidR="002A1B31" w:rsidRDefault="002A1B31" w:rsidP="0054716B">
      <w:pPr>
        <w:pStyle w:val="BodyText"/>
        <w:ind w:right="-454"/>
      </w:pPr>
      <w:r>
        <w:t>Based on these objectives, the LAPs will address transport access issues, foster future growth and ease any outstanding issues. This includes, but is not limited to:</w:t>
      </w:r>
    </w:p>
    <w:p w14:paraId="14B6BEA1" w14:textId="6D5314D6" w:rsidR="002A1B31" w:rsidRDefault="002A1B31" w:rsidP="0054716B">
      <w:pPr>
        <w:pStyle w:val="BodyBullet1"/>
        <w:ind w:right="-454"/>
      </w:pPr>
      <w:r>
        <w:t>improving connectivity of High Productivity Freight Vehicles between the commercial ports and customers</w:t>
      </w:r>
    </w:p>
    <w:p w14:paraId="41BBD8C4" w14:textId="275355F2" w:rsidR="002A1B31" w:rsidRDefault="002A1B31" w:rsidP="0054716B">
      <w:pPr>
        <w:pStyle w:val="BodyBullet1"/>
        <w:ind w:right="-454"/>
      </w:pPr>
      <w:r>
        <w:t>improving the overall efficiency, connectivity and integration of the road network for future movements out of the ports</w:t>
      </w:r>
    </w:p>
    <w:p w14:paraId="5E77AC78" w14:textId="4314F6A9" w:rsidR="002A1B31" w:rsidRDefault="002A1B31" w:rsidP="0054716B">
      <w:pPr>
        <w:pStyle w:val="BodyBullet1"/>
        <w:ind w:right="-454"/>
      </w:pPr>
      <w:r>
        <w:t>ensuring that there is suitable port access for large and heavy cargo</w:t>
      </w:r>
    </w:p>
    <w:p w14:paraId="3A334A12" w14:textId="52AF6337" w:rsidR="002A1B31" w:rsidRDefault="002A1B31" w:rsidP="0054716B">
      <w:pPr>
        <w:pStyle w:val="BodyBullet1"/>
        <w:ind w:right="-454"/>
      </w:pPr>
      <w:r>
        <w:t>providing a 20 year outlook of how cargo volumes will be accommodated and efficiently transport around Victoria’s transport networks.</w:t>
      </w:r>
    </w:p>
    <w:p w14:paraId="2970FD3D" w14:textId="77777777" w:rsidR="002A1B31" w:rsidRDefault="002A1B31" w:rsidP="002A1B31">
      <w:pPr>
        <w:pStyle w:val="BodyText"/>
        <w:sectPr w:rsidR="002A1B31" w:rsidSect="0054716B">
          <w:type w:val="continuous"/>
          <w:pgSz w:w="11906" w:h="16838" w:code="9"/>
          <w:pgMar w:top="2552" w:right="1418" w:bottom="1134" w:left="1418" w:header="567" w:footer="567" w:gutter="284"/>
          <w:cols w:num="2" w:space="340" w:equalWidth="0">
            <w:col w:w="4479" w:space="340"/>
            <w:col w:w="3967"/>
          </w:cols>
          <w:docGrid w:linePitch="360"/>
        </w:sectPr>
      </w:pPr>
    </w:p>
    <w:tbl>
      <w:tblPr>
        <w:tblStyle w:val="MainTableStyle"/>
        <w:tblW w:w="9072" w:type="dxa"/>
        <w:tblLook w:val="04A0" w:firstRow="1" w:lastRow="0" w:firstColumn="1" w:lastColumn="0" w:noHBand="0" w:noVBand="1"/>
      </w:tblPr>
      <w:tblGrid>
        <w:gridCol w:w="854"/>
        <w:gridCol w:w="6296"/>
        <w:gridCol w:w="1922"/>
      </w:tblGrid>
      <w:tr w:rsidR="002A1B31" w:rsidRPr="00682BA1" w14:paraId="24CB6B76" w14:textId="77777777" w:rsidTr="00503D1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1" w:type="dxa"/>
          </w:tcPr>
          <w:p w14:paraId="2E408A2D" w14:textId="4E3F8D7F" w:rsidR="002A1B31" w:rsidRPr="00682BA1" w:rsidRDefault="00503D15" w:rsidP="00115D9C">
            <w:pPr>
              <w:pStyle w:val="TableText"/>
            </w:pPr>
            <w:r>
              <w:t>Number</w:t>
            </w:r>
          </w:p>
        </w:tc>
        <w:tc>
          <w:tcPr>
            <w:tcW w:w="6667" w:type="dxa"/>
          </w:tcPr>
          <w:p w14:paraId="7D01A7C0" w14:textId="77777777" w:rsidR="002A1B31" w:rsidRPr="00682BA1" w:rsidRDefault="002A1B31" w:rsidP="00115D9C">
            <w:pPr>
              <w:pStyle w:val="TableText"/>
              <w:cnfStyle w:val="100000000000" w:firstRow="1" w:lastRow="0" w:firstColumn="0" w:lastColumn="0" w:oddVBand="0" w:evenVBand="0" w:oddHBand="0" w:evenHBand="0" w:firstRowFirstColumn="0" w:firstRowLastColumn="0" w:lastRowFirstColumn="0" w:lastRowLastColumn="0"/>
            </w:pPr>
            <w:r w:rsidRPr="00682BA1">
              <w:t>Action</w:t>
            </w:r>
          </w:p>
        </w:tc>
        <w:tc>
          <w:tcPr>
            <w:tcW w:w="1984" w:type="dxa"/>
          </w:tcPr>
          <w:p w14:paraId="438D74EC" w14:textId="77777777" w:rsidR="002A1B31" w:rsidRPr="00682BA1" w:rsidRDefault="002A1B31" w:rsidP="00115D9C">
            <w:pPr>
              <w:pStyle w:val="TableText"/>
              <w:cnfStyle w:val="100000000000" w:firstRow="1" w:lastRow="0" w:firstColumn="0" w:lastColumn="0" w:oddVBand="0" w:evenVBand="0" w:oddHBand="0" w:evenHBand="0" w:firstRowFirstColumn="0" w:firstRowLastColumn="0" w:lastRowFirstColumn="0" w:lastRowLastColumn="0"/>
            </w:pPr>
            <w:r w:rsidRPr="00682BA1">
              <w:t>Timeframe</w:t>
            </w:r>
          </w:p>
        </w:tc>
      </w:tr>
      <w:tr w:rsidR="002A1B31" w:rsidRPr="00682BA1" w14:paraId="7D4490EF" w14:textId="77777777" w:rsidTr="00CE5CCE">
        <w:tc>
          <w:tcPr>
            <w:cnfStyle w:val="001000000000" w:firstRow="0" w:lastRow="0" w:firstColumn="1" w:lastColumn="0" w:oddVBand="0" w:evenVBand="0" w:oddHBand="0" w:evenHBand="0" w:firstRowFirstColumn="0" w:firstRowLastColumn="0" w:lastRowFirstColumn="0" w:lastRowLastColumn="0"/>
            <w:tcW w:w="421" w:type="dxa"/>
          </w:tcPr>
          <w:p w14:paraId="2AE64CA9" w14:textId="2ED07DFF" w:rsidR="002A1B31"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2A1B31">
              <w:rPr>
                <w:rFonts w:ascii="VIC SemiBold" w:hAnsi="VIC SemiBold"/>
                <w:b w:val="0"/>
                <w:bCs/>
              </w:rPr>
              <w:t>13</w:t>
            </w:r>
          </w:p>
        </w:tc>
        <w:tc>
          <w:tcPr>
            <w:tcW w:w="6667" w:type="dxa"/>
          </w:tcPr>
          <w:p w14:paraId="6017AB1C" w14:textId="76A4D428" w:rsidR="002A1B31" w:rsidRPr="00682BA1" w:rsidRDefault="00C37BA1" w:rsidP="00115D9C">
            <w:pPr>
              <w:pStyle w:val="TableText"/>
              <w:cnfStyle w:val="000000000000" w:firstRow="0" w:lastRow="0" w:firstColumn="0" w:lastColumn="0" w:oddVBand="0" w:evenVBand="0" w:oddHBand="0" w:evenHBand="0" w:firstRowFirstColumn="0" w:firstRowLastColumn="0" w:lastRowFirstColumn="0" w:lastRowLastColumn="0"/>
            </w:pPr>
            <w:r w:rsidRPr="00C37BA1">
              <w:t>The Department of Transport will prepare, and keep up to date, a Port Landside Access Plan for each commercial trading port, supporting the development of PDSs by each port manager.</w:t>
            </w:r>
          </w:p>
        </w:tc>
        <w:tc>
          <w:tcPr>
            <w:tcW w:w="1984" w:type="dxa"/>
          </w:tcPr>
          <w:p w14:paraId="070C4876" w14:textId="77777777" w:rsidR="002A1B31" w:rsidRPr="00682BA1" w:rsidRDefault="002A1B31" w:rsidP="00115D9C">
            <w:pPr>
              <w:pStyle w:val="TableText"/>
              <w:cnfStyle w:val="000000000000" w:firstRow="0" w:lastRow="0" w:firstColumn="0" w:lastColumn="0" w:oddVBand="0" w:evenVBand="0" w:oddHBand="0" w:evenHBand="0" w:firstRowFirstColumn="0" w:firstRowLastColumn="0" w:lastRowFirstColumn="0" w:lastRowLastColumn="0"/>
            </w:pPr>
            <w:r w:rsidRPr="00436E36">
              <w:t>Up to 2 years</w:t>
            </w:r>
          </w:p>
        </w:tc>
      </w:tr>
    </w:tbl>
    <w:p w14:paraId="7CD12DB7" w14:textId="77777777" w:rsidR="00C37BA1" w:rsidRPr="00C37BA1" w:rsidRDefault="00C37BA1" w:rsidP="00C37BA1">
      <w:pPr>
        <w:pStyle w:val="BodyText"/>
      </w:pPr>
    </w:p>
    <w:p w14:paraId="669FD64B" w14:textId="77777777" w:rsidR="002A1B31" w:rsidRPr="00C37BA1" w:rsidRDefault="002A1B31" w:rsidP="00C37BA1">
      <w:pPr>
        <w:pStyle w:val="BodyText"/>
        <w:sectPr w:rsidR="002A1B31" w:rsidRPr="00C37BA1" w:rsidSect="002A1B31">
          <w:type w:val="continuous"/>
          <w:pgSz w:w="11906" w:h="16838" w:code="9"/>
          <w:pgMar w:top="2552" w:right="1418" w:bottom="1134" w:left="1418" w:header="567" w:footer="567" w:gutter="284"/>
          <w:cols w:space="340"/>
          <w:docGrid w:linePitch="360"/>
        </w:sectPr>
      </w:pPr>
    </w:p>
    <w:p w14:paraId="072A8CBE" w14:textId="028E22AF" w:rsidR="00CE5CCE" w:rsidRDefault="00CE5CCE" w:rsidP="00CE5CCE">
      <w:pPr>
        <w:pStyle w:val="Object"/>
      </w:pPr>
      <w:r>
        <w:rPr>
          <w:noProof/>
        </w:rPr>
        <w:lastRenderedPageBreak/>
        <mc:AlternateContent>
          <mc:Choice Requires="wpg">
            <w:drawing>
              <wp:anchor distT="0" distB="0" distL="114300" distR="114300" simplePos="0" relativeHeight="251708416" behindDoc="0" locked="1" layoutInCell="1" allowOverlap="1" wp14:anchorId="5554C017" wp14:editId="6F33487C">
                <wp:simplePos x="0" y="0"/>
                <wp:positionH relativeFrom="page">
                  <wp:posOffset>0</wp:posOffset>
                </wp:positionH>
                <wp:positionV relativeFrom="page">
                  <wp:posOffset>0</wp:posOffset>
                </wp:positionV>
                <wp:extent cx="7560000" cy="3085200"/>
                <wp:effectExtent l="0" t="0" r="3175" b="1270"/>
                <wp:wrapTopAndBottom/>
                <wp:docPr id="123" name="Group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3085200"/>
                          <a:chOff x="0" y="-5950"/>
                          <a:chExt cx="11906" cy="4861"/>
                        </a:xfrm>
                      </wpg:grpSpPr>
                      <pic:pic xmlns:pic="http://schemas.openxmlformats.org/drawingml/2006/picture">
                        <pic:nvPicPr>
                          <pic:cNvPr id="124" name="docshape8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5951"/>
                            <a:ext cx="11906" cy="4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docshape823"/>
                        <wps:cNvSpPr>
                          <a:spLocks/>
                        </wps:cNvSpPr>
                        <wps:spPr bwMode="auto">
                          <a:xfrm>
                            <a:off x="74" y="-5951"/>
                            <a:ext cx="3526" cy="1667"/>
                          </a:xfrm>
                          <a:custGeom>
                            <a:avLst/>
                            <a:gdLst>
                              <a:gd name="T0" fmla="+- 0 3600 75"/>
                              <a:gd name="T1" fmla="*/ T0 w 3526"/>
                              <a:gd name="T2" fmla="+- 0 -5950 -5950"/>
                              <a:gd name="T3" fmla="*/ -5950 h 1667"/>
                              <a:gd name="T4" fmla="+- 0 3600 75"/>
                              <a:gd name="T5" fmla="*/ T4 w 3526"/>
                              <a:gd name="T6" fmla="+- 0 -4284 -5950"/>
                              <a:gd name="T7" fmla="*/ -4284 h 1667"/>
                              <a:gd name="T8" fmla="+- 0 75 75"/>
                              <a:gd name="T9" fmla="*/ T8 w 3526"/>
                              <a:gd name="T10" fmla="+- 0 -5950 -5950"/>
                              <a:gd name="T11" fmla="*/ -5950 h 1667"/>
                              <a:gd name="T12" fmla="+- 0 3600 75"/>
                              <a:gd name="T13" fmla="*/ T12 w 3526"/>
                              <a:gd name="T14" fmla="+- 0 -5950 -5950"/>
                              <a:gd name="T15" fmla="*/ -5950 h 1667"/>
                            </a:gdLst>
                            <a:ahLst/>
                            <a:cxnLst>
                              <a:cxn ang="0">
                                <a:pos x="T1" y="T3"/>
                              </a:cxn>
                              <a:cxn ang="0">
                                <a:pos x="T5" y="T7"/>
                              </a:cxn>
                              <a:cxn ang="0">
                                <a:pos x="T9" y="T11"/>
                              </a:cxn>
                              <a:cxn ang="0">
                                <a:pos x="T13" y="T15"/>
                              </a:cxn>
                            </a:cxnLst>
                            <a:rect l="0" t="0" r="r" b="b"/>
                            <a:pathLst>
                              <a:path w="3526" h="1667">
                                <a:moveTo>
                                  <a:pt x="3525" y="0"/>
                                </a:moveTo>
                                <a:lnTo>
                                  <a:pt x="3525" y="1666"/>
                                </a:lnTo>
                                <a:lnTo>
                                  <a:pt x="0" y="0"/>
                                </a:lnTo>
                                <a:lnTo>
                                  <a:pt x="3525" y="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docshape824"/>
                        <wps:cNvSpPr>
                          <a:spLocks/>
                        </wps:cNvSpPr>
                        <wps:spPr bwMode="auto">
                          <a:xfrm>
                            <a:off x="0" y="-5951"/>
                            <a:ext cx="3600" cy="3369"/>
                          </a:xfrm>
                          <a:custGeom>
                            <a:avLst/>
                            <a:gdLst>
                              <a:gd name="T0" fmla="*/ 3600 w 3600"/>
                              <a:gd name="T1" fmla="+- 0 -4284 -5950"/>
                              <a:gd name="T2" fmla="*/ -4284 h 3369"/>
                              <a:gd name="T3" fmla="*/ 3600 w 3600"/>
                              <a:gd name="T4" fmla="+- 0 -5950 -5950"/>
                              <a:gd name="T5" fmla="*/ -5950 h 3369"/>
                              <a:gd name="T6" fmla="*/ 2222 w 3600"/>
                              <a:gd name="T7" fmla="+- 0 -5950 -5950"/>
                              <a:gd name="T8" fmla="*/ -5950 h 3369"/>
                              <a:gd name="T9" fmla="*/ 0 w 3600"/>
                              <a:gd name="T10" fmla="+- 0 -4900 -5950"/>
                              <a:gd name="T11" fmla="*/ -4900 h 3369"/>
                              <a:gd name="T12" fmla="*/ 0 w 3600"/>
                              <a:gd name="T13" fmla="+- 0 -2582 -5950"/>
                              <a:gd name="T14" fmla="*/ -2582 h 3369"/>
                              <a:gd name="T15" fmla="*/ 3600 w 3600"/>
                              <a:gd name="T16" fmla="+- 0 -4284 -5950"/>
                              <a:gd name="T17" fmla="*/ -4284 h 3369"/>
                            </a:gdLst>
                            <a:ahLst/>
                            <a:cxnLst>
                              <a:cxn ang="0">
                                <a:pos x="T0" y="T2"/>
                              </a:cxn>
                              <a:cxn ang="0">
                                <a:pos x="T3" y="T5"/>
                              </a:cxn>
                              <a:cxn ang="0">
                                <a:pos x="T6" y="T8"/>
                              </a:cxn>
                              <a:cxn ang="0">
                                <a:pos x="T9" y="T11"/>
                              </a:cxn>
                              <a:cxn ang="0">
                                <a:pos x="T12" y="T14"/>
                              </a:cxn>
                              <a:cxn ang="0">
                                <a:pos x="T15" y="T17"/>
                              </a:cxn>
                            </a:cxnLst>
                            <a:rect l="0" t="0" r="r" b="b"/>
                            <a:pathLst>
                              <a:path w="3600" h="3369">
                                <a:moveTo>
                                  <a:pt x="3600" y="1666"/>
                                </a:moveTo>
                                <a:lnTo>
                                  <a:pt x="3600" y="0"/>
                                </a:lnTo>
                                <a:lnTo>
                                  <a:pt x="2222" y="0"/>
                                </a:lnTo>
                                <a:lnTo>
                                  <a:pt x="0" y="1050"/>
                                </a:lnTo>
                                <a:lnTo>
                                  <a:pt x="0" y="3368"/>
                                </a:lnTo>
                                <a:lnTo>
                                  <a:pt x="3600" y="1666"/>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6B43D7" id="Group 123" o:spid="_x0000_s1026" alt="&quot;&quot;" style="position:absolute;margin-left:0;margin-top:0;width:595.3pt;height:242.95pt;z-index:251708416;mso-position-horizontal-relative:page;mso-position-vertical-relative:page" coordorigin=",-5950" coordsize="11906,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">
                <v:shape id="docshape822" o:spid="_x0000_s1027" type="#_x0000_t75" style="position:absolute;top:-5951;width:11906;height: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">
                  <v:imagedata r:id="rId67" o:title=""/>
                </v:shape>
                <v:shape id="docshape823" o:spid="_x0000_s1028" style="position:absolute;left:74;top:-5951;width:3526;height:1667;visibility:visible;mso-wrap-style:square;v-text-anchor:top" coordsize="3526,1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" path="m3525,r,1666l,,3525,xe" fillcolor="#f47720" stroked="f">
                  <v:path arrowok="t" o:connecttype="custom" o:connectlocs="3525,-5950;3525,-4284;0,-5950;3525,-5950" o:connectangles="0,0,0,0"/>
                </v:shape>
                <v:shape id="docshape824" o:spid="_x0000_s1029" style="position:absolute;top:-5951;width:3600;height:3369;visibility:visible;mso-wrap-style:square;v-text-anchor:top" coordsize="3600,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" path="m3600,1666l3600,,2222,,,1050,,3368,3600,1666xe" fillcolor="#bac5d0" stroked="f">
                  <v:fill opacity="26985f"/>
                  <v:path arrowok="t" o:connecttype="custom" o:connectlocs="3600,-4284;3600,-5950;2222,-5950;0,-4900;0,-2582;3600,-4284" o:connectangles="0,0,0,0,0,0"/>
                </v:shape>
                <w10:wrap type="topAndBottom" anchorx="page" anchory="page"/>
                <w10:anchorlock/>
              </v:group>
            </w:pict>
          </mc:Fallback>
        </mc:AlternateContent>
      </w:r>
    </w:p>
    <w:p w14:paraId="54744721" w14:textId="77777777" w:rsidR="00CE5CCE" w:rsidRDefault="00CE5CCE" w:rsidP="00CE5CCE">
      <w:pPr>
        <w:pStyle w:val="Source"/>
      </w:pPr>
    </w:p>
    <w:p w14:paraId="3E5A5BEA" w14:textId="77777777" w:rsidR="00CE5CCE" w:rsidRDefault="00CE5CCE" w:rsidP="00CE5CCE">
      <w:pPr>
        <w:pStyle w:val="Heading2"/>
      </w:pPr>
      <w:bookmarkStart w:id="68" w:name="_Toc108405186"/>
      <w:r>
        <w:t>Delivering the next round of Port Development Strategies</w:t>
      </w:r>
      <w:bookmarkEnd w:id="68"/>
    </w:p>
    <w:p w14:paraId="2982B069" w14:textId="77777777" w:rsidR="00CE5CCE" w:rsidRDefault="00CE5CCE" w:rsidP="00CE5CCE">
      <w:pPr>
        <w:pStyle w:val="BodyText"/>
        <w:sectPr w:rsidR="00CE5CCE" w:rsidSect="002A1B31">
          <w:pgSz w:w="11906" w:h="16838" w:code="9"/>
          <w:pgMar w:top="2552" w:right="1418" w:bottom="1134" w:left="1418" w:header="567" w:footer="567" w:gutter="284"/>
          <w:cols w:space="708"/>
          <w:docGrid w:linePitch="360"/>
        </w:sectPr>
      </w:pPr>
    </w:p>
    <w:p w14:paraId="26BF9386" w14:textId="77777777" w:rsidR="00CE5CCE" w:rsidRDefault="00CE5CCE" w:rsidP="00CE5CCE">
      <w:pPr>
        <w:pStyle w:val="BodyText"/>
      </w:pPr>
      <w:r>
        <w:t>PDSs provide considerable value to the ports system. As public documents that are prepared for each commercial port every five years, the PDSs provide transparency and certainty to industry and community stakeholders on the port manager’s land use planning and strategic development priorities.</w:t>
      </w:r>
    </w:p>
    <w:p w14:paraId="1E8B4809" w14:textId="77777777" w:rsidR="00CE5CCE" w:rsidRDefault="00CE5CCE" w:rsidP="00CE5CCE">
      <w:pPr>
        <w:pStyle w:val="BodyText"/>
      </w:pPr>
      <w:r>
        <w:t>First established as Port Land Use Strategies, from 2004 commercial ports have been required to publish land use strategies supporting capacity planning. The strategies provide a medium and long-term ‘port development vision’ to:</w:t>
      </w:r>
    </w:p>
    <w:p w14:paraId="60573844" w14:textId="15B67ABF" w:rsidR="00CE5CCE" w:rsidRDefault="00CE5CCE" w:rsidP="00CE5CCE">
      <w:pPr>
        <w:pStyle w:val="BodyBullet1"/>
      </w:pPr>
      <w:r>
        <w:t>create economic value by supporting industry confidence and investment</w:t>
      </w:r>
    </w:p>
    <w:p w14:paraId="0D166EFC" w14:textId="148FB99F" w:rsidR="00CE5CCE" w:rsidRDefault="00CE5CCE" w:rsidP="00CE5CCE">
      <w:pPr>
        <w:pStyle w:val="BodyBullet1"/>
      </w:pPr>
      <w:r>
        <w:t>maximise efficient allocation of critical port land and infrastructure</w:t>
      </w:r>
    </w:p>
    <w:p w14:paraId="30AC6AB3" w14:textId="68D0C022" w:rsidR="00CE5CCE" w:rsidRDefault="00CE5CCE" w:rsidP="00CE5CCE">
      <w:pPr>
        <w:pStyle w:val="BodyBullet1"/>
      </w:pPr>
      <w:r>
        <w:t>support supply chain efficiency by outlining broader transport network requirements</w:t>
      </w:r>
    </w:p>
    <w:p w14:paraId="618634DC" w14:textId="2B67BB1C" w:rsidR="00CE5CCE" w:rsidRDefault="00CE5CCE" w:rsidP="00CE5CCE">
      <w:pPr>
        <w:pStyle w:val="BodyBullet1"/>
      </w:pPr>
      <w:r>
        <w:t>provide strategic information to support an understanding of significant environmental and social issues, which have the potential to impact port operations and development</w:t>
      </w:r>
    </w:p>
    <w:p w14:paraId="74A6C1F9" w14:textId="4581E415" w:rsidR="00CE5CCE" w:rsidRDefault="00CE5CCE" w:rsidP="00CE5CCE">
      <w:pPr>
        <w:pStyle w:val="BodyBullet1"/>
      </w:pPr>
      <w:r>
        <w:t>enable stakeholder engagement on port development operations and matters.</w:t>
      </w:r>
    </w:p>
    <w:p w14:paraId="781FB2EE" w14:textId="596FE719" w:rsidR="00CE5CCE" w:rsidRDefault="00CE5CCE" w:rsidP="00A37F9B">
      <w:pPr>
        <w:pStyle w:val="BodyText"/>
        <w:spacing w:before="0"/>
      </w:pPr>
      <w:r>
        <w:t>The PDS process promotes continuous improvement in port planning as ports adapt them to changing policy frameworks,</w:t>
      </w:r>
      <w:r w:rsidR="00A37F9B">
        <w:t xml:space="preserve"> </w:t>
      </w:r>
      <w:r>
        <w:t>stakeholder and system needs. Since 2009, the requirement for each port to prepare a PDS has been a legislative requirement supported by Ministerial Guidelines which set out the content, method and process ports must follow in preparing their plans. The Guidelines are updated from time to time to incorporate new expectations or requirements, enabling the process to remain up-to-date and reflect community expectations. Communities and stakeholders expect to be consulted as part of significant land use planning processes, and they expect port managers to consider both the industries the port supports and the communities which live near each port. The Department of Transport will be preparing updated Ministerial Guidelines to inform preparation of the next round of plans.</w:t>
      </w:r>
    </w:p>
    <w:p w14:paraId="79931C5D" w14:textId="579F01E2" w:rsidR="002A1B31" w:rsidRDefault="00CE5CCE" w:rsidP="00CE5CCE">
      <w:pPr>
        <w:pStyle w:val="BodyText"/>
      </w:pPr>
      <w:r>
        <w:t xml:space="preserve">When all four plans are published at the same time, the State Government and industry sees </w:t>
      </w:r>
      <w:r w:rsidR="00970865">
        <w:t xml:space="preserve">a </w:t>
      </w:r>
      <w:r>
        <w:t>holistic view of expected trade forecasts and plans for port development across the four ports. Over time, timelines of the four commercial ports’ PDS submissions have become misaligned.</w:t>
      </w:r>
    </w:p>
    <w:p w14:paraId="138CADB5" w14:textId="77777777" w:rsidR="00CE5CCE" w:rsidRDefault="00CE5CCE" w:rsidP="00CE5CCE">
      <w:pPr>
        <w:pStyle w:val="BodyText"/>
        <w:sectPr w:rsidR="00CE5CCE" w:rsidSect="00CE5CCE">
          <w:type w:val="continuous"/>
          <w:pgSz w:w="11906" w:h="16838" w:code="9"/>
          <w:pgMar w:top="2552" w:right="1418" w:bottom="1134" w:left="1418" w:header="567" w:footer="567" w:gutter="284"/>
          <w:cols w:num="2" w:space="340"/>
          <w:docGrid w:linePitch="360"/>
        </w:sectPr>
      </w:pPr>
    </w:p>
    <w:p w14:paraId="52975B0C" w14:textId="77777777" w:rsidR="00CE5CCE" w:rsidRDefault="00CE5CCE" w:rsidP="00CE5CCE">
      <w:pPr>
        <w:pStyle w:val="BodyText"/>
      </w:pPr>
    </w:p>
    <w:p w14:paraId="3F384C46" w14:textId="77777777" w:rsidR="00CE5CCE" w:rsidRDefault="00CE5CCE" w:rsidP="00CE5CCE">
      <w:pPr>
        <w:pStyle w:val="BodyText"/>
        <w:sectPr w:rsidR="00CE5CCE" w:rsidSect="00CE5CCE">
          <w:type w:val="continuous"/>
          <w:pgSz w:w="11906" w:h="16838" w:code="9"/>
          <w:pgMar w:top="2552" w:right="1418" w:bottom="1134" w:left="1418" w:header="567" w:footer="567" w:gutter="284"/>
          <w:cols w:space="708"/>
          <w:docGrid w:linePitch="360"/>
        </w:sectPr>
      </w:pPr>
    </w:p>
    <w:p w14:paraId="2CCB7B32" w14:textId="1CAAB385" w:rsidR="00A37F9B" w:rsidRDefault="00A37F9B" w:rsidP="00A37F9B">
      <w:pPr>
        <w:pStyle w:val="Object"/>
      </w:pPr>
      <w:r>
        <w:rPr>
          <w:noProof/>
        </w:rPr>
        <w:lastRenderedPageBreak/>
        <w:drawing>
          <wp:anchor distT="0" distB="0" distL="0" distR="0" simplePos="0" relativeHeight="251710464" behindDoc="0" locked="1" layoutInCell="1" allowOverlap="1" wp14:anchorId="7FCE0324" wp14:editId="1D70B11D">
            <wp:simplePos x="0" y="0"/>
            <wp:positionH relativeFrom="page">
              <wp:posOffset>0</wp:posOffset>
            </wp:positionH>
            <wp:positionV relativeFrom="page">
              <wp:posOffset>0</wp:posOffset>
            </wp:positionV>
            <wp:extent cx="7560000" cy="3085200"/>
            <wp:effectExtent l="0" t="0" r="3175" b="1270"/>
            <wp:wrapTopAndBottom/>
            <wp:docPr id="41" name="image16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67.jpeg">
                      <a:extLst>
                        <a:ext uri="{C183D7F6-B498-43B3-948B-1728B52AA6E4}">
                          <adec:decorative xmlns:adec="http://schemas.microsoft.com/office/drawing/2017/decorative" val="1"/>
                        </a:ext>
                      </a:extLst>
                    </pic:cNvPr>
                    <pic:cNvPicPr/>
                  </pic:nvPicPr>
                  <pic:blipFill>
                    <a:blip r:embed="rId68" cstate="print"/>
                    <a:stretch>
                      <a:fillRect/>
                    </a:stretch>
                  </pic:blipFill>
                  <pic:spPr>
                    <a:xfrm>
                      <a:off x="0" y="0"/>
                      <a:ext cx="7560000" cy="3085200"/>
                    </a:xfrm>
                    <a:prstGeom prst="rect">
                      <a:avLst/>
                    </a:prstGeom>
                  </pic:spPr>
                </pic:pic>
              </a:graphicData>
            </a:graphic>
            <wp14:sizeRelH relativeFrom="margin">
              <wp14:pctWidth>0</wp14:pctWidth>
            </wp14:sizeRelH>
            <wp14:sizeRelV relativeFrom="margin">
              <wp14:pctHeight>0</wp14:pctHeight>
            </wp14:sizeRelV>
          </wp:anchor>
        </w:drawing>
      </w:r>
    </w:p>
    <w:p w14:paraId="093A450F" w14:textId="77777777" w:rsidR="00A37F9B" w:rsidRDefault="00A37F9B" w:rsidP="00A37F9B">
      <w:pPr>
        <w:pStyle w:val="Source"/>
        <w:sectPr w:rsidR="00A37F9B" w:rsidSect="00CE5CCE">
          <w:pgSz w:w="11906" w:h="16838" w:code="9"/>
          <w:pgMar w:top="2552" w:right="1418" w:bottom="1134" w:left="1418" w:header="567" w:footer="567" w:gutter="284"/>
          <w:cols w:space="708"/>
          <w:docGrid w:linePitch="360"/>
        </w:sectPr>
      </w:pPr>
    </w:p>
    <w:p w14:paraId="5BE06A0D" w14:textId="64996416" w:rsidR="00A37F9B" w:rsidRDefault="00A37F9B" w:rsidP="00A37F9B">
      <w:pPr>
        <w:pStyle w:val="BodyText"/>
      </w:pPr>
      <w:r>
        <w:t>Three of the most recent PDSs were finalised in 2018 while the Port of Melbourne finalised its most recent PDS in 2020.</w:t>
      </w:r>
    </w:p>
    <w:p w14:paraId="0D8CAA75" w14:textId="79EFDFEE" w:rsidR="00A37F9B" w:rsidRDefault="00A37F9B" w:rsidP="00A37F9B">
      <w:pPr>
        <w:pStyle w:val="BodyText"/>
      </w:pPr>
      <w:r>
        <w:t>Initially, the PDSs were expected to be updated every five years. Under this timing, the next four</w:t>
      </w:r>
      <w:r>
        <w:rPr>
          <w:rFonts w:ascii="Calibri" w:hAnsi="Calibri" w:cs="Calibri"/>
        </w:rPr>
        <w:t> </w:t>
      </w:r>
      <w:r>
        <w:t>PDSs would be due for completion between</w:t>
      </w:r>
      <w:r>
        <w:rPr>
          <w:rFonts w:ascii="Calibri" w:hAnsi="Calibri" w:cs="Calibri"/>
        </w:rPr>
        <w:t> </w:t>
      </w:r>
      <w:r>
        <w:t>2023 and 2025. As part of preparing an update of the Ministerial Guidelines the Department of Transport will consult with each port to confirm the most appropriate timeframes for their next PDS, noting the intention to bring the four ports back into alignment with a consistent timeframe.</w:t>
      </w:r>
    </w:p>
    <w:p w14:paraId="25E1C4EB" w14:textId="1D6F4626" w:rsidR="00A37F9B" w:rsidRDefault="00A37F9B" w:rsidP="00A37F9B">
      <w:pPr>
        <w:pStyle w:val="BodyText"/>
        <w:keepNext/>
        <w:keepLines/>
      </w:pPr>
      <w:r>
        <w:t>A key part of the future PDS process will be a new and more active role for Ports Victoria supporting the four commercial ports to develop their plans, and providing advice and analysis to the Minister for Ports and Freight on each PDS as drafts are completed. This role will add coordination to the PDS process to increase strategic alignment across Victoria’s ports system. Having agreement on core assumptions, informing forecasts and planning across the sector will support the further growth and success of the ports system. Ports Victoria has been provided funding through the 2022-23 State Budget to commence activity across a range of its new functions including its new PDS</w:t>
      </w:r>
      <w:r>
        <w:rPr>
          <w:rFonts w:ascii="Calibri" w:hAnsi="Calibri" w:cs="Calibri"/>
        </w:rPr>
        <w:t> </w:t>
      </w:r>
      <w:r>
        <w:t>role.</w:t>
      </w:r>
    </w:p>
    <w:p w14:paraId="24999596" w14:textId="77777777" w:rsidR="00A37F9B" w:rsidRDefault="00A37F9B" w:rsidP="00A37F9B">
      <w:pPr>
        <w:pStyle w:val="BodyText"/>
        <w:sectPr w:rsidR="00A37F9B" w:rsidSect="00A37F9B">
          <w:type w:val="continuous"/>
          <w:pgSz w:w="11906" w:h="16838" w:code="9"/>
          <w:pgMar w:top="2552" w:right="1418" w:bottom="1134" w:left="1418" w:header="567" w:footer="567" w:gutter="284"/>
          <w:cols w:num="2" w:space="340"/>
          <w:docGrid w:linePitch="360"/>
        </w:sectPr>
      </w:pPr>
    </w:p>
    <w:p w14:paraId="5F0381DB" w14:textId="330C6BF7" w:rsidR="00A37F9B" w:rsidRDefault="00A37F9B" w:rsidP="00A37F9B">
      <w:pPr>
        <w:pStyle w:val="BodyText"/>
      </w:pPr>
    </w:p>
    <w:tbl>
      <w:tblPr>
        <w:tblStyle w:val="MainTableStyle"/>
        <w:tblW w:w="0" w:type="auto"/>
        <w:tblLook w:val="04A0" w:firstRow="1" w:lastRow="0" w:firstColumn="1" w:lastColumn="0" w:noHBand="0" w:noVBand="1"/>
      </w:tblPr>
      <w:tblGrid>
        <w:gridCol w:w="854"/>
        <w:gridCol w:w="6287"/>
        <w:gridCol w:w="1645"/>
      </w:tblGrid>
      <w:tr w:rsidR="00A37F9B" w:rsidRPr="00682BA1" w14:paraId="2E7B2641" w14:textId="77777777" w:rsidTr="00503D1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1" w:type="dxa"/>
          </w:tcPr>
          <w:p w14:paraId="5E5F08C8" w14:textId="207100A9" w:rsidR="00A37F9B" w:rsidRPr="00682BA1" w:rsidRDefault="00503D15" w:rsidP="00115D9C">
            <w:pPr>
              <w:pStyle w:val="TableText"/>
            </w:pPr>
            <w:r>
              <w:t>Number</w:t>
            </w:r>
          </w:p>
        </w:tc>
        <w:tc>
          <w:tcPr>
            <w:tcW w:w="6667" w:type="dxa"/>
          </w:tcPr>
          <w:p w14:paraId="7EE0CD39" w14:textId="77777777" w:rsidR="00A37F9B" w:rsidRPr="00682BA1" w:rsidRDefault="00A37F9B" w:rsidP="00115D9C">
            <w:pPr>
              <w:pStyle w:val="TableText"/>
              <w:cnfStyle w:val="100000000000" w:firstRow="1" w:lastRow="0" w:firstColumn="0" w:lastColumn="0" w:oddVBand="0" w:evenVBand="0" w:oddHBand="0" w:evenHBand="0" w:firstRowFirstColumn="0" w:firstRowLastColumn="0" w:lastRowFirstColumn="0" w:lastRowLastColumn="0"/>
            </w:pPr>
            <w:r w:rsidRPr="00682BA1">
              <w:t>Action</w:t>
            </w:r>
          </w:p>
        </w:tc>
        <w:tc>
          <w:tcPr>
            <w:tcW w:w="1688" w:type="dxa"/>
          </w:tcPr>
          <w:p w14:paraId="112E0B7B" w14:textId="77777777" w:rsidR="00A37F9B" w:rsidRPr="00682BA1" w:rsidRDefault="00A37F9B" w:rsidP="00115D9C">
            <w:pPr>
              <w:pStyle w:val="TableText"/>
              <w:cnfStyle w:val="100000000000" w:firstRow="1" w:lastRow="0" w:firstColumn="0" w:lastColumn="0" w:oddVBand="0" w:evenVBand="0" w:oddHBand="0" w:evenHBand="0" w:firstRowFirstColumn="0" w:firstRowLastColumn="0" w:lastRowFirstColumn="0" w:lastRowLastColumn="0"/>
            </w:pPr>
            <w:r w:rsidRPr="00682BA1">
              <w:t>Timeframe</w:t>
            </w:r>
          </w:p>
        </w:tc>
      </w:tr>
      <w:tr w:rsidR="00A37F9B" w:rsidRPr="00682BA1" w14:paraId="718B1542" w14:textId="77777777" w:rsidTr="00115D9C">
        <w:tc>
          <w:tcPr>
            <w:cnfStyle w:val="001000000000" w:firstRow="0" w:lastRow="0" w:firstColumn="1" w:lastColumn="0" w:oddVBand="0" w:evenVBand="0" w:oddHBand="0" w:evenHBand="0" w:firstRowFirstColumn="0" w:firstRowLastColumn="0" w:lastRowFirstColumn="0" w:lastRowLastColumn="0"/>
            <w:tcW w:w="421" w:type="dxa"/>
          </w:tcPr>
          <w:p w14:paraId="45776AC6" w14:textId="103D2980" w:rsidR="00A37F9B"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A37F9B">
              <w:rPr>
                <w:rFonts w:ascii="VIC SemiBold" w:hAnsi="VIC SemiBold"/>
                <w:b w:val="0"/>
                <w:bCs/>
              </w:rPr>
              <w:t>14</w:t>
            </w:r>
          </w:p>
        </w:tc>
        <w:tc>
          <w:tcPr>
            <w:tcW w:w="6667" w:type="dxa"/>
          </w:tcPr>
          <w:p w14:paraId="1147FBA2" w14:textId="57C9BBA5" w:rsidR="00A37F9B" w:rsidRPr="00682BA1" w:rsidRDefault="00A37F9B" w:rsidP="00A37F9B">
            <w:pPr>
              <w:pStyle w:val="TableText"/>
              <w:cnfStyle w:val="000000000000" w:firstRow="0" w:lastRow="0" w:firstColumn="0" w:lastColumn="0" w:oddVBand="0" w:evenVBand="0" w:oddHBand="0" w:evenHBand="0" w:firstRowFirstColumn="0" w:firstRowLastColumn="0" w:lastRowFirstColumn="0" w:lastRowLastColumn="0"/>
            </w:pPr>
            <w:r>
              <w:t>The Department of Transport will engage with port managers to revise the PDS Ministerial Guidelines and confirm the due date for the next PDS, with a target completion date between 2024 and 2025. This will support progressively aligning all four PDSs back into the same completion year.</w:t>
            </w:r>
          </w:p>
        </w:tc>
        <w:tc>
          <w:tcPr>
            <w:tcW w:w="1688" w:type="dxa"/>
          </w:tcPr>
          <w:p w14:paraId="118D3731" w14:textId="21ED2955" w:rsidR="00A37F9B" w:rsidRPr="00682BA1" w:rsidRDefault="00A37F9B" w:rsidP="00115D9C">
            <w:pPr>
              <w:pStyle w:val="TableText"/>
              <w:cnfStyle w:val="000000000000" w:firstRow="0" w:lastRow="0" w:firstColumn="0" w:lastColumn="0" w:oddVBand="0" w:evenVBand="0" w:oddHBand="0" w:evenHBand="0" w:firstRowFirstColumn="0" w:firstRowLastColumn="0" w:lastRowFirstColumn="0" w:lastRowLastColumn="0"/>
            </w:pPr>
            <w:r w:rsidRPr="00A37F9B">
              <w:t>3 – 5 years</w:t>
            </w:r>
          </w:p>
        </w:tc>
      </w:tr>
      <w:tr w:rsidR="00A37F9B" w:rsidRPr="00682BA1" w14:paraId="60F2F51D" w14:textId="77777777" w:rsidTr="00115D9C">
        <w:tc>
          <w:tcPr>
            <w:cnfStyle w:val="001000000000" w:firstRow="0" w:lastRow="0" w:firstColumn="1" w:lastColumn="0" w:oddVBand="0" w:evenVBand="0" w:oddHBand="0" w:evenHBand="0" w:firstRowFirstColumn="0" w:firstRowLastColumn="0" w:lastRowFirstColumn="0" w:lastRowLastColumn="0"/>
            <w:tcW w:w="421" w:type="dxa"/>
          </w:tcPr>
          <w:p w14:paraId="7FBB8999" w14:textId="156DC2A2" w:rsidR="00A37F9B" w:rsidRPr="00025D85"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A37F9B">
              <w:rPr>
                <w:rFonts w:ascii="VIC SemiBold" w:hAnsi="VIC SemiBold"/>
                <w:b w:val="0"/>
                <w:bCs/>
              </w:rPr>
              <w:t>15</w:t>
            </w:r>
          </w:p>
        </w:tc>
        <w:tc>
          <w:tcPr>
            <w:tcW w:w="6667" w:type="dxa"/>
          </w:tcPr>
          <w:p w14:paraId="589A9FE7" w14:textId="6E693511" w:rsidR="00A37F9B" w:rsidRPr="00682BA1" w:rsidRDefault="00A37F9B" w:rsidP="00A37F9B">
            <w:pPr>
              <w:pStyle w:val="TableText"/>
              <w:cnfStyle w:val="000000000000" w:firstRow="0" w:lastRow="0" w:firstColumn="0" w:lastColumn="0" w:oddVBand="0" w:evenVBand="0" w:oddHBand="0" w:evenHBand="0" w:firstRowFirstColumn="0" w:firstRowLastColumn="0" w:lastRowFirstColumn="0" w:lastRowLastColumn="0"/>
            </w:pPr>
            <w:r>
              <w:t>Ports Victoria will establish its new function providing technical support and advice regarding preparation of PDSs.</w:t>
            </w:r>
          </w:p>
        </w:tc>
        <w:tc>
          <w:tcPr>
            <w:tcW w:w="1688" w:type="dxa"/>
          </w:tcPr>
          <w:p w14:paraId="3EF53B5B" w14:textId="60554B92" w:rsidR="00A37F9B" w:rsidRPr="00682BA1" w:rsidRDefault="00A37F9B" w:rsidP="00115D9C">
            <w:pPr>
              <w:pStyle w:val="TableText"/>
              <w:cnfStyle w:val="000000000000" w:firstRow="0" w:lastRow="0" w:firstColumn="0" w:lastColumn="0" w:oddVBand="0" w:evenVBand="0" w:oddHBand="0" w:evenHBand="0" w:firstRowFirstColumn="0" w:firstRowLastColumn="0" w:lastRowFirstColumn="0" w:lastRowLastColumn="0"/>
            </w:pPr>
            <w:r w:rsidRPr="00A37F9B">
              <w:t>3 – 5 years</w:t>
            </w:r>
          </w:p>
        </w:tc>
      </w:tr>
    </w:tbl>
    <w:p w14:paraId="7E96BFB7" w14:textId="5525B301" w:rsidR="00A37F9B" w:rsidRDefault="00A37F9B" w:rsidP="00A37F9B">
      <w:pPr>
        <w:pStyle w:val="Source"/>
      </w:pPr>
    </w:p>
    <w:p w14:paraId="18B3B165" w14:textId="77777777" w:rsidR="00A37F9B" w:rsidRDefault="00A37F9B" w:rsidP="00A37F9B">
      <w:pPr>
        <w:pStyle w:val="BodyText"/>
        <w:sectPr w:rsidR="00A37F9B" w:rsidSect="00A37F9B">
          <w:type w:val="continuous"/>
          <w:pgSz w:w="11906" w:h="16838" w:code="9"/>
          <w:pgMar w:top="2552" w:right="1418" w:bottom="1134" w:left="1418" w:header="567" w:footer="567" w:gutter="284"/>
          <w:cols w:space="708"/>
          <w:docGrid w:linePitch="360"/>
        </w:sectPr>
      </w:pPr>
    </w:p>
    <w:p w14:paraId="53B8DF52" w14:textId="01DF1123" w:rsidR="00A37F9B" w:rsidRDefault="00B858B2" w:rsidP="001A4CB1">
      <w:pPr>
        <w:pStyle w:val="Heading2"/>
        <w:spacing w:before="0"/>
      </w:pPr>
      <w:bookmarkStart w:id="69" w:name="_Toc108405187"/>
      <w:r>
        <w:rPr>
          <w:noProof/>
        </w:rPr>
        <w:lastRenderedPageBreak/>
        <mc:AlternateContent>
          <mc:Choice Requires="wpg">
            <w:drawing>
              <wp:anchor distT="0" distB="0" distL="114300" distR="114300" simplePos="0" relativeHeight="251712512" behindDoc="1" locked="1" layoutInCell="1" allowOverlap="1" wp14:anchorId="65A12F00" wp14:editId="0747727E">
                <wp:simplePos x="0" y="0"/>
                <wp:positionH relativeFrom="page">
                  <wp:align>left</wp:align>
                </wp:positionH>
                <wp:positionV relativeFrom="page">
                  <wp:align>top</wp:align>
                </wp:positionV>
                <wp:extent cx="3423600" cy="1137600"/>
                <wp:effectExtent l="0" t="0" r="5715" b="5715"/>
                <wp:wrapNone/>
                <wp:docPr id="127" name="Group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3601" cy="1137600"/>
                          <a:chOff x="0" y="0"/>
                          <a:chExt cx="5393" cy="1791"/>
                        </a:xfrm>
                      </wpg:grpSpPr>
                      <wps:wsp>
                        <wps:cNvPr id="128" name="docshape829"/>
                        <wps:cNvSpPr>
                          <a:spLocks/>
                        </wps:cNvSpPr>
                        <wps:spPr bwMode="auto">
                          <a:xfrm>
                            <a:off x="1382" y="0"/>
                            <a:ext cx="3165" cy="1791"/>
                          </a:xfrm>
                          <a:custGeom>
                            <a:avLst/>
                            <a:gdLst>
                              <a:gd name="T0" fmla="+- 0 4546 1382"/>
                              <a:gd name="T1" fmla="*/ T0 w 3165"/>
                              <a:gd name="T2" fmla="*/ 1790 h 1791"/>
                              <a:gd name="T3" fmla="+- 0 2228 1382"/>
                              <a:gd name="T4" fmla="*/ T3 w 3165"/>
                              <a:gd name="T5" fmla="*/ 1790 h 1791"/>
                              <a:gd name="T6" fmla="+- 0 1382 1382"/>
                              <a:gd name="T7" fmla="*/ T6 w 3165"/>
                              <a:gd name="T8" fmla="*/ 0 h 1791"/>
                              <a:gd name="T9" fmla="+- 0 3700 1382"/>
                              <a:gd name="T10" fmla="*/ T9 w 3165"/>
                              <a:gd name="T11" fmla="*/ 0 h 1791"/>
                              <a:gd name="T12" fmla="+- 0 4546 1382"/>
                              <a:gd name="T13" fmla="*/ T12 w 3165"/>
                              <a:gd name="T14" fmla="*/ 1790 h 1791"/>
                            </a:gdLst>
                            <a:ahLst/>
                            <a:cxnLst>
                              <a:cxn ang="0">
                                <a:pos x="T1" y="T2"/>
                              </a:cxn>
                              <a:cxn ang="0">
                                <a:pos x="T4" y="T5"/>
                              </a:cxn>
                              <a:cxn ang="0">
                                <a:pos x="T7" y="T8"/>
                              </a:cxn>
                              <a:cxn ang="0">
                                <a:pos x="T10" y="T11"/>
                              </a:cxn>
                              <a:cxn ang="0">
                                <a:pos x="T13" y="T14"/>
                              </a:cxn>
                            </a:cxnLst>
                            <a:rect l="0" t="0" r="r" b="b"/>
                            <a:pathLst>
                              <a:path w="3165" h="1791">
                                <a:moveTo>
                                  <a:pt x="3164" y="1790"/>
                                </a:moveTo>
                                <a:lnTo>
                                  <a:pt x="846" y="1790"/>
                                </a:lnTo>
                                <a:lnTo>
                                  <a:pt x="0" y="0"/>
                                </a:lnTo>
                                <a:lnTo>
                                  <a:pt x="2318" y="0"/>
                                </a:lnTo>
                                <a:lnTo>
                                  <a:pt x="3164" y="179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docshape830"/>
                        <wps:cNvSpPr>
                          <a:spLocks/>
                        </wps:cNvSpPr>
                        <wps:spPr bwMode="auto">
                          <a:xfrm>
                            <a:off x="0" y="0"/>
                            <a:ext cx="5393" cy="1791"/>
                          </a:xfrm>
                          <a:custGeom>
                            <a:avLst/>
                            <a:gdLst>
                              <a:gd name="T0" fmla="*/ 1724 w 5393"/>
                              <a:gd name="T1" fmla="*/ 0 h 1791"/>
                              <a:gd name="T2" fmla="*/ 0 w 5393"/>
                              <a:gd name="T3" fmla="*/ 0 h 1791"/>
                              <a:gd name="T4" fmla="*/ 0 w 5393"/>
                              <a:gd name="T5" fmla="*/ 1790 h 1791"/>
                              <a:gd name="T6" fmla="*/ 878 w 5393"/>
                              <a:gd name="T7" fmla="*/ 1790 h 1791"/>
                              <a:gd name="T8" fmla="*/ 1724 w 5393"/>
                              <a:gd name="T9" fmla="*/ 0 h 1791"/>
                              <a:gd name="T10" fmla="*/ 5393 w 5393"/>
                              <a:gd name="T11" fmla="*/ 0 h 1791"/>
                              <a:gd name="T12" fmla="*/ 3075 w 5393"/>
                              <a:gd name="T13" fmla="*/ 0 h 1791"/>
                              <a:gd name="T14" fmla="*/ 2229 w 5393"/>
                              <a:gd name="T15" fmla="*/ 1790 h 1791"/>
                              <a:gd name="T16" fmla="*/ 4547 w 5393"/>
                              <a:gd name="T17" fmla="*/ 1790 h 1791"/>
                              <a:gd name="T18" fmla="*/ 5393 w 5393"/>
                              <a:gd name="T19" fmla="*/ 0 h 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393" h="1791">
                                <a:moveTo>
                                  <a:pt x="1724" y="0"/>
                                </a:moveTo>
                                <a:lnTo>
                                  <a:pt x="0" y="0"/>
                                </a:lnTo>
                                <a:lnTo>
                                  <a:pt x="0" y="1790"/>
                                </a:lnTo>
                                <a:lnTo>
                                  <a:pt x="878" y="1790"/>
                                </a:lnTo>
                                <a:lnTo>
                                  <a:pt x="1724" y="0"/>
                                </a:lnTo>
                                <a:close/>
                                <a:moveTo>
                                  <a:pt x="5393" y="0"/>
                                </a:moveTo>
                                <a:lnTo>
                                  <a:pt x="3075" y="0"/>
                                </a:lnTo>
                                <a:lnTo>
                                  <a:pt x="2229" y="1790"/>
                                </a:lnTo>
                                <a:lnTo>
                                  <a:pt x="4547" y="1790"/>
                                </a:lnTo>
                                <a:lnTo>
                                  <a:pt x="5393" y="0"/>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19DF7AF" id="Group 127" o:spid="_x0000_s1026" alt="&quot;&quot;" style="position:absolute;margin-left:0;margin-top:0;width:269.55pt;height:89.55pt;z-index:-251603968;mso-position-horizontal:left;mso-position-horizontal-relative:page;mso-position-vertical:top;mso-position-vertical-relative:page;mso-width-relative:margin;mso-height-relative:margin" coordsize="539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">
                <v:shape id="docshape829" o:spid="_x0000_s1027" style="position:absolute;left:1382;width:3165;height:1791;visibility:visible;mso-wrap-style:square;v-text-anchor:top" coordsize="316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" path="m3164,1790r-2318,l,,2318,r846,1790xe" fillcolor="#f47720" stroked="f">
                  <v:path arrowok="t" o:connecttype="custom" o:connectlocs="3164,1790;846,1790;0,0;2318,0;3164,1790" o:connectangles="0,0,0,0,0"/>
                </v:shape>
                <v:shape id="docshape830" o:spid="_x0000_s1028" style="position:absolute;width:5393;height:1791;visibility:visible;mso-wrap-style:square;v-text-anchor:top" coordsize="5393,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" path="m1724,l,,,1790r878,l1724,xm5393,l3075,,2229,1790r2318,l5393,xe" fillcolor="#bac5d0" stroked="f">
                  <v:fill opacity="26985f"/>
                  <v:path arrowok="t" o:connecttype="custom" o:connectlocs="1724,0;0,0;0,1790;878,1790;1724,0;5393,0;3075,0;2229,1790;4547,1790;5393,0" o:connectangles="0,0,0,0,0,0,0,0,0,0"/>
                </v:shape>
                <w10:wrap anchorx="page" anchory="page"/>
                <w10:anchorlock/>
              </v:group>
            </w:pict>
          </mc:Fallback>
        </mc:AlternateContent>
      </w:r>
      <w:r w:rsidR="00A37F9B">
        <w:t>Putting in place planning protections for a future port at Bay West</w:t>
      </w:r>
      <w:bookmarkEnd w:id="69"/>
    </w:p>
    <w:p w14:paraId="19F0591A" w14:textId="77777777" w:rsidR="001A4CB1" w:rsidRDefault="001A4CB1" w:rsidP="00A37F9B">
      <w:pPr>
        <w:pStyle w:val="BodyText"/>
        <w:sectPr w:rsidR="001A4CB1" w:rsidSect="00A37F9B">
          <w:pgSz w:w="11906" w:h="16838" w:code="9"/>
          <w:pgMar w:top="2552" w:right="1418" w:bottom="1134" w:left="1418" w:header="567" w:footer="567" w:gutter="284"/>
          <w:cols w:space="708"/>
          <w:docGrid w:linePitch="360"/>
        </w:sectPr>
      </w:pPr>
    </w:p>
    <w:p w14:paraId="4856DF41" w14:textId="0E25F058" w:rsidR="00A37F9B" w:rsidRDefault="00A37F9B" w:rsidP="00A37F9B">
      <w:pPr>
        <w:pStyle w:val="BodyText"/>
      </w:pPr>
      <w:r>
        <w:t xml:space="preserve">The Port of Melbourne is Australia’s busiest and Victoria’s only container port, handling around 3 million TEU per annum. Annual growth is forecast to average 3.5 per cent to 2050, which would result in throughput of around 8.9 million TEU in 2050 (Port of Melbourne, 2020), almost three times the current volume. Whilst the Port of Melbourne is planned to have capacity to accommodate growth for many years up to beyond 2050, it is vital the </w:t>
      </w:r>
      <w:r w:rsidR="00970865">
        <w:t xml:space="preserve">State </w:t>
      </w:r>
      <w:r>
        <w:t>has a clear and protected plan for further port capacity in place to activate whenever it is needed.</w:t>
      </w:r>
    </w:p>
    <w:p w14:paraId="47BFA398" w14:textId="77777777" w:rsidR="00A37F9B" w:rsidRDefault="00A37F9B" w:rsidP="00A37F9B">
      <w:pPr>
        <w:pStyle w:val="BodyText"/>
      </w:pPr>
      <w:r>
        <w:t>In 2017, Infrastructure Victoria provided advice to Government, which the Government accepted, that when additional port capacity is needed it should be developed at Bay West to the west of the mouth of the Werribee River. The first action required in the development of any port at Bay West is to confirm the land that will be needed and to protect it.</w:t>
      </w:r>
    </w:p>
    <w:p w14:paraId="5C0CB66B" w14:textId="6BC5E482" w:rsidR="00A37F9B" w:rsidRDefault="00A37F9B" w:rsidP="00A37F9B">
      <w:pPr>
        <w:pStyle w:val="BodyText"/>
      </w:pPr>
      <w:r>
        <w:t>Early work has now been completed by the Department of Transport, in consultation with Melbourne Water and Wyndham City Council to broadly confirm the land that will be required at Bay West. This includes the land needed</w:t>
      </w:r>
      <w:r w:rsidR="001A4CB1">
        <w:t xml:space="preserve"> </w:t>
      </w:r>
      <w:r>
        <w:t>for the port itself as well as associated road and rail connections. This work has considered the potential for Bay West to not only handle containers, but also other trades, such as</w:t>
      </w:r>
      <w:r w:rsidR="001A4CB1">
        <w:t xml:space="preserve"> </w:t>
      </w:r>
      <w:r>
        <w:t>dry and break bulk, grain and roll-on roll-off commodities, including cars, larger vehicles and wheeled equipment.</w:t>
      </w:r>
    </w:p>
    <w:p w14:paraId="6EBF04FA" w14:textId="77777777" w:rsidR="00A37F9B" w:rsidRDefault="00A37F9B" w:rsidP="00A37F9B">
      <w:pPr>
        <w:pStyle w:val="BodyText"/>
      </w:pPr>
      <w:r>
        <w:t>Figure 6 outlines the potential broad geographical area that has been identified by the Department of Transport to inform planning protection work for Bay West.</w:t>
      </w:r>
    </w:p>
    <w:p w14:paraId="7C9F3232" w14:textId="77777777" w:rsidR="001A4CB1" w:rsidRDefault="00A37F9B" w:rsidP="001A4CB1">
      <w:pPr>
        <w:pStyle w:val="BodyText"/>
        <w:spacing w:after="0"/>
      </w:pPr>
      <w:r>
        <w:t>The Department of Transport’s work has identified that waterside structures in the order of 300 hectares and 1,000 hectares of land needs to be protected to allow for future development at Bay West.</w:t>
      </w:r>
    </w:p>
    <w:p w14:paraId="52802AA2" w14:textId="77777777" w:rsidR="001A4CB1" w:rsidRDefault="001A4CB1" w:rsidP="00A37F9B">
      <w:pPr>
        <w:pStyle w:val="BodyText"/>
        <w:sectPr w:rsidR="001A4CB1" w:rsidSect="001A4CB1">
          <w:type w:val="continuous"/>
          <w:pgSz w:w="11906" w:h="16838" w:code="9"/>
          <w:pgMar w:top="2552" w:right="1418" w:bottom="1134" w:left="1418" w:header="567" w:footer="567" w:gutter="284"/>
          <w:cols w:num="2" w:space="340"/>
          <w:docGrid w:linePitch="360"/>
        </w:sectPr>
      </w:pPr>
    </w:p>
    <w:p w14:paraId="2D0BDA2C" w14:textId="4FAC7AF7" w:rsidR="001A4CB1" w:rsidRDefault="001A4CB1" w:rsidP="001A4CB1">
      <w:pPr>
        <w:pStyle w:val="Caption"/>
      </w:pPr>
      <w:bookmarkStart w:id="70" w:name="_Ref109030673"/>
      <w:bookmarkStart w:id="71" w:name="_Ref109030801"/>
      <w:r>
        <w:t xml:space="preserve">Figure </w:t>
      </w:r>
      <w:r w:rsidR="00F10281">
        <w:fldChar w:fldCharType="begin"/>
      </w:r>
      <w:r w:rsidR="00F10281">
        <w:instrText xml:space="preserve"> SEQ Figure \* ARABIC </w:instrText>
      </w:r>
      <w:r w:rsidR="00F10281">
        <w:fldChar w:fldCharType="separate"/>
      </w:r>
      <w:r w:rsidR="005670DA">
        <w:rPr>
          <w:noProof/>
        </w:rPr>
        <w:t>6</w:t>
      </w:r>
      <w:r w:rsidR="00F10281">
        <w:rPr>
          <w:noProof/>
        </w:rPr>
        <w:fldChar w:fldCharType="end"/>
      </w:r>
      <w:bookmarkEnd w:id="70"/>
      <w:r>
        <w:t>.</w:t>
      </w:r>
      <w:r>
        <w:tab/>
      </w:r>
      <w:bookmarkStart w:id="72" w:name="_Ref109030683"/>
      <w:r w:rsidRPr="001A4CB1">
        <w:t>Indicative location of Bay West</w:t>
      </w:r>
      <w:bookmarkEnd w:id="71"/>
      <w:bookmarkEnd w:id="72"/>
    </w:p>
    <w:p w14:paraId="3E3C4B3F" w14:textId="0605BBEA" w:rsidR="001A4CB1" w:rsidRDefault="001A4CB1" w:rsidP="001A4CB1">
      <w:pPr>
        <w:pStyle w:val="Object"/>
        <w:spacing w:after="120"/>
      </w:pPr>
      <w:r>
        <w:rPr>
          <w:noProof/>
        </w:rPr>
        <w:drawing>
          <wp:inline distT="0" distB="0" distL="0" distR="0" wp14:anchorId="437E74E6" wp14:editId="5AFFEDCA">
            <wp:extent cx="5579110" cy="3759835"/>
            <wp:effectExtent l="0" t="0" r="2540" b="0"/>
            <wp:docPr id="130" name="Picture 130" descr="Figure 6 is a map of the Bay West area and outlines the potential broad geographical area that has been identified by the Department of Transport to inform planning protection work for Bay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Figure 6 is a map of the Bay West area and outlines the potential broad geographical area that has been identified by the Department of Transport to inform planning protection work for Bay West."/>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5579110" cy="3759835"/>
                    </a:xfrm>
                    <a:prstGeom prst="rect">
                      <a:avLst/>
                    </a:prstGeom>
                  </pic:spPr>
                </pic:pic>
              </a:graphicData>
            </a:graphic>
          </wp:inline>
        </w:drawing>
      </w:r>
    </w:p>
    <w:p w14:paraId="2506A912" w14:textId="77777777" w:rsidR="001A4CB1" w:rsidRPr="001A4CB1" w:rsidRDefault="001A4CB1" w:rsidP="001A4CB1">
      <w:pPr>
        <w:pStyle w:val="BodyTextSingleSpacing"/>
      </w:pPr>
    </w:p>
    <w:p w14:paraId="2441A939" w14:textId="77777777" w:rsidR="001A4CB1" w:rsidRPr="001A4CB1" w:rsidRDefault="001A4CB1" w:rsidP="001A4CB1">
      <w:pPr>
        <w:pStyle w:val="BodyTextSingleSpacing"/>
        <w:sectPr w:rsidR="001A4CB1" w:rsidRPr="001A4CB1" w:rsidSect="001A4CB1">
          <w:type w:val="continuous"/>
          <w:pgSz w:w="11906" w:h="16838" w:code="9"/>
          <w:pgMar w:top="2552" w:right="1418" w:bottom="1134" w:left="1418" w:header="567" w:footer="567" w:gutter="284"/>
          <w:cols w:space="708"/>
          <w:docGrid w:linePitch="360"/>
        </w:sectPr>
      </w:pPr>
    </w:p>
    <w:p w14:paraId="1F409BE8" w14:textId="2E618162" w:rsidR="001A4CB1" w:rsidRPr="00B858B2" w:rsidRDefault="001A4CB1" w:rsidP="00B858B2">
      <w:pPr>
        <w:pStyle w:val="BodyText"/>
        <w:spacing w:before="0"/>
      </w:pPr>
      <w:r w:rsidRPr="00B858B2">
        <w:lastRenderedPageBreak/>
        <w:t>Confirming the scope of road and rail capacity to be connected to the port is key to determining the future port’s landside requirements. The Department’s initial work indicates that a transport corridor cross section may need to</w:t>
      </w:r>
      <w:r w:rsidR="00B858B2">
        <w:t xml:space="preserve"> </w:t>
      </w:r>
      <w:r w:rsidRPr="00B858B2">
        <w:t>be up to 240 metres wide to accommodate adequate long-term road and rail capacity into the port. This width would allow for:</w:t>
      </w:r>
    </w:p>
    <w:p w14:paraId="0CA9DF30" w14:textId="457FF6C7" w:rsidR="001A4CB1" w:rsidRPr="00B858B2" w:rsidRDefault="001A4CB1" w:rsidP="00B858B2">
      <w:pPr>
        <w:pStyle w:val="BodyBullet1"/>
      </w:pPr>
      <w:r w:rsidRPr="00B858B2">
        <w:t>four truck traffic lanes in each direction</w:t>
      </w:r>
    </w:p>
    <w:p w14:paraId="6BE3E7FC" w14:textId="592B1632" w:rsidR="001A4CB1" w:rsidRPr="00B858B2" w:rsidRDefault="001A4CB1" w:rsidP="00B858B2">
      <w:pPr>
        <w:pStyle w:val="BodyBullet1"/>
      </w:pPr>
      <w:r w:rsidRPr="00B858B2">
        <w:t>four rail tracks</w:t>
      </w:r>
    </w:p>
    <w:p w14:paraId="2147AD8D" w14:textId="64FF5733" w:rsidR="001A4CB1" w:rsidRPr="00B858B2" w:rsidRDefault="001A4CB1" w:rsidP="00B858B2">
      <w:pPr>
        <w:pStyle w:val="BodyBullet1"/>
      </w:pPr>
      <w:r w:rsidRPr="00B858B2">
        <w:t>rail maintenance access routes</w:t>
      </w:r>
    </w:p>
    <w:p w14:paraId="55D9CF91" w14:textId="32C133F8" w:rsidR="001A4CB1" w:rsidRPr="00B858B2" w:rsidRDefault="001A4CB1" w:rsidP="00B858B2">
      <w:pPr>
        <w:pStyle w:val="BodyBullet1"/>
      </w:pPr>
      <w:r w:rsidRPr="00B858B2">
        <w:t>an easement for pipelines</w:t>
      </w:r>
    </w:p>
    <w:p w14:paraId="1FFCC33F" w14:textId="38F36EE9" w:rsidR="001A4CB1" w:rsidRPr="00B858B2" w:rsidRDefault="001A4CB1" w:rsidP="00B858B2">
      <w:pPr>
        <w:pStyle w:val="BodyBullet1"/>
      </w:pPr>
      <w:r w:rsidRPr="00B858B2">
        <w:t>appropriate encroachment zones and allowance for future growth.</w:t>
      </w:r>
    </w:p>
    <w:p w14:paraId="746813BE" w14:textId="2A7720B0" w:rsidR="001A4CB1" w:rsidRPr="00B858B2" w:rsidRDefault="001A4CB1" w:rsidP="001A4CB1">
      <w:pPr>
        <w:pStyle w:val="BodyText"/>
      </w:pPr>
      <w:r w:rsidRPr="00B858B2">
        <w:t>The transport access infrastructure required will likely need to be raised on piers to minimise ground contact in accordance with requirements to meet Ramsar Convention</w:t>
      </w:r>
      <w:r w:rsidR="00B858B2">
        <w:t xml:space="preserve"> </w:t>
      </w:r>
      <w:r w:rsidRPr="00B858B2">
        <w:t>listing protocols, requirements for groundwater flow to support the Melbourne Water water treatment facility and to generally minimise flood risk and impact. Such considerations as these and other design elements will need to be assessed in more detail.</w:t>
      </w:r>
    </w:p>
    <w:p w14:paraId="6ABE5EA4" w14:textId="1311626C" w:rsidR="001A4CB1" w:rsidRPr="00B858B2" w:rsidRDefault="001A4CB1" w:rsidP="001A4CB1">
      <w:pPr>
        <w:pStyle w:val="BodyText"/>
      </w:pPr>
      <w:r w:rsidRPr="00B858B2">
        <w:t>While it is currently expected that there will not be a need for a new port at Bay West until around 2050 or later, there is a possibility that</w:t>
      </w:r>
      <w:r w:rsidR="00B858B2">
        <w:t xml:space="preserve"> </w:t>
      </w:r>
      <w:r w:rsidRPr="00B858B2">
        <w:t>additional capacity at Bay West will be needed earlier. It is vital that work proceed now to start protecting the option of a port at Bay West for whenever it may be needed.</w:t>
      </w:r>
    </w:p>
    <w:p w14:paraId="4A8D05BC" w14:textId="279A992F" w:rsidR="00B858B2" w:rsidRDefault="00B858B2" w:rsidP="00B858B2">
      <w:pPr>
        <w:pStyle w:val="BodyText"/>
      </w:pPr>
      <w:r>
        <w:t>The Government will be directing its new statewide port corporation, Ports Victoria, to lead the next phase of planning work in close collaboration with the key transport, environment and planning authorities. This</w:t>
      </w:r>
      <w:r>
        <w:rPr>
          <w:rFonts w:ascii="Calibri" w:hAnsi="Calibri" w:cs="Calibri"/>
        </w:rPr>
        <w:t> </w:t>
      </w:r>
      <w:r>
        <w:t>work will need to determine the governance arrangements for Bay West. As it is located in Port Phillip Bay, it does not currently</w:t>
      </w:r>
      <w:r>
        <w:rPr>
          <w:rFonts w:ascii="Calibri" w:hAnsi="Calibri" w:cs="Calibri"/>
        </w:rPr>
        <w:t> </w:t>
      </w:r>
      <w:r>
        <w:t>fall within a planning scheme area and sits outside the current Victorian Port Waters boundary.</w:t>
      </w:r>
    </w:p>
    <w:p w14:paraId="1F21E048" w14:textId="77777777" w:rsidR="00B858B2" w:rsidRDefault="00B858B2" w:rsidP="00B858B2">
      <w:pPr>
        <w:pStyle w:val="BodyText"/>
      </w:pPr>
      <w:r>
        <w:t>Options include extending the boundary of Victorian Port Waters to include potential Bay West marine areas, incorporating Bay West land into the Port of Melbourne or Wyndham Planning Schemes, and putting a committee of management arrangement in place.</w:t>
      </w:r>
    </w:p>
    <w:p w14:paraId="02E6C505" w14:textId="435D2870" w:rsidR="00B858B2" w:rsidRDefault="00B858B2" w:rsidP="00B858B2">
      <w:pPr>
        <w:pStyle w:val="BodyText"/>
      </w:pPr>
      <w:r>
        <w:t>Bay West is a complex site due to its location within a Ramsar listed wetland and the Melbourne Water treatment facility. In</w:t>
      </w:r>
      <w:r>
        <w:rPr>
          <w:rFonts w:ascii="Calibri" w:hAnsi="Calibri" w:cs="Calibri"/>
        </w:rPr>
        <w:t> </w:t>
      </w:r>
      <w:r>
        <w:t>protecting the Bay West site for a major port and associated freight corridors, several assessments will need to be undertaken and these could be specified in the proposed planning controls.</w:t>
      </w:r>
    </w:p>
    <w:p w14:paraId="61D8A133" w14:textId="77777777" w:rsidR="00B858B2" w:rsidRDefault="00B858B2" w:rsidP="00B858B2">
      <w:pPr>
        <w:pStyle w:val="BodyText"/>
      </w:pPr>
      <w:r>
        <w:t>As a first step, the objective will be to confirm the area for an appropriate planning overlay to be put in place to protect the site from any developments and encroachment of urban development that may hinder the ability to efficiently develop a port at Bay West when it’s needed. Such an overlay will provide councils, landowners, and other stakeholders with greater clarity earlier in the strategic and statutory planning process.</w:t>
      </w:r>
    </w:p>
    <w:p w14:paraId="78DE73A0" w14:textId="77777777" w:rsidR="00B858B2" w:rsidRDefault="00B858B2" w:rsidP="00B858B2">
      <w:pPr>
        <w:pStyle w:val="BodyText"/>
        <w:sectPr w:rsidR="00B858B2" w:rsidSect="00B858B2">
          <w:pgSz w:w="11906" w:h="16838" w:code="9"/>
          <w:pgMar w:top="2552" w:right="1418" w:bottom="1134" w:left="1418" w:header="567" w:footer="567" w:gutter="284"/>
          <w:cols w:num="2" w:space="340"/>
          <w:docGrid w:linePitch="360"/>
        </w:sectPr>
      </w:pPr>
    </w:p>
    <w:tbl>
      <w:tblPr>
        <w:tblStyle w:val="MainTableStyle"/>
        <w:tblW w:w="0" w:type="auto"/>
        <w:tblLayout w:type="fixed"/>
        <w:tblCellMar>
          <w:left w:w="85" w:type="dxa"/>
          <w:right w:w="85" w:type="dxa"/>
        </w:tblCellMar>
        <w:tblLook w:val="04A0" w:firstRow="1" w:lastRow="0" w:firstColumn="1" w:lastColumn="0" w:noHBand="0" w:noVBand="1"/>
      </w:tblPr>
      <w:tblGrid>
        <w:gridCol w:w="851"/>
        <w:gridCol w:w="6624"/>
        <w:gridCol w:w="1311"/>
      </w:tblGrid>
      <w:tr w:rsidR="00B858B2" w:rsidRPr="00F350B8" w14:paraId="4AF41025" w14:textId="77777777" w:rsidTr="00503D1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851" w:type="dxa"/>
          </w:tcPr>
          <w:p w14:paraId="1BD6491C" w14:textId="20215372" w:rsidR="00B858B2" w:rsidRPr="00F350B8" w:rsidRDefault="00503D15" w:rsidP="00115D9C">
            <w:pPr>
              <w:pStyle w:val="TableText"/>
            </w:pPr>
            <w:r>
              <w:t>Number</w:t>
            </w:r>
          </w:p>
        </w:tc>
        <w:tc>
          <w:tcPr>
            <w:tcW w:w="6624" w:type="dxa"/>
          </w:tcPr>
          <w:p w14:paraId="06BF840D" w14:textId="77777777" w:rsidR="00B858B2" w:rsidRPr="00F350B8" w:rsidRDefault="00B858B2" w:rsidP="00115D9C">
            <w:pPr>
              <w:pStyle w:val="TableText"/>
              <w:cnfStyle w:val="100000000000" w:firstRow="1" w:lastRow="0" w:firstColumn="0" w:lastColumn="0" w:oddVBand="0" w:evenVBand="0" w:oddHBand="0" w:evenHBand="0" w:firstRowFirstColumn="0" w:firstRowLastColumn="0" w:lastRowFirstColumn="0" w:lastRowLastColumn="0"/>
            </w:pPr>
            <w:r w:rsidRPr="00F350B8">
              <w:t>Action</w:t>
            </w:r>
          </w:p>
        </w:tc>
        <w:tc>
          <w:tcPr>
            <w:tcW w:w="1311" w:type="dxa"/>
          </w:tcPr>
          <w:p w14:paraId="7C39A822" w14:textId="77777777" w:rsidR="00B858B2" w:rsidRPr="00F350B8" w:rsidRDefault="00B858B2" w:rsidP="00115D9C">
            <w:pPr>
              <w:pStyle w:val="TableText"/>
              <w:cnfStyle w:val="100000000000" w:firstRow="1" w:lastRow="0" w:firstColumn="0" w:lastColumn="0" w:oddVBand="0" w:evenVBand="0" w:oddHBand="0" w:evenHBand="0" w:firstRowFirstColumn="0" w:firstRowLastColumn="0" w:lastRowFirstColumn="0" w:lastRowLastColumn="0"/>
            </w:pPr>
            <w:r w:rsidRPr="00F350B8">
              <w:t>Timeframe</w:t>
            </w:r>
          </w:p>
        </w:tc>
      </w:tr>
      <w:tr w:rsidR="00B858B2" w:rsidRPr="00F350B8" w14:paraId="230E4ABC" w14:textId="77777777" w:rsidTr="00503D15">
        <w:trPr>
          <w:cantSplit/>
        </w:trPr>
        <w:tc>
          <w:tcPr>
            <w:cnfStyle w:val="001000000000" w:firstRow="0" w:lastRow="0" w:firstColumn="1" w:lastColumn="0" w:oddVBand="0" w:evenVBand="0" w:oddHBand="0" w:evenHBand="0" w:firstRowFirstColumn="0" w:firstRowLastColumn="0" w:lastRowFirstColumn="0" w:lastRowLastColumn="0"/>
            <w:tcW w:w="851" w:type="dxa"/>
          </w:tcPr>
          <w:p w14:paraId="101C3595" w14:textId="58034364" w:rsidR="00B858B2" w:rsidRPr="00B858B2"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B858B2" w:rsidRPr="00B858B2">
              <w:rPr>
                <w:rFonts w:ascii="VIC SemiBold" w:hAnsi="VIC SemiBold"/>
                <w:b w:val="0"/>
                <w:bCs/>
              </w:rPr>
              <w:t>16</w:t>
            </w:r>
          </w:p>
        </w:tc>
        <w:tc>
          <w:tcPr>
            <w:tcW w:w="6624" w:type="dxa"/>
          </w:tcPr>
          <w:p w14:paraId="19FAE51C" w14:textId="4692D1E7" w:rsidR="00B858B2" w:rsidRDefault="00B858B2" w:rsidP="001A4637">
            <w:pPr>
              <w:pStyle w:val="TableText"/>
              <w:cnfStyle w:val="000000000000" w:firstRow="0" w:lastRow="0" w:firstColumn="0" w:lastColumn="0" w:oddVBand="0" w:evenVBand="0" w:oddHBand="0" w:evenHBand="0" w:firstRowFirstColumn="0" w:firstRowLastColumn="0" w:lastRowFirstColumn="0" w:lastRowLastColumn="0"/>
            </w:pPr>
            <w:r>
              <w:t>The Minister for Ports and Freight in collaboration with the Minister for Planning will advance strategic planning for Bay West by:</w:t>
            </w:r>
          </w:p>
          <w:p w14:paraId="493412D0" w14:textId="5D78DAE2" w:rsidR="00B858B2" w:rsidRDefault="00B858B2" w:rsidP="00B858B2">
            <w:pPr>
              <w:pStyle w:val="TableBullet1"/>
              <w:cnfStyle w:val="000000000000" w:firstRow="0" w:lastRow="0" w:firstColumn="0" w:lastColumn="0" w:oddVBand="0" w:evenVBand="0" w:oddHBand="0" w:evenHBand="0" w:firstRowFirstColumn="0" w:firstRowLastColumn="0" w:lastRowFirstColumn="0" w:lastRowLastColumn="0"/>
            </w:pPr>
            <w:r>
              <w:t>confirming the land that forms an area of interest for the future Bay West</w:t>
            </w:r>
          </w:p>
          <w:p w14:paraId="5B9868E7" w14:textId="2E50A6E7" w:rsidR="00B858B2" w:rsidRDefault="00B858B2" w:rsidP="00B858B2">
            <w:pPr>
              <w:pStyle w:val="TableBullet1"/>
              <w:cnfStyle w:val="000000000000" w:firstRow="0" w:lastRow="0" w:firstColumn="0" w:lastColumn="0" w:oddVBand="0" w:evenVBand="0" w:oddHBand="0" w:evenHBand="0" w:firstRowFirstColumn="0" w:firstRowLastColumn="0" w:lastRowFirstColumn="0" w:lastRowLastColumn="0"/>
            </w:pPr>
            <w:r>
              <w:t>introducing a notice requirement to Head, Transport for Victoria for new uses in the area of interest for the new container port</w:t>
            </w:r>
          </w:p>
          <w:p w14:paraId="6E94F221" w14:textId="488265B2" w:rsidR="00B858B2" w:rsidRDefault="00B858B2" w:rsidP="00B858B2">
            <w:pPr>
              <w:pStyle w:val="TableBullet1"/>
              <w:cnfStyle w:val="000000000000" w:firstRow="0" w:lastRow="0" w:firstColumn="0" w:lastColumn="0" w:oddVBand="0" w:evenVBand="0" w:oddHBand="0" w:evenHBand="0" w:firstRowFirstColumn="0" w:firstRowLastColumn="0" w:lastRowFirstColumn="0" w:lastRowLastColumn="0"/>
            </w:pPr>
            <w:r>
              <w:t>examining planning scheme protection options and strategic justification to reserve land required for the future Bay West to be developed as commercial port</w:t>
            </w:r>
          </w:p>
          <w:p w14:paraId="38F07801" w14:textId="61CB5EA2" w:rsidR="00B858B2" w:rsidRPr="00F350B8" w:rsidRDefault="00B858B2" w:rsidP="00B858B2">
            <w:pPr>
              <w:pStyle w:val="TableBullet1"/>
              <w:cnfStyle w:val="000000000000" w:firstRow="0" w:lastRow="0" w:firstColumn="0" w:lastColumn="0" w:oddVBand="0" w:evenVBand="0" w:oddHBand="0" w:evenHBand="0" w:firstRowFirstColumn="0" w:firstRowLastColumn="0" w:lastRowFirstColumn="0" w:lastRowLastColumn="0"/>
            </w:pPr>
            <w:r>
              <w:t>identifying land required for transport corridors, associated infrastructure and related port activities that will support the development and use of Bay West as a premium container port.</w:t>
            </w:r>
          </w:p>
        </w:tc>
        <w:tc>
          <w:tcPr>
            <w:tcW w:w="1311" w:type="dxa"/>
          </w:tcPr>
          <w:p w14:paraId="7C389DE5" w14:textId="77777777" w:rsidR="00B858B2" w:rsidRPr="00F350B8" w:rsidRDefault="00B858B2" w:rsidP="00115D9C">
            <w:pPr>
              <w:pStyle w:val="TableText"/>
              <w:cnfStyle w:val="000000000000" w:firstRow="0" w:lastRow="0" w:firstColumn="0" w:lastColumn="0" w:oddVBand="0" w:evenVBand="0" w:oddHBand="0" w:evenHBand="0" w:firstRowFirstColumn="0" w:firstRowLastColumn="0" w:lastRowFirstColumn="0" w:lastRowLastColumn="0"/>
            </w:pPr>
            <w:r w:rsidRPr="00F350B8">
              <w:t>Up to 2 years</w:t>
            </w:r>
          </w:p>
        </w:tc>
      </w:tr>
    </w:tbl>
    <w:p w14:paraId="69C9A8AF" w14:textId="77777777" w:rsidR="00B858B2" w:rsidRDefault="00B858B2" w:rsidP="00B858B2">
      <w:pPr>
        <w:pStyle w:val="Source"/>
      </w:pPr>
    </w:p>
    <w:p w14:paraId="6DAD6251" w14:textId="2FA1B5D6" w:rsidR="00B858B2" w:rsidRPr="00B858B2" w:rsidRDefault="00B858B2" w:rsidP="00B858B2">
      <w:pPr>
        <w:pStyle w:val="BodyText"/>
        <w:sectPr w:rsidR="00B858B2" w:rsidRPr="00B858B2" w:rsidSect="00B858B2">
          <w:type w:val="continuous"/>
          <w:pgSz w:w="11906" w:h="16838" w:code="9"/>
          <w:pgMar w:top="2552" w:right="1418" w:bottom="1134" w:left="1418" w:header="567" w:footer="567" w:gutter="284"/>
          <w:cols w:space="708"/>
          <w:docGrid w:linePitch="360"/>
        </w:sectPr>
      </w:pPr>
    </w:p>
    <w:p w14:paraId="0B58BEB4" w14:textId="77777777" w:rsidR="00B2225F" w:rsidRDefault="00B2225F" w:rsidP="00B2225F">
      <w:pPr>
        <w:pStyle w:val="Heading2"/>
        <w:spacing w:before="0"/>
      </w:pPr>
      <w:bookmarkStart w:id="73" w:name="_Toc108405188"/>
      <w:r>
        <w:lastRenderedPageBreak/>
        <w:t>Review of land protected for development at the Port of Hastings</w:t>
      </w:r>
      <w:bookmarkEnd w:id="73"/>
    </w:p>
    <w:p w14:paraId="0491BD2D" w14:textId="77777777" w:rsidR="00B2225F" w:rsidRDefault="00B2225F" w:rsidP="00B2225F">
      <w:pPr>
        <w:pStyle w:val="BodyText"/>
        <w:sectPr w:rsidR="00B2225F" w:rsidSect="00B858B2">
          <w:pgSz w:w="11906" w:h="16838" w:code="9"/>
          <w:pgMar w:top="2552" w:right="1418" w:bottom="1134" w:left="1418" w:header="567" w:footer="567" w:gutter="284"/>
          <w:cols w:space="708"/>
          <w:docGrid w:linePitch="360"/>
        </w:sectPr>
      </w:pPr>
    </w:p>
    <w:p w14:paraId="099FF102" w14:textId="13F2FBBD" w:rsidR="00B2225F" w:rsidRPr="005E72A8" w:rsidRDefault="00B2225F" w:rsidP="005E72A8">
      <w:pPr>
        <w:pStyle w:val="BodyText"/>
      </w:pPr>
      <w:r w:rsidRPr="005E72A8">
        <w:t>The Port of Hastings was established with supporting land use planning arrangements allowing the port to grow and significantly develop over time. To protect it for future port-related development, a vast area of land was put aside with zoning controls. This area is zoned as Special Use Zone 1 (SUZ1) in the area’s planning scheme. Figure 7 outlines the Port of Hastings SUZ1 controls.</w:t>
      </w:r>
    </w:p>
    <w:p w14:paraId="57ED8748" w14:textId="708820DB" w:rsidR="00B2225F" w:rsidRPr="005E72A8" w:rsidRDefault="00B2225F" w:rsidP="005E72A8">
      <w:pPr>
        <w:pStyle w:val="BodyText"/>
        <w:ind w:right="-113"/>
      </w:pPr>
      <w:r w:rsidRPr="005E72A8">
        <w:t>SUZ1 is far larger than the declared port area and includes the entirety of the Esso and BlueScope Steel sites, a number of smaller industrial and rural uses and even a small proportion of residential properties. The</w:t>
      </w:r>
      <w:r w:rsidR="00400ADB" w:rsidRPr="005E72A8">
        <w:t xml:space="preserve"> </w:t>
      </w:r>
      <w:r w:rsidRPr="005E72A8">
        <w:t>provisions of the SUZ1 encourage uses that create effective buffers to port-related uses. The land within the SUZ1 is currently not available for industrial development apart from</w:t>
      </w:r>
      <w:r w:rsidR="005E72A8">
        <w:t xml:space="preserve"> </w:t>
      </w:r>
      <w:r w:rsidRPr="005E72A8">
        <w:t>development of the port and port-related</w:t>
      </w:r>
      <w:r w:rsidR="00400ADB" w:rsidRPr="005E72A8">
        <w:t xml:space="preserve"> </w:t>
      </w:r>
      <w:r w:rsidRPr="005E72A8">
        <w:t>industries.</w:t>
      </w:r>
    </w:p>
    <w:p w14:paraId="4E6BBFC7" w14:textId="734CA8C7" w:rsidR="00B2225F" w:rsidRPr="005E72A8" w:rsidRDefault="00B2225F" w:rsidP="005E72A8">
      <w:pPr>
        <w:pStyle w:val="BodyText"/>
      </w:pPr>
      <w:r w:rsidRPr="005E72A8">
        <w:t>This strategic land-use planning preserves access to areas required to directly undertake</w:t>
      </w:r>
      <w:r w:rsidR="00400ADB" w:rsidRPr="005E72A8">
        <w:rPr>
          <w:rFonts w:ascii="Calibri" w:hAnsi="Calibri" w:cs="Calibri"/>
        </w:rPr>
        <w:t> </w:t>
      </w:r>
      <w:r w:rsidRPr="005E72A8">
        <w:t>port activities, maintains buffers to protect amenity and provides the transport corridors required to link the port to the wider freight network.</w:t>
      </w:r>
    </w:p>
    <w:p w14:paraId="16A92158" w14:textId="77777777" w:rsidR="00B2225F" w:rsidRPr="005E72A8" w:rsidRDefault="00B2225F" w:rsidP="005E72A8">
      <w:pPr>
        <w:pStyle w:val="BodyText"/>
        <w:ind w:right="-113"/>
      </w:pPr>
      <w:r w:rsidRPr="005E72A8">
        <w:t>Whilst the large land reserves are strategically important and sections should remain protected, as time has passed, it has become clear that it is no longer necessary to retain the entirety of this SUZ1 area as being protected for port related industries. A broader economic development approach for the use of this land would be more appropriate.</w:t>
      </w:r>
    </w:p>
    <w:p w14:paraId="7F24F295" w14:textId="6D3FAC47" w:rsidR="00B2225F" w:rsidRPr="005E72A8" w:rsidRDefault="00B2225F" w:rsidP="005E72A8">
      <w:pPr>
        <w:pStyle w:val="BodyText"/>
        <w:spacing w:after="240"/>
      </w:pPr>
      <w:r w:rsidRPr="005E72A8">
        <w:t>If the land within SUZ1 that isn’t needed for port development were rezoned in partnership with the local council, the area may potentially be opened to a range of new industrial-based employment opportunities, in both traditional, and emerging higher value sectors including wind energy.</w:t>
      </w:r>
    </w:p>
    <w:p w14:paraId="3EC11881" w14:textId="740F1EC2" w:rsidR="00B2225F" w:rsidRPr="005E72A8" w:rsidRDefault="00B2225F" w:rsidP="005E72A8">
      <w:pPr>
        <w:pStyle w:val="Caption"/>
        <w:spacing w:before="0"/>
        <w:ind w:right="-510"/>
      </w:pPr>
      <w:bookmarkStart w:id="74" w:name="_Ref109030694"/>
      <w:bookmarkStart w:id="75" w:name="_Ref109030807"/>
      <w:r w:rsidRPr="005E72A8">
        <w:t xml:space="preserve">Figure </w:t>
      </w:r>
      <w:r w:rsidR="00F10281">
        <w:fldChar w:fldCharType="begin"/>
      </w:r>
      <w:r w:rsidR="00F10281">
        <w:instrText xml:space="preserve"> SEQ Figure \* ARABIC </w:instrText>
      </w:r>
      <w:r w:rsidR="00F10281">
        <w:fldChar w:fldCharType="separate"/>
      </w:r>
      <w:r w:rsidR="005670DA">
        <w:rPr>
          <w:noProof/>
        </w:rPr>
        <w:t>7</w:t>
      </w:r>
      <w:r w:rsidR="00F10281">
        <w:rPr>
          <w:noProof/>
        </w:rPr>
        <w:fldChar w:fldCharType="end"/>
      </w:r>
      <w:bookmarkEnd w:id="74"/>
      <w:r w:rsidRPr="005E72A8">
        <w:t>.</w:t>
      </w:r>
      <w:r w:rsidRPr="005E72A8">
        <w:tab/>
      </w:r>
      <w:bookmarkStart w:id="76" w:name="_Ref109030703"/>
      <w:r w:rsidRPr="005E72A8">
        <w:t>Port of Hastings Special Use Zone 1</w:t>
      </w:r>
      <w:bookmarkEnd w:id="75"/>
      <w:bookmarkEnd w:id="76"/>
    </w:p>
    <w:p w14:paraId="57900AEF" w14:textId="4564CEB4" w:rsidR="00B2225F" w:rsidRPr="005E72A8" w:rsidRDefault="00400ADB" w:rsidP="005E72A8">
      <w:pPr>
        <w:pStyle w:val="Object"/>
      </w:pPr>
      <w:r w:rsidRPr="005E72A8">
        <w:rPr>
          <w:noProof/>
        </w:rPr>
        <w:drawing>
          <wp:inline distT="0" distB="0" distL="0" distR="0" wp14:anchorId="475AA209" wp14:editId="27524A0E">
            <wp:extent cx="2681605" cy="3206840"/>
            <wp:effectExtent l="0" t="0" r="4445" b="0"/>
            <wp:docPr id="131" name="Picture 131" descr="Figure 7 is a map of the Port of Hastings. It shows the current port boundary and the Special Use Zone 1. This figure demonstrates the large size of the current Special Use Zon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Figure 7 is a map of the Port of Hastings. It shows the current port boundary and the Special Use Zone 1. This figure demonstrates the large size of the current Special Use Zone 1. "/>
                    <pic:cNvPicPr/>
                  </pic:nvPicPr>
                  <pic:blipFill rotWithShape="1">
                    <a:blip r:embed="rId70" cstate="hqprint">
                      <a:extLst>
                        <a:ext uri="{28A0092B-C50C-407E-A947-70E740481C1C}">
                          <a14:useLocalDpi xmlns:a14="http://schemas.microsoft.com/office/drawing/2010/main" val="0"/>
                        </a:ext>
                      </a:extLst>
                    </a:blip>
                    <a:srcRect b="14578"/>
                    <a:stretch/>
                  </pic:blipFill>
                  <pic:spPr bwMode="auto">
                    <a:xfrm>
                      <a:off x="0" y="0"/>
                      <a:ext cx="2681605" cy="3206840"/>
                    </a:xfrm>
                    <a:prstGeom prst="rect">
                      <a:avLst/>
                    </a:prstGeom>
                    <a:ln>
                      <a:noFill/>
                    </a:ln>
                    <a:extLst>
                      <a:ext uri="{53640926-AAD7-44D8-BBD7-CCE9431645EC}">
                        <a14:shadowObscured xmlns:a14="http://schemas.microsoft.com/office/drawing/2010/main"/>
                      </a:ext>
                    </a:extLst>
                  </pic:spPr>
                </pic:pic>
              </a:graphicData>
            </a:graphic>
          </wp:inline>
        </w:drawing>
      </w:r>
    </w:p>
    <w:p w14:paraId="5B97D148" w14:textId="21FC2161" w:rsidR="00B2225F" w:rsidRPr="005E72A8" w:rsidRDefault="00B2225F" w:rsidP="005E72A8">
      <w:pPr>
        <w:pStyle w:val="BodyText"/>
        <w:ind w:right="-454"/>
      </w:pPr>
      <w:r w:rsidRPr="005E72A8">
        <w:t>In any process to rezone parts of the SUZ1 no longer needed for port development, the State Government will need to consider a range of complex issues concerning existing and required infrastructure, access and services, interactions with surrounding land uses, and site impediments.</w:t>
      </w:r>
    </w:p>
    <w:p w14:paraId="22510183" w14:textId="4B4040CA" w:rsidR="00A37F9B" w:rsidRPr="005E72A8" w:rsidRDefault="00B2225F" w:rsidP="005E72A8">
      <w:pPr>
        <w:pStyle w:val="BodyText"/>
        <w:ind w:right="-454"/>
      </w:pPr>
      <w:r w:rsidRPr="005E72A8">
        <w:t>The Minister for Ports and Freight will direct the Port of Hastings Corporation to complete a strategic assessment of the SUZ1 area in consultation with the Council to determine the land requirements needed to support the ongoing operations of Port of Hastings into the</w:t>
      </w:r>
      <w:r w:rsidR="00400ADB" w:rsidRPr="005E72A8">
        <w:rPr>
          <w:rFonts w:ascii="Calibri" w:hAnsi="Calibri" w:cs="Calibri"/>
        </w:rPr>
        <w:t> </w:t>
      </w:r>
      <w:r w:rsidRPr="005E72A8">
        <w:t>future.</w:t>
      </w:r>
    </w:p>
    <w:p w14:paraId="5F196B8B" w14:textId="77777777" w:rsidR="00B2225F" w:rsidRDefault="00B2225F" w:rsidP="00B2225F">
      <w:pPr>
        <w:pStyle w:val="BodyText"/>
        <w:sectPr w:rsidR="00B2225F" w:rsidSect="005E72A8">
          <w:type w:val="continuous"/>
          <w:pgSz w:w="11906" w:h="16838" w:code="9"/>
          <w:pgMar w:top="2552" w:right="1418" w:bottom="1134" w:left="1418" w:header="567" w:footer="567" w:gutter="284"/>
          <w:cols w:num="2" w:space="340" w:equalWidth="0">
            <w:col w:w="4479" w:space="340"/>
            <w:col w:w="3967"/>
          </w:cols>
          <w:docGrid w:linePitch="360"/>
        </w:sectPr>
      </w:pPr>
    </w:p>
    <w:tbl>
      <w:tblPr>
        <w:tblStyle w:val="MainTableStyle"/>
        <w:tblW w:w="9072" w:type="dxa"/>
        <w:tblLayout w:type="fixed"/>
        <w:tblCellMar>
          <w:left w:w="85" w:type="dxa"/>
          <w:right w:w="85" w:type="dxa"/>
        </w:tblCellMar>
        <w:tblLook w:val="04A0" w:firstRow="1" w:lastRow="0" w:firstColumn="1" w:lastColumn="0" w:noHBand="0" w:noVBand="1"/>
      </w:tblPr>
      <w:tblGrid>
        <w:gridCol w:w="851"/>
        <w:gridCol w:w="6624"/>
        <w:gridCol w:w="1597"/>
      </w:tblGrid>
      <w:tr w:rsidR="00400ADB" w:rsidRPr="00F350B8" w14:paraId="7C10C309" w14:textId="77777777" w:rsidTr="00503D1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851" w:type="dxa"/>
          </w:tcPr>
          <w:p w14:paraId="0D3742D7" w14:textId="6B68E95D" w:rsidR="00400ADB" w:rsidRPr="00F350B8" w:rsidRDefault="00503D15" w:rsidP="00115D9C">
            <w:pPr>
              <w:pStyle w:val="TableText"/>
            </w:pPr>
            <w:r>
              <w:t>Number</w:t>
            </w:r>
          </w:p>
        </w:tc>
        <w:tc>
          <w:tcPr>
            <w:tcW w:w="6624" w:type="dxa"/>
          </w:tcPr>
          <w:p w14:paraId="1C0BED00" w14:textId="77777777" w:rsidR="00400ADB" w:rsidRPr="00F350B8" w:rsidRDefault="00400ADB" w:rsidP="00115D9C">
            <w:pPr>
              <w:pStyle w:val="TableText"/>
              <w:cnfStyle w:val="100000000000" w:firstRow="1" w:lastRow="0" w:firstColumn="0" w:lastColumn="0" w:oddVBand="0" w:evenVBand="0" w:oddHBand="0" w:evenHBand="0" w:firstRowFirstColumn="0" w:firstRowLastColumn="0" w:lastRowFirstColumn="0" w:lastRowLastColumn="0"/>
            </w:pPr>
            <w:r w:rsidRPr="00F350B8">
              <w:t>Action</w:t>
            </w:r>
          </w:p>
        </w:tc>
        <w:tc>
          <w:tcPr>
            <w:tcW w:w="1597" w:type="dxa"/>
          </w:tcPr>
          <w:p w14:paraId="108FEA00" w14:textId="77777777" w:rsidR="00400ADB" w:rsidRPr="00F350B8" w:rsidRDefault="00400ADB" w:rsidP="00115D9C">
            <w:pPr>
              <w:pStyle w:val="TableText"/>
              <w:cnfStyle w:val="100000000000" w:firstRow="1" w:lastRow="0" w:firstColumn="0" w:lastColumn="0" w:oddVBand="0" w:evenVBand="0" w:oddHBand="0" w:evenHBand="0" w:firstRowFirstColumn="0" w:firstRowLastColumn="0" w:lastRowFirstColumn="0" w:lastRowLastColumn="0"/>
            </w:pPr>
            <w:r w:rsidRPr="00F350B8">
              <w:t>Timeframe</w:t>
            </w:r>
          </w:p>
        </w:tc>
      </w:tr>
      <w:tr w:rsidR="00C3107B" w:rsidRPr="00F350B8" w14:paraId="6F99A39D" w14:textId="77777777" w:rsidTr="00503D15">
        <w:trPr>
          <w:cantSplit/>
        </w:trPr>
        <w:tc>
          <w:tcPr>
            <w:cnfStyle w:val="001000000000" w:firstRow="0" w:lastRow="0" w:firstColumn="1" w:lastColumn="0" w:oddVBand="0" w:evenVBand="0" w:oddHBand="0" w:evenHBand="0" w:firstRowFirstColumn="0" w:firstRowLastColumn="0" w:lastRowFirstColumn="0" w:lastRowLastColumn="0"/>
            <w:tcW w:w="851" w:type="dxa"/>
          </w:tcPr>
          <w:p w14:paraId="5C71FCBC" w14:textId="56F68759" w:rsidR="00400ADB" w:rsidRPr="00B858B2"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400ADB" w:rsidRPr="00B858B2">
              <w:rPr>
                <w:rFonts w:ascii="VIC SemiBold" w:hAnsi="VIC SemiBold"/>
                <w:b w:val="0"/>
                <w:bCs/>
              </w:rPr>
              <w:t>1</w:t>
            </w:r>
            <w:r w:rsidR="00400ADB">
              <w:rPr>
                <w:rFonts w:ascii="VIC SemiBold" w:hAnsi="VIC SemiBold"/>
                <w:b w:val="0"/>
                <w:bCs/>
              </w:rPr>
              <w:t>7</w:t>
            </w:r>
          </w:p>
        </w:tc>
        <w:tc>
          <w:tcPr>
            <w:tcW w:w="6624" w:type="dxa"/>
          </w:tcPr>
          <w:p w14:paraId="1BF9A685" w14:textId="041572A0" w:rsidR="00400ADB" w:rsidRPr="00F350B8" w:rsidRDefault="00A22095" w:rsidP="00A22095">
            <w:pPr>
              <w:pStyle w:val="TableText"/>
              <w:cnfStyle w:val="000000000000" w:firstRow="0" w:lastRow="0" w:firstColumn="0" w:lastColumn="0" w:oddVBand="0" w:evenVBand="0" w:oddHBand="0" w:evenHBand="0" w:firstRowFirstColumn="0" w:firstRowLastColumn="0" w:lastRowFirstColumn="0" w:lastRowLastColumn="0"/>
            </w:pPr>
            <w:r>
              <w:t>The Minister for Ports and Freight in collaboration with the Minister for Planning will review the extent of the Port of Hastings Special Use Zone to unlock surplus land that will not be needed for future port development and enable complementary industrial land-use to occur, such as innovative industrial precincts to support the energy transition.</w:t>
            </w:r>
          </w:p>
        </w:tc>
        <w:tc>
          <w:tcPr>
            <w:tcW w:w="1597" w:type="dxa"/>
          </w:tcPr>
          <w:p w14:paraId="5375F736" w14:textId="77777777" w:rsidR="00400ADB" w:rsidRPr="00F350B8" w:rsidRDefault="00400ADB" w:rsidP="00115D9C">
            <w:pPr>
              <w:pStyle w:val="TableText"/>
              <w:cnfStyle w:val="000000000000" w:firstRow="0" w:lastRow="0" w:firstColumn="0" w:lastColumn="0" w:oddVBand="0" w:evenVBand="0" w:oddHBand="0" w:evenHBand="0" w:firstRowFirstColumn="0" w:firstRowLastColumn="0" w:lastRowFirstColumn="0" w:lastRowLastColumn="0"/>
            </w:pPr>
            <w:r w:rsidRPr="00F350B8">
              <w:t>Up to 2 years</w:t>
            </w:r>
          </w:p>
        </w:tc>
      </w:tr>
      <w:tr w:rsidR="00C3107B" w:rsidRPr="00F350B8" w14:paraId="23255FEB" w14:textId="77777777" w:rsidTr="00503D15">
        <w:trPr>
          <w:cantSplit/>
        </w:trPr>
        <w:tc>
          <w:tcPr>
            <w:cnfStyle w:val="001000000000" w:firstRow="0" w:lastRow="0" w:firstColumn="1" w:lastColumn="0" w:oddVBand="0" w:evenVBand="0" w:oddHBand="0" w:evenHBand="0" w:firstRowFirstColumn="0" w:firstRowLastColumn="0" w:lastRowFirstColumn="0" w:lastRowLastColumn="0"/>
            <w:tcW w:w="851" w:type="dxa"/>
          </w:tcPr>
          <w:p w14:paraId="2A172396" w14:textId="4AB334F4" w:rsidR="00400ADB" w:rsidRPr="00B858B2"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400ADB" w:rsidRPr="00B858B2">
              <w:rPr>
                <w:rFonts w:ascii="VIC SemiBold" w:hAnsi="VIC SemiBold"/>
                <w:b w:val="0"/>
                <w:bCs/>
              </w:rPr>
              <w:t>1</w:t>
            </w:r>
            <w:r w:rsidR="00400ADB">
              <w:rPr>
                <w:rFonts w:ascii="VIC SemiBold" w:hAnsi="VIC SemiBold"/>
                <w:b w:val="0"/>
                <w:bCs/>
              </w:rPr>
              <w:t>8</w:t>
            </w:r>
          </w:p>
        </w:tc>
        <w:tc>
          <w:tcPr>
            <w:tcW w:w="6624" w:type="dxa"/>
          </w:tcPr>
          <w:p w14:paraId="6999745B" w14:textId="7F03B234" w:rsidR="00400ADB" w:rsidRPr="00F350B8" w:rsidRDefault="00A22095" w:rsidP="00A22095">
            <w:pPr>
              <w:pStyle w:val="TableText"/>
              <w:cnfStyle w:val="000000000000" w:firstRow="0" w:lastRow="0" w:firstColumn="0" w:lastColumn="0" w:oddVBand="0" w:evenVBand="0" w:oddHBand="0" w:evenHBand="0" w:firstRowFirstColumn="0" w:firstRowLastColumn="0" w:lastRowFirstColumn="0" w:lastRowLastColumn="0"/>
            </w:pPr>
            <w:r>
              <w:t>The Minister for Ports and Freight will direct Port of Hastings Corporation to confirm the area of land it requires to be retained for port planning purposes in the next iteration of the PDS.</w:t>
            </w:r>
          </w:p>
        </w:tc>
        <w:tc>
          <w:tcPr>
            <w:tcW w:w="1597" w:type="dxa"/>
          </w:tcPr>
          <w:p w14:paraId="3F11A64B" w14:textId="77777777" w:rsidR="00400ADB" w:rsidRPr="00F350B8" w:rsidRDefault="00400ADB" w:rsidP="00115D9C">
            <w:pPr>
              <w:pStyle w:val="TableText"/>
              <w:cnfStyle w:val="000000000000" w:firstRow="0" w:lastRow="0" w:firstColumn="0" w:lastColumn="0" w:oddVBand="0" w:evenVBand="0" w:oddHBand="0" w:evenHBand="0" w:firstRowFirstColumn="0" w:firstRowLastColumn="0" w:lastRowFirstColumn="0" w:lastRowLastColumn="0"/>
            </w:pPr>
            <w:r w:rsidRPr="00F350B8">
              <w:t>Up to 2 years</w:t>
            </w:r>
          </w:p>
        </w:tc>
      </w:tr>
    </w:tbl>
    <w:p w14:paraId="6F559A9B" w14:textId="77777777" w:rsidR="005E72A8" w:rsidRDefault="005E72A8" w:rsidP="00B2225F">
      <w:pPr>
        <w:pStyle w:val="BodyText"/>
      </w:pPr>
    </w:p>
    <w:p w14:paraId="6BB7014A" w14:textId="307ABA9B" w:rsidR="005E72A8" w:rsidRDefault="005E72A8" w:rsidP="00B2225F">
      <w:pPr>
        <w:pStyle w:val="BodyText"/>
        <w:sectPr w:rsidR="005E72A8" w:rsidSect="00B2225F">
          <w:type w:val="continuous"/>
          <w:pgSz w:w="11906" w:h="16838" w:code="9"/>
          <w:pgMar w:top="2552" w:right="1418" w:bottom="1134" w:left="1418" w:header="567" w:footer="567" w:gutter="284"/>
          <w:cols w:space="708"/>
          <w:docGrid w:linePitch="360"/>
        </w:sectPr>
      </w:pPr>
    </w:p>
    <w:p w14:paraId="2112731F" w14:textId="726A0129" w:rsidR="00B2225F" w:rsidRPr="00503D15" w:rsidRDefault="009F4209">
      <w:pPr>
        <w:pStyle w:val="Heading1"/>
        <w:numPr>
          <w:ilvl w:val="0"/>
          <w:numId w:val="12"/>
        </w:numPr>
      </w:pPr>
      <w:bookmarkStart w:id="77" w:name="_Toc108405189"/>
      <w:r w:rsidRPr="00503D15">
        <w:lastRenderedPageBreak/>
        <w:t xml:space="preserve">Efficient, productive and resilient in a changing global environment </w:t>
      </w:r>
      <w:r w:rsidR="005E72A8" w:rsidRPr="00503D15">
        <w:rPr>
          <w:noProof/>
        </w:rPr>
        <mc:AlternateContent>
          <mc:Choice Requires="wpg">
            <w:drawing>
              <wp:anchor distT="0" distB="0" distL="114300" distR="114300" simplePos="0" relativeHeight="251713536" behindDoc="0" locked="1" layoutInCell="1" allowOverlap="1" wp14:anchorId="5F44FE14" wp14:editId="1AEFD59A">
                <wp:simplePos x="0" y="0"/>
                <wp:positionH relativeFrom="page">
                  <wp:align>right</wp:align>
                </wp:positionH>
                <wp:positionV relativeFrom="page">
                  <wp:align>top</wp:align>
                </wp:positionV>
                <wp:extent cx="2476800" cy="2228400"/>
                <wp:effectExtent l="0" t="0" r="0" b="635"/>
                <wp:wrapNone/>
                <wp:docPr id="132" name="Group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800" cy="2228400"/>
                          <a:chOff x="8008" y="-2476"/>
                          <a:chExt cx="3898" cy="3509"/>
                        </a:xfrm>
                      </wpg:grpSpPr>
                      <wps:wsp>
                        <wps:cNvPr id="133" name="docshape899"/>
                        <wps:cNvSpPr>
                          <a:spLocks/>
                        </wps:cNvSpPr>
                        <wps:spPr bwMode="auto">
                          <a:xfrm>
                            <a:off x="8007" y="-2477"/>
                            <a:ext cx="3526" cy="1667"/>
                          </a:xfrm>
                          <a:custGeom>
                            <a:avLst/>
                            <a:gdLst>
                              <a:gd name="T0" fmla="+- 0 8008 8008"/>
                              <a:gd name="T1" fmla="*/ T0 w 3526"/>
                              <a:gd name="T2" fmla="+- 0 -2476 -2476"/>
                              <a:gd name="T3" fmla="*/ -2476 h 1667"/>
                              <a:gd name="T4" fmla="+- 0 8008 8008"/>
                              <a:gd name="T5" fmla="*/ T4 w 3526"/>
                              <a:gd name="T6" fmla="+- 0 -810 -2476"/>
                              <a:gd name="T7" fmla="*/ -810 h 1667"/>
                              <a:gd name="T8" fmla="+- 0 11533 8008"/>
                              <a:gd name="T9" fmla="*/ T8 w 3526"/>
                              <a:gd name="T10" fmla="+- 0 -2476 -2476"/>
                              <a:gd name="T11" fmla="*/ -2476 h 1667"/>
                              <a:gd name="T12" fmla="+- 0 8008 8008"/>
                              <a:gd name="T13" fmla="*/ T12 w 3526"/>
                              <a:gd name="T14" fmla="+- 0 -2476 -2476"/>
                              <a:gd name="T15" fmla="*/ -2476 h 1667"/>
                            </a:gdLst>
                            <a:ahLst/>
                            <a:cxnLst>
                              <a:cxn ang="0">
                                <a:pos x="T1" y="T3"/>
                              </a:cxn>
                              <a:cxn ang="0">
                                <a:pos x="T5" y="T7"/>
                              </a:cxn>
                              <a:cxn ang="0">
                                <a:pos x="T9" y="T11"/>
                              </a:cxn>
                              <a:cxn ang="0">
                                <a:pos x="T13" y="T15"/>
                              </a:cxn>
                            </a:cxnLst>
                            <a:rect l="0" t="0" r="r" b="b"/>
                            <a:pathLst>
                              <a:path w="3526" h="1667">
                                <a:moveTo>
                                  <a:pt x="0" y="0"/>
                                </a:moveTo>
                                <a:lnTo>
                                  <a:pt x="0" y="1666"/>
                                </a:lnTo>
                                <a:lnTo>
                                  <a:pt x="3525" y="0"/>
                                </a:lnTo>
                                <a:lnTo>
                                  <a:pt x="0" y="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docshape900"/>
                        <wps:cNvSpPr>
                          <a:spLocks/>
                        </wps:cNvSpPr>
                        <wps:spPr bwMode="auto">
                          <a:xfrm>
                            <a:off x="8007" y="-2477"/>
                            <a:ext cx="3898" cy="3509"/>
                          </a:xfrm>
                          <a:custGeom>
                            <a:avLst/>
                            <a:gdLst>
                              <a:gd name="T0" fmla="+- 0 8008 8008"/>
                              <a:gd name="T1" fmla="*/ T0 w 3898"/>
                              <a:gd name="T2" fmla="+- 0 -810 -2476"/>
                              <a:gd name="T3" fmla="*/ -810 h 3509"/>
                              <a:gd name="T4" fmla="+- 0 8008 8008"/>
                              <a:gd name="T5" fmla="*/ T4 w 3898"/>
                              <a:gd name="T6" fmla="+- 0 -2476 -2476"/>
                              <a:gd name="T7" fmla="*/ -2476 h 3509"/>
                              <a:gd name="T8" fmla="+- 0 9386 8008"/>
                              <a:gd name="T9" fmla="*/ T8 w 3898"/>
                              <a:gd name="T10" fmla="+- 0 -2476 -2476"/>
                              <a:gd name="T11" fmla="*/ -2476 h 3509"/>
                              <a:gd name="T12" fmla="+- 0 11906 8008"/>
                              <a:gd name="T13" fmla="*/ T12 w 3898"/>
                              <a:gd name="T14" fmla="+- 0 -1285 -2476"/>
                              <a:gd name="T15" fmla="*/ -1285 h 3509"/>
                              <a:gd name="T16" fmla="+- 0 11906 8008"/>
                              <a:gd name="T17" fmla="*/ T16 w 3898"/>
                              <a:gd name="T18" fmla="+- 0 1033 -2476"/>
                              <a:gd name="T19" fmla="*/ 1033 h 3509"/>
                              <a:gd name="T20" fmla="+- 0 8008 8008"/>
                              <a:gd name="T21" fmla="*/ T20 w 3898"/>
                              <a:gd name="T22" fmla="+- 0 -810 -2476"/>
                              <a:gd name="T23" fmla="*/ -810 h 3509"/>
                            </a:gdLst>
                            <a:ahLst/>
                            <a:cxnLst>
                              <a:cxn ang="0">
                                <a:pos x="T1" y="T3"/>
                              </a:cxn>
                              <a:cxn ang="0">
                                <a:pos x="T5" y="T7"/>
                              </a:cxn>
                              <a:cxn ang="0">
                                <a:pos x="T9" y="T11"/>
                              </a:cxn>
                              <a:cxn ang="0">
                                <a:pos x="T13" y="T15"/>
                              </a:cxn>
                              <a:cxn ang="0">
                                <a:pos x="T17" y="T19"/>
                              </a:cxn>
                              <a:cxn ang="0">
                                <a:pos x="T21" y="T23"/>
                              </a:cxn>
                            </a:cxnLst>
                            <a:rect l="0" t="0" r="r" b="b"/>
                            <a:pathLst>
                              <a:path w="3898" h="3509">
                                <a:moveTo>
                                  <a:pt x="0" y="1666"/>
                                </a:moveTo>
                                <a:lnTo>
                                  <a:pt x="0" y="0"/>
                                </a:lnTo>
                                <a:lnTo>
                                  <a:pt x="1378" y="0"/>
                                </a:lnTo>
                                <a:lnTo>
                                  <a:pt x="3898" y="1191"/>
                                </a:lnTo>
                                <a:lnTo>
                                  <a:pt x="3898" y="3509"/>
                                </a:lnTo>
                                <a:lnTo>
                                  <a:pt x="0" y="1666"/>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92B5C4" id="Group 132" o:spid="_x0000_s1026" alt="&quot;&quot;" style="position:absolute;margin-left:143.8pt;margin-top:0;width:195pt;height:175.45pt;z-index:251713536;mso-position-horizontal:right;mso-position-horizontal-relative:page;mso-position-vertical:top;mso-position-vertical-relative:page" coordorigin="8008,-2476" coordsize="3898,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">
                <v:shape id="docshape899" o:spid="_x0000_s1027" style="position:absolute;left:8007;top:-2477;width:3526;height:1667;visibility:visible;mso-wrap-style:square;v-text-anchor:top" coordsize="3526,1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" path="m,l,1666,3525,,,xe" fillcolor="#f47720" stroked="f">
                  <v:path arrowok="t" o:connecttype="custom" o:connectlocs="0,-2476;0,-810;3525,-2476;0,-2476" o:connectangles="0,0,0,0"/>
                </v:shape>
                <v:shape id="docshape900" o:spid="_x0000_s1028" style="position:absolute;left:8007;top:-2477;width:3898;height:3509;visibility:visible;mso-wrap-style:square;v-text-anchor:top" coordsize="3898,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" path="m,1666l,,1378,,3898,1191r,2318l,1666xe" fillcolor="#bac5d0" stroked="f">
                  <v:fill opacity="26985f"/>
                  <v:path arrowok="t" o:connecttype="custom" o:connectlocs="0,-810;0,-2476;1378,-2476;3898,-1285;3898,1033;0,-810" o:connectangles="0,0,0,0,0,0"/>
                </v:shape>
                <w10:wrap anchorx="page" anchory="page"/>
                <w10:anchorlock/>
              </v:group>
            </w:pict>
          </mc:Fallback>
        </mc:AlternateContent>
      </w:r>
      <w:bookmarkEnd w:id="77"/>
    </w:p>
    <w:p w14:paraId="61D09B86" w14:textId="5B2285A3" w:rsidR="005E72A8" w:rsidRDefault="009F4209" w:rsidP="009F4209">
      <w:pPr>
        <w:pStyle w:val="Heading2"/>
        <w:ind w:right="-510"/>
      </w:pPr>
      <w:bookmarkStart w:id="78" w:name="_Toc108405190"/>
      <w:r w:rsidRPr="009F4209">
        <w:t>Ports Victoria as a more active participant in the Victorian ports system</w:t>
      </w:r>
      <w:bookmarkEnd w:id="78"/>
    </w:p>
    <w:p w14:paraId="7E9DBFE2" w14:textId="77777777" w:rsidR="009F4209" w:rsidRDefault="009F4209" w:rsidP="009F4209">
      <w:pPr>
        <w:pStyle w:val="BodyText"/>
        <w:sectPr w:rsidR="009F4209" w:rsidSect="005E72A8">
          <w:pgSz w:w="11906" w:h="16838" w:code="9"/>
          <w:pgMar w:top="2552" w:right="1418" w:bottom="1134" w:left="1418" w:header="567" w:footer="567" w:gutter="284"/>
          <w:cols w:space="708"/>
          <w:docGrid w:linePitch="360"/>
        </w:sectPr>
      </w:pPr>
    </w:p>
    <w:p w14:paraId="2315C4EE" w14:textId="597BDAF5" w:rsidR="009F4209" w:rsidRDefault="009F4209" w:rsidP="009F4209">
      <w:pPr>
        <w:pStyle w:val="BodyText"/>
      </w:pPr>
      <w:r>
        <w:t>The Government has strengthened the oversight and coordinated planning of Victoria’s ports system through establishing Ports Victoria. Legislation formalising the role and responsibilities of this vital new body was passed by the Victorian Parliament in 2022. The changes reflect that Victoria’s ports don’t operate in isolation; they are key hubs in the broader transport and logistics network across the state. There is a need to support a high level shared purpose and vision for the future of our ports across the whole Victorian ports system.</w:t>
      </w:r>
    </w:p>
    <w:p w14:paraId="153096F6" w14:textId="77777777" w:rsidR="009F4209" w:rsidRDefault="009F4209" w:rsidP="009F4209">
      <w:pPr>
        <w:pStyle w:val="BodyText"/>
      </w:pPr>
      <w:r>
        <w:t>Ports Victoria’s charter has been expanded beyond the traditional functions of management and control of Victoria’s commercial port waters to make Ports Victoria a key advisor to the Department of Transport, delivering technical advice on maritime operational matters and on the development of Victoria’s commercial port sector. Ports Victoria will also act as a central communicator to the sector, incorporating monitoring, engagement and advice relating to the PDS process, sector trends, and capacity development.</w:t>
      </w:r>
    </w:p>
    <w:p w14:paraId="69CB615B" w14:textId="0F4CAB94" w:rsidR="009F4209" w:rsidRDefault="009F4209" w:rsidP="009F4209">
      <w:pPr>
        <w:pStyle w:val="BodyText"/>
        <w:keepNext/>
        <w:keepLines/>
      </w:pPr>
      <w:r>
        <w:t>A key element of Ports Victoria’s new role will be to work with all ports as they develop their PDSs to ensure consideration of a consistent statewide perspective on trade forecasts, key industry trends, and assessment of infrastructure requirements. Ports Victoria will also support the Department of Transport to review and update the Ministerial Guidelines which set out PDS requirements.</w:t>
      </w:r>
    </w:p>
    <w:p w14:paraId="3A62D2ED" w14:textId="77777777" w:rsidR="009F4209" w:rsidRDefault="009F4209" w:rsidP="009F4209">
      <w:pPr>
        <w:pStyle w:val="BodyText"/>
      </w:pPr>
      <w:r>
        <w:t>Ports Victoria’s expanded role will help the Victorian Government ensure that Victoria’s ports complement each other and work together well as a system. In concert, they will provide the most efficient possible combination of capacity and capability to accommodate Victoria’s rapidly expanding trading requirements into the foreseeable future.</w:t>
      </w:r>
    </w:p>
    <w:p w14:paraId="566DAA8F" w14:textId="52B58A23" w:rsidR="009F4209" w:rsidRDefault="009F4209" w:rsidP="009F4209">
      <w:pPr>
        <w:pStyle w:val="BodyText"/>
      </w:pPr>
      <w:r>
        <w:t xml:space="preserve">Communicating and facilitating information across the Victorian port sector will be </w:t>
      </w:r>
      <w:r w:rsidR="00970865">
        <w:t xml:space="preserve">an </w:t>
      </w:r>
      <w:r>
        <w:t>important function for Ports Victoria. Together with the Department of Transport, it will work to establish a regular forum bringing Victoria’s commercial ports and marine stakeholders together to share information and support the whole sector working together towards the vision and objectives of this Strategy.</w:t>
      </w:r>
    </w:p>
    <w:p w14:paraId="7F8BD173" w14:textId="77777777" w:rsidR="009F4209" w:rsidRDefault="009F4209" w:rsidP="00B2225F">
      <w:pPr>
        <w:pStyle w:val="BodyText"/>
        <w:sectPr w:rsidR="009F4209" w:rsidSect="009F4209">
          <w:type w:val="continuous"/>
          <w:pgSz w:w="11906" w:h="16838" w:code="9"/>
          <w:pgMar w:top="2552" w:right="1418" w:bottom="1134" w:left="1418" w:header="567" w:footer="567" w:gutter="284"/>
          <w:cols w:num="2" w:space="340"/>
          <w:docGrid w:linePitch="360"/>
        </w:sectPr>
      </w:pPr>
    </w:p>
    <w:tbl>
      <w:tblPr>
        <w:tblStyle w:val="MainTableStyle"/>
        <w:tblW w:w="5000" w:type="pct"/>
        <w:tblCellMar>
          <w:left w:w="85" w:type="dxa"/>
          <w:right w:w="85" w:type="dxa"/>
        </w:tblCellMar>
        <w:tblLook w:val="04A0" w:firstRow="1" w:lastRow="0" w:firstColumn="1" w:lastColumn="0" w:noHBand="0" w:noVBand="1"/>
      </w:tblPr>
      <w:tblGrid>
        <w:gridCol w:w="992"/>
        <w:gridCol w:w="6409"/>
        <w:gridCol w:w="1385"/>
      </w:tblGrid>
      <w:tr w:rsidR="009F4209" w:rsidRPr="00F350B8" w14:paraId="7CF58715" w14:textId="77777777" w:rsidTr="008D21F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565" w:type="pct"/>
          </w:tcPr>
          <w:p w14:paraId="77597D08" w14:textId="4120E8A6" w:rsidR="009F4209" w:rsidRPr="00F350B8" w:rsidRDefault="00503D15" w:rsidP="00115D9C">
            <w:pPr>
              <w:pStyle w:val="TableText"/>
            </w:pPr>
            <w:r>
              <w:t>Number</w:t>
            </w:r>
          </w:p>
        </w:tc>
        <w:tc>
          <w:tcPr>
            <w:tcW w:w="3647" w:type="pct"/>
          </w:tcPr>
          <w:p w14:paraId="3F1EA2A1" w14:textId="77777777" w:rsidR="009F4209" w:rsidRPr="00F350B8" w:rsidRDefault="009F4209" w:rsidP="00115D9C">
            <w:pPr>
              <w:pStyle w:val="TableText"/>
              <w:cnfStyle w:val="100000000000" w:firstRow="1" w:lastRow="0" w:firstColumn="0" w:lastColumn="0" w:oddVBand="0" w:evenVBand="0" w:oddHBand="0" w:evenHBand="0" w:firstRowFirstColumn="0" w:firstRowLastColumn="0" w:lastRowFirstColumn="0" w:lastRowLastColumn="0"/>
            </w:pPr>
            <w:r w:rsidRPr="00F350B8">
              <w:t>Action</w:t>
            </w:r>
          </w:p>
        </w:tc>
        <w:tc>
          <w:tcPr>
            <w:tcW w:w="788" w:type="pct"/>
          </w:tcPr>
          <w:p w14:paraId="1551C4BF" w14:textId="77777777" w:rsidR="009F4209" w:rsidRPr="00F350B8" w:rsidRDefault="009F4209" w:rsidP="00115D9C">
            <w:pPr>
              <w:pStyle w:val="TableText"/>
              <w:cnfStyle w:val="100000000000" w:firstRow="1" w:lastRow="0" w:firstColumn="0" w:lastColumn="0" w:oddVBand="0" w:evenVBand="0" w:oddHBand="0" w:evenHBand="0" w:firstRowFirstColumn="0" w:firstRowLastColumn="0" w:lastRowFirstColumn="0" w:lastRowLastColumn="0"/>
            </w:pPr>
            <w:r w:rsidRPr="00F350B8">
              <w:t>Timeframe</w:t>
            </w:r>
          </w:p>
        </w:tc>
      </w:tr>
      <w:tr w:rsidR="009F4209" w:rsidRPr="00F350B8" w14:paraId="72562410" w14:textId="77777777" w:rsidTr="008D21FF">
        <w:trPr>
          <w:cantSplit/>
        </w:trPr>
        <w:tc>
          <w:tcPr>
            <w:cnfStyle w:val="001000000000" w:firstRow="0" w:lastRow="0" w:firstColumn="1" w:lastColumn="0" w:oddVBand="0" w:evenVBand="0" w:oddHBand="0" w:evenHBand="0" w:firstRowFirstColumn="0" w:firstRowLastColumn="0" w:lastRowFirstColumn="0" w:lastRowLastColumn="0"/>
            <w:tcW w:w="565" w:type="pct"/>
          </w:tcPr>
          <w:p w14:paraId="724C3D91" w14:textId="67647D47" w:rsidR="009F4209" w:rsidRPr="00B858B2"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9F4209">
              <w:rPr>
                <w:rFonts w:ascii="VIC SemiBold" w:hAnsi="VIC SemiBold"/>
                <w:b w:val="0"/>
                <w:bCs/>
              </w:rPr>
              <w:t>19</w:t>
            </w:r>
          </w:p>
        </w:tc>
        <w:tc>
          <w:tcPr>
            <w:tcW w:w="3647" w:type="pct"/>
          </w:tcPr>
          <w:p w14:paraId="71E2D723" w14:textId="37E6CFD5" w:rsidR="009F4209" w:rsidRPr="00F350B8" w:rsidRDefault="009F4209" w:rsidP="009F4209">
            <w:pPr>
              <w:pStyle w:val="TableText"/>
              <w:cnfStyle w:val="000000000000" w:firstRow="0" w:lastRow="0" w:firstColumn="0" w:lastColumn="0" w:oddVBand="0" w:evenVBand="0" w:oddHBand="0" w:evenHBand="0" w:firstRowFirstColumn="0" w:firstRowLastColumn="0" w:lastRowFirstColumn="0" w:lastRowLastColumn="0"/>
            </w:pPr>
            <w:r>
              <w:t>Ports Victoria will implement its new legislative charter which gives the corporation a new role as a technical advisor to the Secretary of the Department of Transport on port development and maritime-related</w:t>
            </w:r>
            <w:r>
              <w:rPr>
                <w:rFonts w:ascii="Calibri" w:hAnsi="Calibri" w:cs="Calibri"/>
              </w:rPr>
              <w:t> </w:t>
            </w:r>
            <w:r>
              <w:t>matters.</w:t>
            </w:r>
          </w:p>
        </w:tc>
        <w:tc>
          <w:tcPr>
            <w:tcW w:w="788" w:type="pct"/>
          </w:tcPr>
          <w:p w14:paraId="26645679" w14:textId="77777777" w:rsidR="009F4209" w:rsidRPr="00F350B8" w:rsidRDefault="009F4209" w:rsidP="00115D9C">
            <w:pPr>
              <w:pStyle w:val="TableText"/>
              <w:cnfStyle w:val="000000000000" w:firstRow="0" w:lastRow="0" w:firstColumn="0" w:lastColumn="0" w:oddVBand="0" w:evenVBand="0" w:oddHBand="0" w:evenHBand="0" w:firstRowFirstColumn="0" w:firstRowLastColumn="0" w:lastRowFirstColumn="0" w:lastRowLastColumn="0"/>
            </w:pPr>
            <w:r w:rsidRPr="00F350B8">
              <w:t>Up to 2 years</w:t>
            </w:r>
          </w:p>
        </w:tc>
      </w:tr>
      <w:tr w:rsidR="009F4209" w:rsidRPr="00F350B8" w14:paraId="6749792E" w14:textId="77777777" w:rsidTr="008D21FF">
        <w:trPr>
          <w:cantSplit/>
        </w:trPr>
        <w:tc>
          <w:tcPr>
            <w:cnfStyle w:val="001000000000" w:firstRow="0" w:lastRow="0" w:firstColumn="1" w:lastColumn="0" w:oddVBand="0" w:evenVBand="0" w:oddHBand="0" w:evenHBand="0" w:firstRowFirstColumn="0" w:firstRowLastColumn="0" w:lastRowFirstColumn="0" w:lastRowLastColumn="0"/>
            <w:tcW w:w="565" w:type="pct"/>
          </w:tcPr>
          <w:p w14:paraId="6DB27E49" w14:textId="152704D5" w:rsidR="009F4209" w:rsidRPr="00B858B2" w:rsidRDefault="008D21FF" w:rsidP="00115D9C">
            <w:pPr>
              <w:pStyle w:val="TableText"/>
              <w:rPr>
                <w:rFonts w:ascii="VIC SemiBold" w:hAnsi="VIC SemiBold"/>
                <w:b w:val="0"/>
                <w:bCs/>
              </w:rPr>
            </w:pPr>
            <w:r>
              <w:rPr>
                <w:rFonts w:ascii="VIC SemiBold" w:hAnsi="VIC SemiBold"/>
                <w:b w:val="0"/>
                <w:bCs/>
                <w:color w:val="231F20"/>
                <w:spacing w:val="-10"/>
              </w:rPr>
              <w:t xml:space="preserve">Action </w:t>
            </w:r>
            <w:r w:rsidR="009F4209">
              <w:rPr>
                <w:rFonts w:ascii="VIC SemiBold" w:hAnsi="VIC SemiBold"/>
                <w:b w:val="0"/>
                <w:bCs/>
              </w:rPr>
              <w:t>20</w:t>
            </w:r>
          </w:p>
        </w:tc>
        <w:tc>
          <w:tcPr>
            <w:tcW w:w="3647" w:type="pct"/>
          </w:tcPr>
          <w:p w14:paraId="73A395C0" w14:textId="4F13FEE6" w:rsidR="009F4209" w:rsidRPr="00F350B8" w:rsidRDefault="009F4209" w:rsidP="009F4209">
            <w:pPr>
              <w:pStyle w:val="TableText"/>
              <w:cnfStyle w:val="000000000000" w:firstRow="0" w:lastRow="0" w:firstColumn="0" w:lastColumn="0" w:oddVBand="0" w:evenVBand="0" w:oddHBand="0" w:evenHBand="0" w:firstRowFirstColumn="0" w:firstRowLastColumn="0" w:lastRowFirstColumn="0" w:lastRowLastColumn="0"/>
            </w:pPr>
            <w:r>
              <w:t>Ports Victoria will convene a regular industry forum to be agreed with the Department of Transport which includes key port and maritime stakeholders to support industry intelligence sharing and engagement</w:t>
            </w:r>
          </w:p>
        </w:tc>
        <w:tc>
          <w:tcPr>
            <w:tcW w:w="788" w:type="pct"/>
          </w:tcPr>
          <w:p w14:paraId="65B4E1DB" w14:textId="77777777" w:rsidR="009F4209" w:rsidRPr="00F350B8" w:rsidRDefault="009F4209" w:rsidP="00115D9C">
            <w:pPr>
              <w:pStyle w:val="TableText"/>
              <w:cnfStyle w:val="000000000000" w:firstRow="0" w:lastRow="0" w:firstColumn="0" w:lastColumn="0" w:oddVBand="0" w:evenVBand="0" w:oddHBand="0" w:evenHBand="0" w:firstRowFirstColumn="0" w:firstRowLastColumn="0" w:lastRowFirstColumn="0" w:lastRowLastColumn="0"/>
            </w:pPr>
            <w:r w:rsidRPr="00F350B8">
              <w:t>Up to 2 years</w:t>
            </w:r>
          </w:p>
        </w:tc>
      </w:tr>
    </w:tbl>
    <w:p w14:paraId="05EAE046" w14:textId="77777777" w:rsidR="009F4209" w:rsidRDefault="009F4209" w:rsidP="009F4209">
      <w:pPr>
        <w:pStyle w:val="Source"/>
      </w:pPr>
    </w:p>
    <w:p w14:paraId="18891C8F" w14:textId="77777777" w:rsidR="00B2225F" w:rsidRDefault="00B2225F" w:rsidP="009F4209">
      <w:pPr>
        <w:pStyle w:val="Source"/>
        <w:sectPr w:rsidR="00B2225F" w:rsidSect="009F4209">
          <w:type w:val="continuous"/>
          <w:pgSz w:w="11906" w:h="16838" w:code="9"/>
          <w:pgMar w:top="2552" w:right="1418" w:bottom="1134" w:left="1418" w:header="567" w:footer="567" w:gutter="284"/>
          <w:cols w:space="708"/>
          <w:docGrid w:linePitch="360"/>
        </w:sectPr>
      </w:pPr>
    </w:p>
    <w:p w14:paraId="01D17EDD" w14:textId="0D473A5F" w:rsidR="009F4209" w:rsidRDefault="009F4209" w:rsidP="002B46E1">
      <w:pPr>
        <w:pStyle w:val="Heading2"/>
        <w:spacing w:before="0"/>
      </w:pPr>
      <w:bookmarkStart w:id="79" w:name="_Toc108405191"/>
      <w:r>
        <w:rPr>
          <w:noProof/>
          <w:sz w:val="20"/>
        </w:rPr>
        <w:lastRenderedPageBreak/>
        <mc:AlternateContent>
          <mc:Choice Requires="wpg">
            <w:drawing>
              <wp:anchor distT="0" distB="0" distL="114300" distR="114300" simplePos="0" relativeHeight="251714560" behindDoc="1" locked="0" layoutInCell="1" allowOverlap="1" wp14:anchorId="03618F53" wp14:editId="7DE2389A">
                <wp:simplePos x="902661" y="1618407"/>
                <wp:positionH relativeFrom="column">
                  <wp:align>left</wp:align>
                </wp:positionH>
                <wp:positionV relativeFrom="page">
                  <wp:align>top</wp:align>
                </wp:positionV>
                <wp:extent cx="4338000" cy="1137600"/>
                <wp:effectExtent l="0" t="0" r="5715" b="5715"/>
                <wp:wrapNone/>
                <wp:docPr id="135" name="Group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000" cy="1137600"/>
                          <a:chOff x="0" y="0"/>
                          <a:chExt cx="6833" cy="1791"/>
                        </a:xfrm>
                      </wpg:grpSpPr>
                      <wps:wsp>
                        <wps:cNvPr id="136" name="docshape905"/>
                        <wps:cNvSpPr>
                          <a:spLocks/>
                        </wps:cNvSpPr>
                        <wps:spPr bwMode="auto">
                          <a:xfrm>
                            <a:off x="2822" y="0"/>
                            <a:ext cx="3165" cy="1791"/>
                          </a:xfrm>
                          <a:custGeom>
                            <a:avLst/>
                            <a:gdLst>
                              <a:gd name="T0" fmla="+- 0 5986 2822"/>
                              <a:gd name="T1" fmla="*/ T0 w 3165"/>
                              <a:gd name="T2" fmla="*/ 1790 h 1791"/>
                              <a:gd name="T3" fmla="+- 0 3668 2822"/>
                              <a:gd name="T4" fmla="*/ T3 w 3165"/>
                              <a:gd name="T5" fmla="*/ 1790 h 1791"/>
                              <a:gd name="T6" fmla="+- 0 2822 2822"/>
                              <a:gd name="T7" fmla="*/ T6 w 3165"/>
                              <a:gd name="T8" fmla="*/ 0 h 1791"/>
                              <a:gd name="T9" fmla="+- 0 5140 2822"/>
                              <a:gd name="T10" fmla="*/ T9 w 3165"/>
                              <a:gd name="T11" fmla="*/ 0 h 1791"/>
                              <a:gd name="T12" fmla="+- 0 5986 2822"/>
                              <a:gd name="T13" fmla="*/ T12 w 3165"/>
                              <a:gd name="T14" fmla="*/ 1790 h 1791"/>
                            </a:gdLst>
                            <a:ahLst/>
                            <a:cxnLst>
                              <a:cxn ang="0">
                                <a:pos x="T1" y="T2"/>
                              </a:cxn>
                              <a:cxn ang="0">
                                <a:pos x="T4" y="T5"/>
                              </a:cxn>
                              <a:cxn ang="0">
                                <a:pos x="T7" y="T8"/>
                              </a:cxn>
                              <a:cxn ang="0">
                                <a:pos x="T10" y="T11"/>
                              </a:cxn>
                              <a:cxn ang="0">
                                <a:pos x="T13" y="T14"/>
                              </a:cxn>
                            </a:cxnLst>
                            <a:rect l="0" t="0" r="r" b="b"/>
                            <a:pathLst>
                              <a:path w="3165" h="1791">
                                <a:moveTo>
                                  <a:pt x="3164" y="1790"/>
                                </a:moveTo>
                                <a:lnTo>
                                  <a:pt x="846" y="1790"/>
                                </a:lnTo>
                                <a:lnTo>
                                  <a:pt x="0" y="0"/>
                                </a:lnTo>
                                <a:lnTo>
                                  <a:pt x="2318" y="0"/>
                                </a:lnTo>
                                <a:lnTo>
                                  <a:pt x="3164" y="179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docshape906"/>
                        <wps:cNvSpPr>
                          <a:spLocks/>
                        </wps:cNvSpPr>
                        <wps:spPr bwMode="auto">
                          <a:xfrm>
                            <a:off x="-1" y="0"/>
                            <a:ext cx="6833" cy="1791"/>
                          </a:xfrm>
                          <a:custGeom>
                            <a:avLst/>
                            <a:gdLst>
                              <a:gd name="T0" fmla="*/ 3164 w 6833"/>
                              <a:gd name="T1" fmla="*/ 0 h 1791"/>
                              <a:gd name="T2" fmla="*/ 846 w 6833"/>
                              <a:gd name="T3" fmla="*/ 0 h 1791"/>
                              <a:gd name="T4" fmla="*/ 0 w 6833"/>
                              <a:gd name="T5" fmla="*/ 1790 h 1791"/>
                              <a:gd name="T6" fmla="*/ 2318 w 6833"/>
                              <a:gd name="T7" fmla="*/ 1790 h 1791"/>
                              <a:gd name="T8" fmla="*/ 3164 w 6833"/>
                              <a:gd name="T9" fmla="*/ 0 h 1791"/>
                              <a:gd name="T10" fmla="*/ 6833 w 6833"/>
                              <a:gd name="T11" fmla="*/ 0 h 1791"/>
                              <a:gd name="T12" fmla="*/ 4515 w 6833"/>
                              <a:gd name="T13" fmla="*/ 0 h 1791"/>
                              <a:gd name="T14" fmla="*/ 3669 w 6833"/>
                              <a:gd name="T15" fmla="*/ 1790 h 1791"/>
                              <a:gd name="T16" fmla="*/ 5987 w 6833"/>
                              <a:gd name="T17" fmla="*/ 1790 h 1791"/>
                              <a:gd name="T18" fmla="*/ 6833 w 6833"/>
                              <a:gd name="T19" fmla="*/ 0 h 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833" h="1791">
                                <a:moveTo>
                                  <a:pt x="3164" y="0"/>
                                </a:moveTo>
                                <a:lnTo>
                                  <a:pt x="846" y="0"/>
                                </a:lnTo>
                                <a:lnTo>
                                  <a:pt x="0" y="1790"/>
                                </a:lnTo>
                                <a:lnTo>
                                  <a:pt x="2318" y="1790"/>
                                </a:lnTo>
                                <a:lnTo>
                                  <a:pt x="3164" y="0"/>
                                </a:lnTo>
                                <a:close/>
                                <a:moveTo>
                                  <a:pt x="6833" y="0"/>
                                </a:moveTo>
                                <a:lnTo>
                                  <a:pt x="4515" y="0"/>
                                </a:lnTo>
                                <a:lnTo>
                                  <a:pt x="3669" y="1790"/>
                                </a:lnTo>
                                <a:lnTo>
                                  <a:pt x="5987" y="1790"/>
                                </a:lnTo>
                                <a:lnTo>
                                  <a:pt x="6833" y="0"/>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98D3071" id="Group 135" o:spid="_x0000_s1026" alt="&quot;&quot;" style="position:absolute;margin-left:0;margin-top:0;width:341.55pt;height:89.55pt;z-index:-251601920;mso-position-horizontal:left;mso-position-vertical:top;mso-position-vertical-relative:page;mso-width-relative:margin;mso-height-relative:margin" coordsize="683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">
                <v:shape id="docshape905" o:spid="_x0000_s1027" style="position:absolute;left:2822;width:3165;height:1791;visibility:visible;mso-wrap-style:square;v-text-anchor:top" coordsize="316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" path="m3164,1790r-2318,l,,2318,r846,1790xe" fillcolor="#f47720" stroked="f">
                  <v:path arrowok="t" o:connecttype="custom" o:connectlocs="3164,1790;846,1790;0,0;2318,0;3164,1790" o:connectangles="0,0,0,0,0"/>
                </v:shape>
                <v:shape id="docshape906" o:spid="_x0000_s1028" style="position:absolute;left:-1;width:6833;height:1791;visibility:visible;mso-wrap-style:square;v-text-anchor:top" coordsize="6833,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" path="m3164,l846,,,1790r2318,l3164,xm6833,l4515,,3669,1790r2318,l6833,xe" fillcolor="#bac5d0" stroked="f">
                  <v:fill opacity="26985f"/>
                  <v:path arrowok="t" o:connecttype="custom" o:connectlocs="3164,0;846,0;0,1790;2318,1790;3164,0;6833,0;4515,0;3669,1790;5987,1790;6833,0" o:connectangles="0,0,0,0,0,0,0,0,0,0"/>
                </v:shape>
                <w10:wrap anchory="page"/>
              </v:group>
            </w:pict>
          </mc:Fallback>
        </mc:AlternateContent>
      </w:r>
      <w:r>
        <w:t>Building on the success of the Voluntary Port Performance Model</w:t>
      </w:r>
      <w:bookmarkEnd w:id="79"/>
    </w:p>
    <w:p w14:paraId="52EE9007" w14:textId="77777777" w:rsidR="002B46E1" w:rsidRDefault="002B46E1" w:rsidP="009F4209">
      <w:pPr>
        <w:pStyle w:val="BodyText"/>
        <w:sectPr w:rsidR="002B46E1" w:rsidSect="00400ADB">
          <w:pgSz w:w="11906" w:h="16838" w:code="9"/>
          <w:pgMar w:top="2552" w:right="1418" w:bottom="1134" w:left="1418" w:header="567" w:footer="567" w:gutter="284"/>
          <w:cols w:space="708"/>
          <w:docGrid w:linePitch="360"/>
        </w:sectPr>
      </w:pPr>
    </w:p>
    <w:p w14:paraId="62EF1326" w14:textId="35E8D9D3" w:rsidR="009F4209" w:rsidRDefault="009F4209" w:rsidP="009F4209">
      <w:pPr>
        <w:pStyle w:val="BodyText"/>
      </w:pPr>
      <w:r>
        <w:t>In 2020, the Victorian Government completed the Port Pricing and Access Review (</w:t>
      </w:r>
      <w:bookmarkStart w:id="80" w:name="PPAR"/>
      <w:r>
        <w:t>PPAR</w:t>
      </w:r>
      <w:bookmarkEnd w:id="80"/>
      <w:r>
        <w:t>) which was Australia’s first state-based review of landside terminal access charges. It was developed in response to industry concerns about increasing landside terminal access charges levied by stevedores at the Port of</w:t>
      </w:r>
      <w:r w:rsidR="002B46E1">
        <w:rPr>
          <w:rFonts w:ascii="Calibri" w:hAnsi="Calibri" w:cs="Calibri"/>
        </w:rPr>
        <w:t> </w:t>
      </w:r>
      <w:r>
        <w:t>Melbourne.</w:t>
      </w:r>
    </w:p>
    <w:p w14:paraId="39241CBB" w14:textId="6158D377" w:rsidR="009F4209" w:rsidRDefault="009F4209" w:rsidP="009F4209">
      <w:pPr>
        <w:pStyle w:val="BodyText"/>
      </w:pPr>
      <w:r>
        <w:t>The PPAR provided a comprehensive understanding of pricing and access through the port supply chain. Critically, it found no compelling case for economic regulation of stevedore charges. However, the PPAR report acknowledged that a lack of pricing and performance transparency and insufficient notice of pricing changes was impacting port system users. To address this, the</w:t>
      </w:r>
      <w:r w:rsidR="002B46E1">
        <w:t xml:space="preserve"> </w:t>
      </w:r>
      <w:r>
        <w:t>PPAR recommended the implementation of a voluntary scheme to establish greater</w:t>
      </w:r>
      <w:r w:rsidR="002B46E1">
        <w:t xml:space="preserve"> </w:t>
      </w:r>
      <w:r>
        <w:t>transparency on port pricing and performance.</w:t>
      </w:r>
    </w:p>
    <w:p w14:paraId="396EF37F" w14:textId="77777777" w:rsidR="009F4209" w:rsidRDefault="009F4209" w:rsidP="009F4209">
      <w:pPr>
        <w:pStyle w:val="BodyText"/>
      </w:pPr>
      <w:r>
        <w:t>In response to the PPAR recommendations, in January 2020 the Minister for Ports and Freight announced the creation of the Voluntary Port Performance Model (VPPM). There are two parts to the existing VPPM:</w:t>
      </w:r>
    </w:p>
    <w:p w14:paraId="70802680" w14:textId="5893ECA9" w:rsidR="009F4209" w:rsidRDefault="009F4209" w:rsidP="002B46E1">
      <w:pPr>
        <w:pStyle w:val="BodyBullet1"/>
      </w:pPr>
      <w:r>
        <w:t>a Voluntary Pricing Protocol</w:t>
      </w:r>
    </w:p>
    <w:p w14:paraId="7F51F4C2" w14:textId="3DEAE6D6" w:rsidR="009F4209" w:rsidRDefault="009F4209" w:rsidP="002B46E1">
      <w:pPr>
        <w:pStyle w:val="BodyBullet1"/>
      </w:pPr>
      <w:r>
        <w:t>a Voluntary Performance Monitoring Framework (</w:t>
      </w:r>
      <w:bookmarkStart w:id="81" w:name="VPMF"/>
      <w:r>
        <w:t>VPMF</w:t>
      </w:r>
      <w:bookmarkEnd w:id="81"/>
      <w:r>
        <w:t>).</w:t>
      </w:r>
    </w:p>
    <w:p w14:paraId="0627A4DA" w14:textId="77777777" w:rsidR="009F4209" w:rsidRDefault="009F4209" w:rsidP="009F4209">
      <w:pPr>
        <w:pStyle w:val="BodyText"/>
      </w:pPr>
      <w:r>
        <w:t>The VPPM formally commenced operating from 1 July 2020 when the Voluntary Pricing Protocol came into effect.</w:t>
      </w:r>
    </w:p>
    <w:p w14:paraId="1F6185FC" w14:textId="7B5DC5C5" w:rsidR="002B46E1" w:rsidRDefault="002B46E1" w:rsidP="009F4209">
      <w:pPr>
        <w:pStyle w:val="BodyText"/>
      </w:pPr>
      <w:r>
        <w:rPr>
          <w:noProof/>
        </w:rPr>
        <w:drawing>
          <wp:inline distT="0" distB="0" distL="0" distR="0" wp14:anchorId="577923BB" wp14:editId="6AA26CF8">
            <wp:extent cx="2681998" cy="2051100"/>
            <wp:effectExtent l="0" t="0" r="4445" b="6350"/>
            <wp:docPr id="43" name="image17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77.png">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81998" cy="2051100"/>
                    </a:xfrm>
                    <a:prstGeom prst="rect">
                      <a:avLst/>
                    </a:prstGeom>
                  </pic:spPr>
                </pic:pic>
              </a:graphicData>
            </a:graphic>
          </wp:inline>
        </w:drawing>
      </w:r>
    </w:p>
    <w:p w14:paraId="293FDF63" w14:textId="6C0F3B44" w:rsidR="009F4209" w:rsidRDefault="009F4209" w:rsidP="002B46E1">
      <w:pPr>
        <w:pStyle w:val="BodyText"/>
        <w:keepNext/>
        <w:keepLines/>
      </w:pPr>
      <w:r>
        <w:t>This Strategy confirms the Government’s commitment to continue implementing the VPPM whilst monitoring pricing behaviours across the port supply chain.</w:t>
      </w:r>
    </w:p>
    <w:p w14:paraId="77C48B22" w14:textId="77777777" w:rsidR="009F4209" w:rsidRDefault="009F4209" w:rsidP="002B46E1">
      <w:pPr>
        <w:pStyle w:val="Heading3"/>
      </w:pPr>
      <w:r>
        <w:t>Voluntary Pricing Protocol</w:t>
      </w:r>
    </w:p>
    <w:p w14:paraId="4A1A7FBA" w14:textId="77777777" w:rsidR="009F4209" w:rsidRDefault="009F4209" w:rsidP="009F4209">
      <w:pPr>
        <w:pStyle w:val="BodyText"/>
      </w:pPr>
      <w:r>
        <w:t>The Voluntary Pricing Protocol establishes a process for stevedores changing or introducing new landside terminal access charges at the Port of Melbourne. Core features are:</w:t>
      </w:r>
    </w:p>
    <w:p w14:paraId="75A2DD75" w14:textId="2AE37F38" w:rsidR="009F4209" w:rsidRDefault="009F4209" w:rsidP="002B46E1">
      <w:pPr>
        <w:pStyle w:val="BodyBullet1"/>
      </w:pPr>
      <w:r w:rsidRPr="0054716B">
        <w:rPr>
          <w:rFonts w:ascii="VIC Medium" w:hAnsi="VIC Medium"/>
        </w:rPr>
        <w:t>Frequency:</w:t>
      </w:r>
      <w:r>
        <w:t xml:space="preserve"> Stevedores are requested to change pricing no more than once per annum.</w:t>
      </w:r>
    </w:p>
    <w:p w14:paraId="769DEAC8" w14:textId="62EC3D8E" w:rsidR="009F4209" w:rsidRDefault="009F4209" w:rsidP="002B46E1">
      <w:pPr>
        <w:pStyle w:val="BodyBullet1"/>
      </w:pPr>
      <w:r w:rsidRPr="0054716B">
        <w:rPr>
          <w:rFonts w:ascii="VIC Medium" w:hAnsi="VIC Medium"/>
        </w:rPr>
        <w:t>Notification:</w:t>
      </w:r>
      <w:r>
        <w:t xml:space="preserve"> Stevedores must provide 60 days initial notice to industry and Government which provides detail and</w:t>
      </w:r>
      <w:r w:rsidR="002B46E1">
        <w:t xml:space="preserve"> </w:t>
      </w:r>
      <w:r>
        <w:t>reasoning for the proposed price change. A final, 30 day notice is also required which addresses any feedback from industry received on the 60 day notice.</w:t>
      </w:r>
    </w:p>
    <w:p w14:paraId="2344F47E" w14:textId="1C024DB9" w:rsidR="009F4209" w:rsidRDefault="009F4209" w:rsidP="002B46E1">
      <w:pPr>
        <w:pStyle w:val="BodyBullet1"/>
      </w:pPr>
      <w:r w:rsidRPr="0054716B">
        <w:rPr>
          <w:rFonts w:ascii="VIC Medium" w:hAnsi="VIC Medium"/>
        </w:rPr>
        <w:t>Engagement:</w:t>
      </w:r>
      <w:r>
        <w:t xml:space="preserve"> The industry engagement period requires any comments to be provided to the stevedore in writing, to support increased consultation between parties on price changes.</w:t>
      </w:r>
    </w:p>
    <w:p w14:paraId="4CFA86A5" w14:textId="538539C1" w:rsidR="009F4209" w:rsidRDefault="009F4209" w:rsidP="009F4209">
      <w:pPr>
        <w:pStyle w:val="BodyText"/>
      </w:pPr>
      <w:r>
        <w:t>A recent review of the VPPM undertaken by the Department of Transport indicates that whilst some parties continue to propose the need</w:t>
      </w:r>
      <w:r w:rsidR="002B46E1">
        <w:t xml:space="preserve"> </w:t>
      </w:r>
      <w:r>
        <w:t>for regulation, overall industry participants consider the pricing protocol has added value and responded to some of the key concerns identified in the PPAR.</w:t>
      </w:r>
    </w:p>
    <w:p w14:paraId="420C3472" w14:textId="1B564D5D" w:rsidR="009F4209" w:rsidRDefault="009F4209" w:rsidP="009F4209">
      <w:pPr>
        <w:pStyle w:val="BodyText"/>
      </w:pPr>
      <w:r>
        <w:t>Observing these generally positive views, the National Transport Commission recently put in</w:t>
      </w:r>
      <w:r w:rsidR="0054716B">
        <w:rPr>
          <w:rFonts w:ascii="Calibri" w:hAnsi="Calibri" w:cs="Calibri"/>
        </w:rPr>
        <w:t> </w:t>
      </w:r>
      <w:r>
        <w:t>place voluntary national guidelines for port</w:t>
      </w:r>
      <w:r w:rsidR="0054716B">
        <w:rPr>
          <w:rFonts w:ascii="Calibri" w:hAnsi="Calibri" w:cs="Calibri"/>
        </w:rPr>
        <w:t> </w:t>
      </w:r>
      <w:r>
        <w:t>pricing that closely align with the Victorian</w:t>
      </w:r>
      <w:r w:rsidR="0054716B">
        <w:rPr>
          <w:rFonts w:ascii="Calibri" w:hAnsi="Calibri" w:cs="Calibri"/>
        </w:rPr>
        <w:t> </w:t>
      </w:r>
      <w:r>
        <w:t>model.</w:t>
      </w:r>
    </w:p>
    <w:p w14:paraId="5214CF4D" w14:textId="39059567" w:rsidR="009F4209" w:rsidRDefault="009F4209" w:rsidP="009F4209">
      <w:pPr>
        <w:pStyle w:val="BodyText"/>
      </w:pPr>
      <w:r>
        <w:t>The Government is committed to continue implementation of the Pricing Protocol whilst monitoring arrangements between industry participants. The voluntary protocol can be adjusted and updated with the agreement of the port sector should any changes in the industry require it.</w:t>
      </w:r>
    </w:p>
    <w:p w14:paraId="360C3DDB" w14:textId="77777777" w:rsidR="002B46E1" w:rsidRDefault="002B46E1" w:rsidP="009F4209">
      <w:pPr>
        <w:pStyle w:val="BodyText"/>
        <w:sectPr w:rsidR="002B46E1" w:rsidSect="002B46E1">
          <w:type w:val="continuous"/>
          <w:pgSz w:w="11906" w:h="16838" w:code="9"/>
          <w:pgMar w:top="2552" w:right="1418" w:bottom="1134" w:left="1418" w:header="567" w:footer="567" w:gutter="284"/>
          <w:cols w:num="2" w:space="340"/>
          <w:docGrid w:linePitch="360"/>
        </w:sectPr>
      </w:pPr>
    </w:p>
    <w:p w14:paraId="42FFA8E1" w14:textId="77777777" w:rsidR="002B46E1" w:rsidRDefault="002B46E1" w:rsidP="002B46E1">
      <w:pPr>
        <w:pStyle w:val="Heading3"/>
        <w:spacing w:before="0"/>
      </w:pPr>
      <w:r>
        <w:lastRenderedPageBreak/>
        <w:t>Voluntary Performance Monitoring Framework</w:t>
      </w:r>
    </w:p>
    <w:p w14:paraId="6124DBF2" w14:textId="77777777" w:rsidR="002B46E1" w:rsidRDefault="002B46E1" w:rsidP="002B46E1">
      <w:pPr>
        <w:pStyle w:val="Heading3"/>
        <w:spacing w:before="0"/>
        <w:sectPr w:rsidR="002B46E1" w:rsidSect="002B46E1">
          <w:pgSz w:w="11906" w:h="16838" w:code="9"/>
          <w:pgMar w:top="2552" w:right="1418" w:bottom="1134" w:left="1418" w:header="567" w:footer="567" w:gutter="284"/>
          <w:cols w:space="708"/>
          <w:docGrid w:linePitch="360"/>
        </w:sectPr>
      </w:pPr>
    </w:p>
    <w:p w14:paraId="64FE93E1" w14:textId="6A27FBDB" w:rsidR="002B46E1" w:rsidRDefault="002B46E1" w:rsidP="002B46E1">
      <w:pPr>
        <w:pStyle w:val="BodyText"/>
      </w:pPr>
      <w:r>
        <w:t>To support the introduction of the VPPM, the Department of Transport also developed a VPMF. This involves publishing a quarterly set of performance indicators of the Port of Melbourne’s landside container supply chain operations. The indicators give industry and Government greater transparency on these</w:t>
      </w:r>
      <w:r>
        <w:rPr>
          <w:rFonts w:ascii="Calibri" w:hAnsi="Calibri" w:cs="Calibri"/>
        </w:rPr>
        <w:t> </w:t>
      </w:r>
      <w:r>
        <w:t>operations.</w:t>
      </w:r>
    </w:p>
    <w:p w14:paraId="264166AA" w14:textId="25356669" w:rsidR="002B46E1" w:rsidRDefault="002B46E1" w:rsidP="002B46E1">
      <w:pPr>
        <w:pStyle w:val="BodyText"/>
        <w:keepNext/>
        <w:keepLines/>
      </w:pPr>
      <w:r>
        <w:t>Many of the indicators and their definitions are consistent with the Commonwealth Government’s Waterline reporting, helping stevedores provide a consistent and standardised data set to the State and Federal government agencies with which they interact. The VPMF provides a monthly view of port performance by terminal. The published data responds to the findings of the PPAR that the sector would benefit from a greater degree of transparency and a shared understanding of performance that can be used to inform logistics pricing. Figure 8 provides a summary</w:t>
      </w:r>
      <w:r w:rsidR="00FD2D5D">
        <w:rPr>
          <w:rFonts w:ascii="Calibri" w:hAnsi="Calibri" w:cs="Calibri"/>
        </w:rPr>
        <w:t> </w:t>
      </w:r>
      <w:r>
        <w:t>of the VPMF’s existing 19 performance indicators.</w:t>
      </w:r>
    </w:p>
    <w:p w14:paraId="03FC9198" w14:textId="77777777" w:rsidR="002B46E1" w:rsidRDefault="002B46E1" w:rsidP="002B46E1">
      <w:pPr>
        <w:pStyle w:val="BodyText"/>
        <w:sectPr w:rsidR="002B46E1" w:rsidSect="002B46E1">
          <w:type w:val="continuous"/>
          <w:pgSz w:w="11906" w:h="16838" w:code="9"/>
          <w:pgMar w:top="2552" w:right="1418" w:bottom="1134" w:left="1418" w:header="567" w:footer="567" w:gutter="284"/>
          <w:cols w:num="2" w:space="340"/>
          <w:docGrid w:linePitch="360"/>
        </w:sectPr>
      </w:pPr>
    </w:p>
    <w:p w14:paraId="78D44F8B" w14:textId="37CF0102" w:rsidR="002B46E1" w:rsidRDefault="00FD2D5D" w:rsidP="00FD2D5D">
      <w:pPr>
        <w:pStyle w:val="Caption"/>
      </w:pPr>
      <w:bookmarkStart w:id="82" w:name="_Ref109030719"/>
      <w:bookmarkStart w:id="83" w:name="_Ref109030811"/>
      <w:r>
        <w:t xml:space="preserve">Figure </w:t>
      </w:r>
      <w:r w:rsidR="00F10281">
        <w:fldChar w:fldCharType="begin"/>
      </w:r>
      <w:r w:rsidR="00F10281">
        <w:instrText xml:space="preserve"> SEQ Figure \* ARABIC </w:instrText>
      </w:r>
      <w:r w:rsidR="00F10281">
        <w:fldChar w:fldCharType="separate"/>
      </w:r>
      <w:r w:rsidR="005670DA">
        <w:rPr>
          <w:noProof/>
        </w:rPr>
        <w:t>8</w:t>
      </w:r>
      <w:r w:rsidR="00F10281">
        <w:rPr>
          <w:noProof/>
        </w:rPr>
        <w:fldChar w:fldCharType="end"/>
      </w:r>
      <w:bookmarkEnd w:id="82"/>
      <w:r>
        <w:t>.</w:t>
      </w:r>
      <w:r>
        <w:tab/>
      </w:r>
      <w:bookmarkStart w:id="84" w:name="_Ref109030710"/>
      <w:r w:rsidR="002B46E1" w:rsidRPr="002B46E1">
        <w:t>Voluntary Performance Monitoring Framework, Performance</w:t>
      </w:r>
      <w:r>
        <w:rPr>
          <w:rFonts w:ascii="Calibri" w:hAnsi="Calibri" w:cs="Calibri"/>
        </w:rPr>
        <w:t> </w:t>
      </w:r>
      <w:r w:rsidR="002B46E1" w:rsidRPr="002B46E1">
        <w:t>Metrics</w:t>
      </w:r>
      <w:r>
        <w:rPr>
          <w:rFonts w:ascii="Calibri" w:hAnsi="Calibri" w:cs="Calibri"/>
        </w:rPr>
        <w:t> </w:t>
      </w:r>
      <w:r w:rsidR="002B46E1" w:rsidRPr="002B46E1">
        <w:t>–</w:t>
      </w:r>
      <w:r>
        <w:rPr>
          <w:rFonts w:ascii="Calibri" w:hAnsi="Calibri" w:cs="Calibri"/>
        </w:rPr>
        <w:t> </w:t>
      </w:r>
      <w:r w:rsidR="002B46E1" w:rsidRPr="002B46E1">
        <w:t>Quarter</w:t>
      </w:r>
      <w:r>
        <w:rPr>
          <w:rFonts w:ascii="Calibri" w:hAnsi="Calibri" w:cs="Calibri"/>
        </w:rPr>
        <w:t> </w:t>
      </w:r>
      <w:r w:rsidR="002B46E1" w:rsidRPr="002B46E1">
        <w:t>1, 2022</w:t>
      </w:r>
      <w:bookmarkEnd w:id="83"/>
      <w:bookmarkEnd w:id="84"/>
    </w:p>
    <w:p w14:paraId="32B624F0" w14:textId="7CB25BAB" w:rsidR="00FD2D5D" w:rsidRPr="00FD2D5D" w:rsidRDefault="00FD2D5D" w:rsidP="00FD2D5D">
      <w:pPr>
        <w:pStyle w:val="Object"/>
      </w:pPr>
      <w:r>
        <w:rPr>
          <w:noProof/>
        </w:rPr>
        <w:drawing>
          <wp:inline distT="0" distB="0" distL="0" distR="0" wp14:anchorId="79A868A2" wp14:editId="743B5E33">
            <wp:extent cx="5579110" cy="4683760"/>
            <wp:effectExtent l="0" t="0" r="2540" b="2540"/>
            <wp:docPr id="138" name="Picture 138" descr="Voluntary Performance Monitoring Framework&#10;&#10;Landside measures of container terminal throughput &#10;• Number of trucks used in Vehicle Booking System / Truck Appointments System operations &#10;• Total number of containers transported by road &#10;• Total number of TEUs transported by road&#10;&#10;Landside measures of container terminal productivity&#10;• Containers per truck &#10;• Average TEU per truck movement &#10;• Proportion of trucks backloaded &#10;• Average truck turnaround time (minutes) &#10;• Average container turnaround time (minutes)&#10;&#10;Vehicle booking system operations&#10;• Number of timeslots available &#10;• Proportion of timeslots actually used &#10;• Timeslots used on all off-peak periods as proportion of total timeslots used at container terminals &#10;• Timeslots used on Monday to Friday off-peak periods as proportion of total timeslots used &#10;• Timeslots used on Saturday and Sunday as proportion of total timeslots used &#10;• Average TEUs handled per Vehicle Booking System / Truck Appointments System timeslot &#10;• Proportion of truck no-shows&#10;&#10;Empty container supply chain measures&#10;• Load-Discharge Ratio &#10;• Number of TEUs moved via bulk runs &#10;• Number of containers moved via bulk runs &#10;• Number of Direct Return Emp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Voluntary Performance Monitoring Framework&#10;&#10;Landside measures of container terminal throughput &#10;• Number of trucks used in Vehicle Booking System / Truck Appointments System operations &#10;• Total number of containers transported by road &#10;• Total number of TEUs transported by road&#10;&#10;Landside measures of container terminal productivity&#10;• Containers per truck &#10;• Average TEU per truck movement &#10;• Proportion of trucks backloaded &#10;• Average truck turnaround time (minutes) &#10;• Average container turnaround time (minutes)&#10;&#10;Vehicle booking system operations&#10;• Number of timeslots available &#10;• Proportion of timeslots actually used &#10;• Timeslots used on all off-peak periods as proportion of total timeslots used at container terminals &#10;• Timeslots used on Monday to Friday off-peak periods as proportion of total timeslots used &#10;• Timeslots used on Saturday and Sunday as proportion of total timeslots used &#10;• Average TEUs handled per Vehicle Booking System / Truck Appointments System timeslot &#10;• Proportion of truck no-shows&#10;&#10;Empty container supply chain measures&#10;• Load-Discharge Ratio &#10;• Number of TEUs moved via bulk runs &#10;• Number of containers moved via bulk runs &#10;• Number of Direct Return Empties"/>
                    <pic:cNvPicPr/>
                  </pic:nvPicPr>
                  <pic:blipFill>
                    <a:blip r:embed="rId72">
                      <a:extLst>
                        <a:ext uri="{28A0092B-C50C-407E-A947-70E740481C1C}">
                          <a14:useLocalDpi xmlns:a14="http://schemas.microsoft.com/office/drawing/2010/main" val="0"/>
                        </a:ext>
                      </a:extLst>
                    </a:blip>
                    <a:stretch>
                      <a:fillRect/>
                    </a:stretch>
                  </pic:blipFill>
                  <pic:spPr>
                    <a:xfrm>
                      <a:off x="0" y="0"/>
                      <a:ext cx="5579110" cy="4683760"/>
                    </a:xfrm>
                    <a:prstGeom prst="rect">
                      <a:avLst/>
                    </a:prstGeom>
                  </pic:spPr>
                </pic:pic>
              </a:graphicData>
            </a:graphic>
          </wp:inline>
        </w:drawing>
      </w:r>
    </w:p>
    <w:p w14:paraId="2731B79E" w14:textId="7F2F4EF5" w:rsidR="00FD2D5D" w:rsidRDefault="00FD2D5D" w:rsidP="00FD2D5D">
      <w:pPr>
        <w:pStyle w:val="Source"/>
      </w:pPr>
    </w:p>
    <w:p w14:paraId="16E683D9" w14:textId="77777777" w:rsidR="00FD2D5D" w:rsidRDefault="00FD2D5D" w:rsidP="00FD2D5D">
      <w:pPr>
        <w:pStyle w:val="BodyText"/>
        <w:sectPr w:rsidR="00FD2D5D" w:rsidSect="002B46E1">
          <w:type w:val="continuous"/>
          <w:pgSz w:w="11906" w:h="16838" w:code="9"/>
          <w:pgMar w:top="2552" w:right="1418" w:bottom="1134" w:left="1418" w:header="567" w:footer="567" w:gutter="284"/>
          <w:cols w:space="708"/>
          <w:docGrid w:linePitch="360"/>
        </w:sectPr>
      </w:pPr>
    </w:p>
    <w:p w14:paraId="1890958A" w14:textId="01686356" w:rsidR="00914EF1" w:rsidRDefault="00914EF1" w:rsidP="00914EF1">
      <w:pPr>
        <w:pStyle w:val="Heading3"/>
        <w:spacing w:before="0"/>
      </w:pPr>
      <w:r>
        <w:lastRenderedPageBreak/>
        <w:t>The VPPM influencing national port strategy</w:t>
      </w:r>
    </w:p>
    <w:p w14:paraId="78835084" w14:textId="77777777" w:rsidR="00914EF1" w:rsidRDefault="00914EF1" w:rsidP="00914EF1">
      <w:pPr>
        <w:pStyle w:val="BodyText"/>
        <w:sectPr w:rsidR="00914EF1" w:rsidSect="00FD2D5D">
          <w:pgSz w:w="11906" w:h="16838" w:code="9"/>
          <w:pgMar w:top="2552" w:right="1418" w:bottom="1134" w:left="1418" w:header="567" w:footer="567" w:gutter="284"/>
          <w:cols w:space="708"/>
          <w:docGrid w:linePitch="360"/>
        </w:sectPr>
      </w:pPr>
    </w:p>
    <w:p w14:paraId="7DC5960D" w14:textId="1733F990" w:rsidR="00914EF1" w:rsidRDefault="00914EF1" w:rsidP="00914EF1">
      <w:pPr>
        <w:pStyle w:val="BodyText"/>
      </w:pPr>
      <w:r>
        <w:t>In March 2022, the National Transport Commission finalised a new national voluntary guideline for port stevedore pricing which every State and Territory has endorsed as a basis for monitoring pricing behaviour in our ports. This National Transport Commission guideline was largely based on the Victorian experience of introducing the VPPM. There is an opportunity to further develop this work based on work currently being undertaken by the Productivity</w:t>
      </w:r>
      <w:r>
        <w:rPr>
          <w:rFonts w:ascii="Calibri" w:hAnsi="Calibri" w:cs="Calibri"/>
        </w:rPr>
        <w:t> </w:t>
      </w:r>
      <w:r>
        <w:t>Commission.</w:t>
      </w:r>
    </w:p>
    <w:p w14:paraId="27836534" w14:textId="4C5F2498" w:rsidR="00914EF1" w:rsidRDefault="00914EF1" w:rsidP="00914EF1">
      <w:pPr>
        <w:pStyle w:val="BodyText"/>
      </w:pPr>
      <w:r>
        <w:t>In December 2021, the Federal Government announced a Productivity Commission Inquiry into Australia’s Maritime Logistics System. In recognition of the complexity of the container freight supply chain and the need for a whole-of-supply-chain approach when considering policy options, the Victorian Government advocated in its submission to the Commission’s Inquiry that there is a need for the Commonwealth Government to be playing a more active coordinating role, supporting the states through setting national standards and objectives for the port system which are monitored and reported against.</w:t>
      </w:r>
    </w:p>
    <w:p w14:paraId="1BEACA60" w14:textId="790BAD43" w:rsidR="00914EF1" w:rsidRDefault="00914EF1" w:rsidP="00914EF1">
      <w:pPr>
        <w:pStyle w:val="BodyText"/>
      </w:pPr>
      <w:r>
        <w:t xml:space="preserve">Under the current federal arrangements, each of the three levels of government have clear roles and responsibilities which need to be carried out – the Commonwealth sets national policy governing the operation of international gateways, States manage access and oversee </w:t>
      </w:r>
      <w:r>
        <w:rPr>
          <w:noProof/>
        </w:rPr>
        <w:drawing>
          <wp:anchor distT="0" distB="0" distL="114300" distR="114300" simplePos="0" relativeHeight="251717632" behindDoc="0" locked="0" layoutInCell="1" allowOverlap="1" wp14:anchorId="0EFB33D9" wp14:editId="2499D140">
            <wp:simplePos x="0" y="0"/>
            <wp:positionH relativeFrom="page">
              <wp:align>left</wp:align>
            </wp:positionH>
            <wp:positionV relativeFrom="line">
              <wp:posOffset>273343</wp:posOffset>
            </wp:positionV>
            <wp:extent cx="1332000" cy="2685600"/>
            <wp:effectExtent l="0" t="0" r="1905" b="635"/>
            <wp:wrapNone/>
            <wp:docPr id="146" name="Picture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a:extLst>
                        <a:ext uri="{C183D7F6-B498-43B3-948B-1728B52AA6E4}">
                          <adec:decorative xmlns:adec="http://schemas.microsoft.com/office/drawing/2017/decorative" val="1"/>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32000" cy="2685600"/>
                    </a:xfrm>
                    <a:prstGeom prst="rect">
                      <a:avLst/>
                    </a:prstGeom>
                    <a:noFill/>
                  </pic:spPr>
                </pic:pic>
              </a:graphicData>
            </a:graphic>
            <wp14:sizeRelH relativeFrom="page">
              <wp14:pctWidth>0</wp14:pctWidth>
            </wp14:sizeRelH>
            <wp14:sizeRelV relativeFrom="page">
              <wp14:pctHeight>0</wp14:pctHeight>
            </wp14:sizeRelV>
          </wp:anchor>
        </w:drawing>
      </w:r>
      <w:r>
        <w:t xml:space="preserve">operation of port assets while local government has a role in the land use planning. </w:t>
      </w:r>
    </w:p>
    <w:p w14:paraId="6020BD65" w14:textId="163F77FC" w:rsidR="00914EF1" w:rsidRDefault="00914EF1" w:rsidP="00914EF1">
      <w:pPr>
        <w:pStyle w:val="BodyText"/>
      </w:pPr>
      <w:r>
        <w:t>These roles can be delivered more effectively when there is an overarching strategy that guides each level in delivering their responsibilities.</w:t>
      </w:r>
    </w:p>
    <w:p w14:paraId="630EB2F1" w14:textId="77777777" w:rsidR="00914EF1" w:rsidRDefault="00914EF1" w:rsidP="00914EF1">
      <w:pPr>
        <w:pStyle w:val="BodyText"/>
      </w:pPr>
      <w:r>
        <w:t>Key points from the Victorian Government’s submission to the Productivity Commission capturing the direction included:</w:t>
      </w:r>
    </w:p>
    <w:p w14:paraId="45F3ACEE" w14:textId="20B201E1" w:rsidR="00914EF1" w:rsidRDefault="00914EF1" w:rsidP="00914EF1">
      <w:pPr>
        <w:pStyle w:val="BodyBullet1"/>
      </w:pPr>
      <w:r>
        <w:t>a need for greater collaboration between the State and Commonwealth Governments to develop national benchmarks for performance of our port sector, supported by analysis of current performance relative to these benchmarks to identify areas where improvement is most needed</w:t>
      </w:r>
    </w:p>
    <w:p w14:paraId="303DF716" w14:textId="67FEDBC5" w:rsidR="00914EF1" w:rsidRDefault="00914EF1" w:rsidP="00914EF1">
      <w:pPr>
        <w:pStyle w:val="BodyBullet1"/>
      </w:pPr>
      <w:r>
        <w:t>a need to consider a more formalised forum between the Commonwealth and the States to provide a platform to work together and coordinate responses to port performance issues</w:t>
      </w:r>
    </w:p>
    <w:p w14:paraId="302E59BD" w14:textId="3741F5E6" w:rsidR="00914EF1" w:rsidRDefault="00914EF1" w:rsidP="00914EF1">
      <w:pPr>
        <w:pStyle w:val="BodyBullet1"/>
      </w:pPr>
      <w:r>
        <w:t>a proposed review of Commonwealth Government’s sector performance monitoring through the Bureau of Infrastructure and Transport Research Economics’ Waterline Report and the Australian Competition and Consumer Commission’s stevedore monitoring report to work towards setting some targets for the sector which could be supported through delivery of roles and responsibilities at a state level.</w:t>
      </w:r>
      <w:r>
        <w:rPr>
          <w:noProof/>
        </w:rPr>
        <mc:AlternateContent>
          <mc:Choice Requires="wps">
            <w:drawing>
              <wp:anchor distT="0" distB="0" distL="114300" distR="114300" simplePos="0" relativeHeight="251716608" behindDoc="1" locked="1" layoutInCell="1" allowOverlap="1" wp14:anchorId="22999C33" wp14:editId="3BFD4E81">
                <wp:simplePos x="0" y="0"/>
                <wp:positionH relativeFrom="page">
                  <wp:posOffset>0</wp:posOffset>
                </wp:positionH>
                <wp:positionV relativeFrom="page">
                  <wp:posOffset>0</wp:posOffset>
                </wp:positionV>
                <wp:extent cx="7560000" cy="10692000"/>
                <wp:effectExtent l="0" t="0" r="3175" b="0"/>
                <wp:wrapNone/>
                <wp:docPr id="139" name="Rectangle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solidFill>
                          <a:srgbClr val="FFE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B4533" id="Rectangle 139" o:spid="_x0000_s1026" alt="&quot;&quot;" style="position:absolute;margin-left:0;margin-top:0;width:595.3pt;height:841.9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" fillcolor="#ffebdb" stroked="f">
                <w10:wrap anchorx="page" anchory="page"/>
                <w10:anchorlock/>
              </v:rect>
            </w:pict>
          </mc:Fallback>
        </mc:AlternateContent>
      </w:r>
    </w:p>
    <w:p w14:paraId="60B4E198" w14:textId="77777777" w:rsidR="00914EF1" w:rsidRDefault="00914EF1" w:rsidP="00FD2D5D">
      <w:pPr>
        <w:pStyle w:val="BodyText"/>
        <w:sectPr w:rsidR="00914EF1" w:rsidSect="00914EF1">
          <w:type w:val="continuous"/>
          <w:pgSz w:w="11906" w:h="16838" w:code="9"/>
          <w:pgMar w:top="2552" w:right="1418" w:bottom="1134" w:left="1418" w:header="567" w:footer="567" w:gutter="284"/>
          <w:cols w:num="2" w:space="340"/>
          <w:docGrid w:linePitch="360"/>
        </w:sectPr>
      </w:pPr>
    </w:p>
    <w:p w14:paraId="16817A99" w14:textId="1A574CC6" w:rsidR="00914EF1" w:rsidRDefault="00914EF1" w:rsidP="000C31DE">
      <w:pPr>
        <w:pStyle w:val="BodyText"/>
        <w:spacing w:before="920" w:after="0" w:line="240" w:lineRule="auto"/>
        <w:ind w:left="964" w:right="3742"/>
        <w:rPr>
          <w:rStyle w:val="CharacterStyle-BrightColour"/>
          <w:rFonts w:ascii="VIC SemiBold" w:hAnsi="VIC SemiBold"/>
          <w:sz w:val="32"/>
          <w:szCs w:val="32"/>
        </w:rPr>
      </w:pPr>
      <w:r w:rsidRPr="00914EF1">
        <w:rPr>
          <w:rStyle w:val="CharacterStyle-BrightColour"/>
          <w:rFonts w:ascii="VIC SemiBold" w:hAnsi="VIC SemiBold"/>
          <w:sz w:val="32"/>
          <w:szCs w:val="32"/>
        </w:rPr>
        <w:t>Each of the three levels of Australian government have roles and responsibilities regarding logistics supply chains</w:t>
      </w:r>
    </w:p>
    <w:p w14:paraId="53659664" w14:textId="77777777" w:rsidR="000C31DE" w:rsidRDefault="000C31DE" w:rsidP="00FD2D5D">
      <w:pPr>
        <w:pStyle w:val="BodyText"/>
        <w:sectPr w:rsidR="000C31DE" w:rsidSect="00914EF1">
          <w:type w:val="continuous"/>
          <w:pgSz w:w="11906" w:h="16838" w:code="9"/>
          <w:pgMar w:top="2552" w:right="1418" w:bottom="1134" w:left="1418" w:header="567" w:footer="567" w:gutter="284"/>
          <w:cols w:space="708"/>
          <w:docGrid w:linePitch="360"/>
        </w:sectPr>
      </w:pPr>
    </w:p>
    <w:p w14:paraId="66EAF8B8" w14:textId="004DE130" w:rsidR="00470140" w:rsidRDefault="00470140" w:rsidP="00FD2D5D">
      <w:pPr>
        <w:pStyle w:val="BodyText"/>
      </w:pPr>
      <w:r>
        <w:rPr>
          <w:noProof/>
        </w:rPr>
        <w:lastRenderedPageBreak/>
        <w:drawing>
          <wp:anchor distT="0" distB="0" distL="114300" distR="114300" simplePos="0" relativeHeight="251719680" behindDoc="1" locked="1" layoutInCell="1" allowOverlap="0" wp14:anchorId="37C7C766" wp14:editId="7FB984EC">
            <wp:simplePos x="0" y="0"/>
            <wp:positionH relativeFrom="page">
              <wp:posOffset>0</wp:posOffset>
            </wp:positionH>
            <wp:positionV relativeFrom="page">
              <wp:posOffset>0</wp:posOffset>
            </wp:positionV>
            <wp:extent cx="7560000" cy="2858400"/>
            <wp:effectExtent l="0" t="0" r="3175" b="0"/>
            <wp:wrapTopAndBottom/>
            <wp:docPr id="147" name="Picture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60000" cy="28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CDC8D0" w14:textId="1E01AA5C" w:rsidR="00470140" w:rsidRDefault="00470140" w:rsidP="00E8209C">
      <w:pPr>
        <w:pStyle w:val="Heading3"/>
        <w:ind w:right="-284"/>
      </w:pPr>
      <w:r>
        <w:t>Responding to the increased supply chain volatility and the next phase of the VPPM</w:t>
      </w:r>
    </w:p>
    <w:p w14:paraId="5F54946B" w14:textId="77777777" w:rsidR="00470140" w:rsidRDefault="00470140" w:rsidP="00FD2D5D">
      <w:pPr>
        <w:pStyle w:val="BodyText"/>
        <w:sectPr w:rsidR="00470140" w:rsidSect="00470140">
          <w:pgSz w:w="11906" w:h="16838" w:code="9"/>
          <w:pgMar w:top="2552" w:right="1418" w:bottom="1134" w:left="1418" w:header="567" w:footer="567" w:gutter="284"/>
          <w:cols w:space="340"/>
          <w:docGrid w:linePitch="360"/>
        </w:sectPr>
      </w:pPr>
    </w:p>
    <w:p w14:paraId="61F06A08" w14:textId="77777777" w:rsidR="000C31DE" w:rsidRDefault="000C31DE" w:rsidP="000C31DE">
      <w:pPr>
        <w:pStyle w:val="BodyText"/>
      </w:pPr>
      <w:r>
        <w:t>In February 2022, the Department of Transport established the Container Storage Working Group (</w:t>
      </w:r>
      <w:bookmarkStart w:id="85" w:name="CSWG"/>
      <w:r>
        <w:t>CSWG</w:t>
      </w:r>
      <w:bookmarkEnd w:id="85"/>
      <w:r>
        <w:t>) to provide immediate advice to Government on current supply chain pressures around the storage of full and empty shipping containers. Convened for an eight week period, the CSWG involved key stakeholders across the supply chain such as shipping lines, transport operators, stevedores, peak bodies and PoM.</w:t>
      </w:r>
    </w:p>
    <w:p w14:paraId="5F209291" w14:textId="0690A164" w:rsidR="000C31DE" w:rsidRDefault="000C31DE" w:rsidP="000C31DE">
      <w:pPr>
        <w:pStyle w:val="BodyText"/>
      </w:pPr>
      <w:r>
        <w:t>The CSWG identified several factors that had impacted the movement of containers through the supply chain between December 2021 and February 2022. During this period transport operators experienced significant challenges in being able to deliver containers to customers, and have them unpacked and returned empty for de-hire in the required timeframes. Full</w:t>
      </w:r>
      <w:r w:rsidR="00470140">
        <w:rPr>
          <w:rFonts w:ascii="Calibri" w:hAnsi="Calibri" w:cs="Calibri"/>
        </w:rPr>
        <w:t> </w:t>
      </w:r>
      <w:r>
        <w:t>containers built up in significant numbers in</w:t>
      </w:r>
      <w:r w:rsidR="00470140">
        <w:rPr>
          <w:rFonts w:ascii="Calibri" w:hAnsi="Calibri" w:cs="Calibri"/>
        </w:rPr>
        <w:t> </w:t>
      </w:r>
      <w:r>
        <w:t>transport operator yards above their holding</w:t>
      </w:r>
      <w:r w:rsidR="00470140">
        <w:rPr>
          <w:rFonts w:ascii="Calibri" w:hAnsi="Calibri" w:cs="Calibri"/>
        </w:rPr>
        <w:t> </w:t>
      </w:r>
      <w:r>
        <w:t>capacity.</w:t>
      </w:r>
    </w:p>
    <w:p w14:paraId="434FBC43" w14:textId="1F68B7F3" w:rsidR="000C31DE" w:rsidRDefault="000C31DE" w:rsidP="000C31DE">
      <w:pPr>
        <w:pStyle w:val="BodyText"/>
      </w:pPr>
      <w:r>
        <w:t>The primary cause of this problem was delays in the arrival of some deliveries due to constraints right up the supply chain to the source of imports – this is known as vessel</w:t>
      </w:r>
      <w:r w:rsidR="00470140">
        <w:t xml:space="preserve"> </w:t>
      </w:r>
      <w:r>
        <w:t>bunching. Labour constraints due to COVID-19 impacts also limited the ability of transport companies to handle the higher volumes.</w:t>
      </w:r>
    </w:p>
    <w:p w14:paraId="64F637AB" w14:textId="77777777" w:rsidR="000C31DE" w:rsidRDefault="000C31DE" w:rsidP="000C31DE">
      <w:pPr>
        <w:pStyle w:val="BodyText"/>
      </w:pPr>
      <w:r>
        <w:t>Vessel bunching is not a new phenomenon. However, there is a growing recognition within the port industry that the growing frequency of bunching, and other disruptions, shows the world has entered a new phase of heightened supply chain volatility.</w:t>
      </w:r>
    </w:p>
    <w:p w14:paraId="4C5970C6" w14:textId="77777777" w:rsidR="000C31DE" w:rsidRDefault="000C31DE" w:rsidP="00470140">
      <w:pPr>
        <w:pStyle w:val="BodyText"/>
        <w:keepNext/>
        <w:keepLines/>
      </w:pPr>
      <w:r>
        <w:t>In response to the increasing volatility the CSWG endorsed the idea of developing a ‘playbook’ that would provide:</w:t>
      </w:r>
    </w:p>
    <w:p w14:paraId="1E484728" w14:textId="5F448BFF" w:rsidR="000C31DE" w:rsidRDefault="000C31DE" w:rsidP="000C31DE">
      <w:pPr>
        <w:pStyle w:val="BodyBullet1"/>
      </w:pPr>
      <w:r>
        <w:t>clear and concise information to the sector on roles and responsibilities</w:t>
      </w:r>
    </w:p>
    <w:p w14:paraId="55DE7A3C" w14:textId="63BBAA73" w:rsidR="000C31DE" w:rsidRDefault="000C31DE" w:rsidP="000C31DE">
      <w:pPr>
        <w:pStyle w:val="BodyBullet1"/>
      </w:pPr>
      <w:r>
        <w:t>data on performance to indicate when the supply chain is interrupted</w:t>
      </w:r>
    </w:p>
    <w:p w14:paraId="53042C2F" w14:textId="3186DE70" w:rsidR="000C31DE" w:rsidRDefault="000C31DE" w:rsidP="000C31DE">
      <w:pPr>
        <w:pStyle w:val="BodyBullet1"/>
      </w:pPr>
      <w:r>
        <w:t>some agreed actions that industry would take when disruption is underway, to reduce impacts for all parties.</w:t>
      </w:r>
    </w:p>
    <w:p w14:paraId="621FDF7D" w14:textId="77777777" w:rsidR="000C31DE" w:rsidRDefault="000C31DE" w:rsidP="000C31DE">
      <w:pPr>
        <w:pStyle w:val="BodyText"/>
      </w:pPr>
      <w:r>
        <w:t>To respond to this proposal from the CSWG, the Department of Transport will be commencing work on a range of actions to be incorporated into the VPPM. Work will include:</w:t>
      </w:r>
    </w:p>
    <w:p w14:paraId="7BCDA522" w14:textId="1E102E4E" w:rsidR="000C31DE" w:rsidRDefault="000C31DE" w:rsidP="000C31DE">
      <w:pPr>
        <w:pStyle w:val="BodyBullet1"/>
      </w:pPr>
      <w:r>
        <w:t>developing a port supply chain guide with key information for all participants</w:t>
      </w:r>
    </w:p>
    <w:p w14:paraId="1B450AAE" w14:textId="0BCD24C4" w:rsidR="000C31DE" w:rsidRDefault="000C31DE" w:rsidP="000C31DE">
      <w:pPr>
        <w:pStyle w:val="BodyBullet1"/>
      </w:pPr>
      <w:r>
        <w:t>expanding the current VPMF indicators to include a specific package of indicators that supply chain disruption was occurring including vessel arrival, transport yard capacity and empty container handling</w:t>
      </w:r>
      <w:r w:rsidR="00470140">
        <w:rPr>
          <w:rFonts w:ascii="Calibri" w:hAnsi="Calibri" w:cs="Calibri"/>
        </w:rPr>
        <w:t> </w:t>
      </w:r>
      <w:r>
        <w:t>indicators</w:t>
      </w:r>
    </w:p>
    <w:p w14:paraId="42B77C78" w14:textId="719D6423" w:rsidR="000C31DE" w:rsidRDefault="000C31DE" w:rsidP="000C31DE">
      <w:pPr>
        <w:pStyle w:val="BodyBullet1"/>
      </w:pPr>
      <w:r>
        <w:t>developing a new port system Voluntary Code of Practice for consultation which will include agreed industry responses to assist with the impacts of disruption</w:t>
      </w:r>
    </w:p>
    <w:p w14:paraId="640CE232" w14:textId="4ECE8FB5" w:rsidR="000C31DE" w:rsidRDefault="000C31DE" w:rsidP="00A6236D">
      <w:pPr>
        <w:pStyle w:val="BodyBullet1"/>
      </w:pPr>
      <w:r>
        <w:t>investigating the opportunity to develop a Victorian Ports Community System as a future tool for sharing detailed, real-time information directly between supply chain</w:t>
      </w:r>
      <w:r w:rsidR="00470140">
        <w:rPr>
          <w:rFonts w:ascii="Calibri" w:hAnsi="Calibri" w:cs="Calibri"/>
        </w:rPr>
        <w:t> </w:t>
      </w:r>
      <w:r>
        <w:t>participants.</w:t>
      </w:r>
    </w:p>
    <w:p w14:paraId="7F91C95A" w14:textId="31B44491" w:rsidR="00FD2D5D" w:rsidRDefault="000C31DE" w:rsidP="000C31DE">
      <w:pPr>
        <w:pStyle w:val="BodyText"/>
      </w:pPr>
      <w:r>
        <w:t>Figure 9 provides a view of the proposed makeup of the full VPPM scheme.</w:t>
      </w:r>
    </w:p>
    <w:p w14:paraId="72209937" w14:textId="77777777" w:rsidR="000C31DE" w:rsidRDefault="000C31DE" w:rsidP="000C31DE">
      <w:pPr>
        <w:pStyle w:val="BodyText"/>
        <w:sectPr w:rsidR="000C31DE" w:rsidSect="00470140">
          <w:type w:val="continuous"/>
          <w:pgSz w:w="11906" w:h="16838" w:code="9"/>
          <w:pgMar w:top="2552" w:right="1418" w:bottom="1134" w:left="1418" w:header="567" w:footer="567" w:gutter="284"/>
          <w:cols w:num="2" w:space="340"/>
          <w:docGrid w:linePitch="360"/>
        </w:sectPr>
      </w:pPr>
    </w:p>
    <w:p w14:paraId="6BB74D62" w14:textId="5362F96D" w:rsidR="00470140" w:rsidRDefault="00470140">
      <w:pPr>
        <w:spacing w:after="200" w:line="276" w:lineRule="auto"/>
        <w:rPr>
          <w:rFonts w:ascii="VIC Light" w:hAnsi="VIC Light"/>
          <w:sz w:val="18"/>
        </w:rPr>
      </w:pPr>
      <w:r>
        <w:rPr>
          <w:noProof/>
        </w:rPr>
        <w:lastRenderedPageBreak/>
        <w:drawing>
          <wp:anchor distT="0" distB="0" distL="0" distR="0" simplePos="0" relativeHeight="251721728" behindDoc="0" locked="1" layoutInCell="1" allowOverlap="1" wp14:anchorId="1707A184" wp14:editId="1C55CE3A">
            <wp:simplePos x="0" y="0"/>
            <wp:positionH relativeFrom="page">
              <wp:align>center</wp:align>
            </wp:positionH>
            <wp:positionV relativeFrom="page">
              <wp:align>center</wp:align>
            </wp:positionV>
            <wp:extent cx="7559040" cy="10684510"/>
            <wp:effectExtent l="0" t="0" r="3810" b="2540"/>
            <wp:wrapNone/>
            <wp:docPr id="148" name="image17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79.jpeg">
                      <a:extLst>
                        <a:ext uri="{C183D7F6-B498-43B3-948B-1728B52AA6E4}">
                          <adec:decorative xmlns:adec="http://schemas.microsoft.com/office/drawing/2017/decorative" val="1"/>
                        </a:ext>
                      </a:extLst>
                    </pic:cNvPr>
                    <pic:cNvPicPr/>
                  </pic:nvPicPr>
                  <pic:blipFill>
                    <a:blip r:embed="rId75">
                      <a:extLst>
                        <a:ext uri="{28A0092B-C50C-407E-A947-70E740481C1C}">
                          <a14:useLocalDpi xmlns:a14="http://schemas.microsoft.com/office/drawing/2010/main" val="0"/>
                        </a:ext>
                      </a:extLst>
                    </a:blip>
                    <a:stretch>
                      <a:fillRect/>
                    </a:stretch>
                  </pic:blipFill>
                  <pic:spPr>
                    <a:xfrm>
                      <a:off x="0" y="0"/>
                      <a:ext cx="7559615" cy="1068458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CCB758D" w14:textId="264481F4" w:rsidR="00470140" w:rsidRPr="00470140" w:rsidRDefault="00470140" w:rsidP="00A159EC">
      <w:pPr>
        <w:pStyle w:val="Heading4"/>
      </w:pPr>
      <w:r>
        <w:rPr>
          <w:rFonts w:ascii="VIC"/>
          <w:noProof/>
        </w:rPr>
        <w:lastRenderedPageBreak/>
        <mc:AlternateContent>
          <mc:Choice Requires="wpg">
            <w:drawing>
              <wp:anchor distT="0" distB="0" distL="114300" distR="114300" simplePos="0" relativeHeight="251722752" behindDoc="1" locked="1" layoutInCell="1" allowOverlap="1" wp14:anchorId="31EBF60E" wp14:editId="6695DFF2">
                <wp:simplePos x="0" y="0"/>
                <wp:positionH relativeFrom="column">
                  <wp:align>left</wp:align>
                </wp:positionH>
                <wp:positionV relativeFrom="page">
                  <wp:align>top</wp:align>
                </wp:positionV>
                <wp:extent cx="4338000" cy="1137600"/>
                <wp:effectExtent l="0" t="0" r="5715" b="5715"/>
                <wp:wrapNone/>
                <wp:docPr id="149" name="Group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000" cy="1137600"/>
                          <a:chOff x="0" y="0"/>
                          <a:chExt cx="6833" cy="1791"/>
                        </a:xfrm>
                      </wpg:grpSpPr>
                      <wps:wsp>
                        <wps:cNvPr id="150" name="docshape928"/>
                        <wps:cNvSpPr>
                          <a:spLocks/>
                        </wps:cNvSpPr>
                        <wps:spPr bwMode="auto">
                          <a:xfrm>
                            <a:off x="2822" y="0"/>
                            <a:ext cx="3165" cy="1791"/>
                          </a:xfrm>
                          <a:custGeom>
                            <a:avLst/>
                            <a:gdLst>
                              <a:gd name="T0" fmla="+- 0 5986 2822"/>
                              <a:gd name="T1" fmla="*/ T0 w 3165"/>
                              <a:gd name="T2" fmla="*/ 1790 h 1791"/>
                              <a:gd name="T3" fmla="+- 0 3668 2822"/>
                              <a:gd name="T4" fmla="*/ T3 w 3165"/>
                              <a:gd name="T5" fmla="*/ 1790 h 1791"/>
                              <a:gd name="T6" fmla="+- 0 2822 2822"/>
                              <a:gd name="T7" fmla="*/ T6 w 3165"/>
                              <a:gd name="T8" fmla="*/ 0 h 1791"/>
                              <a:gd name="T9" fmla="+- 0 5140 2822"/>
                              <a:gd name="T10" fmla="*/ T9 w 3165"/>
                              <a:gd name="T11" fmla="*/ 0 h 1791"/>
                              <a:gd name="T12" fmla="+- 0 5986 2822"/>
                              <a:gd name="T13" fmla="*/ T12 w 3165"/>
                              <a:gd name="T14" fmla="*/ 1790 h 1791"/>
                            </a:gdLst>
                            <a:ahLst/>
                            <a:cxnLst>
                              <a:cxn ang="0">
                                <a:pos x="T1" y="T2"/>
                              </a:cxn>
                              <a:cxn ang="0">
                                <a:pos x="T4" y="T5"/>
                              </a:cxn>
                              <a:cxn ang="0">
                                <a:pos x="T7" y="T8"/>
                              </a:cxn>
                              <a:cxn ang="0">
                                <a:pos x="T10" y="T11"/>
                              </a:cxn>
                              <a:cxn ang="0">
                                <a:pos x="T13" y="T14"/>
                              </a:cxn>
                            </a:cxnLst>
                            <a:rect l="0" t="0" r="r" b="b"/>
                            <a:pathLst>
                              <a:path w="3165" h="1791">
                                <a:moveTo>
                                  <a:pt x="3164" y="1790"/>
                                </a:moveTo>
                                <a:lnTo>
                                  <a:pt x="846" y="1790"/>
                                </a:lnTo>
                                <a:lnTo>
                                  <a:pt x="0" y="0"/>
                                </a:lnTo>
                                <a:lnTo>
                                  <a:pt x="2318" y="0"/>
                                </a:lnTo>
                                <a:lnTo>
                                  <a:pt x="3164" y="179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docshape929"/>
                        <wps:cNvSpPr>
                          <a:spLocks/>
                        </wps:cNvSpPr>
                        <wps:spPr bwMode="auto">
                          <a:xfrm>
                            <a:off x="-1" y="0"/>
                            <a:ext cx="6833" cy="1791"/>
                          </a:xfrm>
                          <a:custGeom>
                            <a:avLst/>
                            <a:gdLst>
                              <a:gd name="T0" fmla="*/ 3164 w 6833"/>
                              <a:gd name="T1" fmla="*/ 0 h 1791"/>
                              <a:gd name="T2" fmla="*/ 846 w 6833"/>
                              <a:gd name="T3" fmla="*/ 0 h 1791"/>
                              <a:gd name="T4" fmla="*/ 0 w 6833"/>
                              <a:gd name="T5" fmla="*/ 1790 h 1791"/>
                              <a:gd name="T6" fmla="*/ 2318 w 6833"/>
                              <a:gd name="T7" fmla="*/ 1790 h 1791"/>
                              <a:gd name="T8" fmla="*/ 3164 w 6833"/>
                              <a:gd name="T9" fmla="*/ 0 h 1791"/>
                              <a:gd name="T10" fmla="*/ 6833 w 6833"/>
                              <a:gd name="T11" fmla="*/ 0 h 1791"/>
                              <a:gd name="T12" fmla="*/ 4515 w 6833"/>
                              <a:gd name="T13" fmla="*/ 0 h 1791"/>
                              <a:gd name="T14" fmla="*/ 3669 w 6833"/>
                              <a:gd name="T15" fmla="*/ 1790 h 1791"/>
                              <a:gd name="T16" fmla="*/ 5987 w 6833"/>
                              <a:gd name="T17" fmla="*/ 1790 h 1791"/>
                              <a:gd name="T18" fmla="*/ 6833 w 6833"/>
                              <a:gd name="T19" fmla="*/ 0 h 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833" h="1791">
                                <a:moveTo>
                                  <a:pt x="3164" y="0"/>
                                </a:moveTo>
                                <a:lnTo>
                                  <a:pt x="846" y="0"/>
                                </a:lnTo>
                                <a:lnTo>
                                  <a:pt x="0" y="1790"/>
                                </a:lnTo>
                                <a:lnTo>
                                  <a:pt x="2318" y="1790"/>
                                </a:lnTo>
                                <a:lnTo>
                                  <a:pt x="3164" y="0"/>
                                </a:lnTo>
                                <a:close/>
                                <a:moveTo>
                                  <a:pt x="6833" y="0"/>
                                </a:moveTo>
                                <a:lnTo>
                                  <a:pt x="4515" y="0"/>
                                </a:lnTo>
                                <a:lnTo>
                                  <a:pt x="3669" y="1790"/>
                                </a:lnTo>
                                <a:lnTo>
                                  <a:pt x="5987" y="1790"/>
                                </a:lnTo>
                                <a:lnTo>
                                  <a:pt x="6833" y="0"/>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6C53EB7" id="Group 149" o:spid="_x0000_s1026" alt="&quot;&quot;" style="position:absolute;margin-left:0;margin-top:0;width:341.55pt;height:89.55pt;z-index:-251593728;mso-position-horizontal:left;mso-position-vertical:top;mso-position-vertical-relative:page;mso-width-relative:margin;mso-height-relative:margin" coordsize="683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">
                <v:shape id="docshape928" o:spid="_x0000_s1027" style="position:absolute;left:2822;width:3165;height:1791;visibility:visible;mso-wrap-style:square;v-text-anchor:top" coordsize="316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" path="m3164,1790r-2318,l,,2318,r846,1790xe" fillcolor="#f47720" stroked="f">
                  <v:path arrowok="t" o:connecttype="custom" o:connectlocs="3164,1790;846,1790;0,0;2318,0;3164,1790" o:connectangles="0,0,0,0,0"/>
                </v:shape>
                <v:shape id="docshape929" o:spid="_x0000_s1028" style="position:absolute;left:-1;width:6833;height:1791;visibility:visible;mso-wrap-style:square;v-text-anchor:top" coordsize="6833,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" path="m3164,l846,,,1790r2318,l3164,xm6833,l4515,,3669,1790r2318,l6833,xe" fillcolor="#bac5d0" stroked="f">
                  <v:fill opacity="26985f"/>
                  <v:path arrowok="t" o:connecttype="custom" o:connectlocs="3164,0;846,0;0,1790;2318,1790;3164,0;6833,0;4515,0;3669,1790;5987,1790;6833,0" o:connectangles="0,0,0,0,0,0,0,0,0,0"/>
                </v:shape>
                <w10:wrap anchory="page"/>
                <w10:anchorlock/>
              </v:group>
            </w:pict>
          </mc:Fallback>
        </mc:AlternateContent>
      </w:r>
      <w:r w:rsidRPr="00470140">
        <w:t>Port Supply Chain Guide</w:t>
      </w:r>
    </w:p>
    <w:p w14:paraId="2C36D597" w14:textId="7415839F" w:rsidR="00470140" w:rsidRPr="00470140" w:rsidRDefault="00470140" w:rsidP="00A159EC">
      <w:pPr>
        <w:pStyle w:val="BodyText"/>
      </w:pPr>
      <w:r w:rsidRPr="00470140">
        <w:t>The CSWG highlighted the importance of further embedding a whole-of-supply chain approach further into the VPPM. When the supply chain is under pressure it becomes more important that each supply chain participant has a greater understanding and visibility of other parts of the supply chain to support decision-making and behavioural change</w:t>
      </w:r>
      <w:r w:rsidR="00A159EC">
        <w:t xml:space="preserve"> </w:t>
      </w:r>
      <w:r w:rsidRPr="00470140">
        <w:t>that helps alleviate, rather than contribute, to the disruption. The Port Supply Chain Guide will be a tool to lift collective supply chain understanding of the activities, players and interdependencies across the current end-to- end supply chain. It will establish an agreed understanding of the issues and contact points across industry.</w:t>
      </w:r>
    </w:p>
    <w:p w14:paraId="589D4B86" w14:textId="424C0988" w:rsidR="00470140" w:rsidRPr="00470140" w:rsidRDefault="00470140" w:rsidP="00A159EC">
      <w:pPr>
        <w:pStyle w:val="BodyText"/>
      </w:pPr>
      <w:r w:rsidRPr="00470140">
        <w:t>Producing the Port Supply Chain Guide will be the first action of the next phase of the VPPM. Industry engagement will be a key component in developing the Guide, building on the success of the VPPM and reflecting the</w:t>
      </w:r>
      <w:r w:rsidR="00A159EC">
        <w:t xml:space="preserve"> </w:t>
      </w:r>
      <w:r w:rsidRPr="00470140">
        <w:t>recommendations for refinement from work to date by bodies such as the CSWG.</w:t>
      </w:r>
    </w:p>
    <w:p w14:paraId="0512F8EB" w14:textId="77777777" w:rsidR="00470140" w:rsidRPr="00470140" w:rsidRDefault="00470140" w:rsidP="00A159EC">
      <w:pPr>
        <w:pStyle w:val="Heading4"/>
      </w:pPr>
      <w:r w:rsidRPr="00470140">
        <w:t>Expanded VPMF indicators</w:t>
      </w:r>
    </w:p>
    <w:p w14:paraId="43E4102F" w14:textId="77777777" w:rsidR="00470140" w:rsidRPr="00470140" w:rsidRDefault="00470140" w:rsidP="00A159EC">
      <w:pPr>
        <w:pStyle w:val="BodyText"/>
      </w:pPr>
      <w:r w:rsidRPr="00470140">
        <w:t>The second part of the VPPM’s next phase is expanding the current landside performance indicators to facilitate a more end-to-end view of the supply chain. This will build on current work underway by the Department of Transport to add empty container park indicators, including quayside measures like vessel off- window arrival, vessel berthing and forecast port activity.</w:t>
      </w:r>
    </w:p>
    <w:p w14:paraId="1F4DB97C" w14:textId="0E9CD755" w:rsidR="00470140" w:rsidRDefault="00470140" w:rsidP="00A159EC">
      <w:pPr>
        <w:pStyle w:val="BodyText"/>
      </w:pPr>
      <w:r w:rsidRPr="00470140">
        <w:t>The Department of Transport will work with industry to expand the VPMF, with the new indicators to focus on metrics that are able to indicate, or predict, container flow disruptions.</w:t>
      </w:r>
    </w:p>
    <w:p w14:paraId="1BC595EF" w14:textId="51B3FE6C" w:rsidR="00470140" w:rsidRPr="00470140" w:rsidRDefault="00A159EC" w:rsidP="00A159EC">
      <w:pPr>
        <w:pStyle w:val="Heading4"/>
      </w:pPr>
      <w:r>
        <w:br w:type="column"/>
      </w:r>
      <w:r w:rsidR="00470140" w:rsidRPr="00470140">
        <w:t>Developing a Voluntary Code of Practice</w:t>
      </w:r>
    </w:p>
    <w:p w14:paraId="0615B08B" w14:textId="6C909793" w:rsidR="00470140" w:rsidRPr="00470140" w:rsidRDefault="00470140" w:rsidP="00A159EC">
      <w:pPr>
        <w:pStyle w:val="BodyText"/>
      </w:pPr>
      <w:r w:rsidRPr="00470140">
        <w:t>The third component of progressing an industry partnership approach to responding to supply chain volatility is the development of a port system Voluntary Code of Practice (</w:t>
      </w:r>
      <w:bookmarkStart w:id="86" w:name="VCOP"/>
      <w:r w:rsidRPr="00470140">
        <w:t>VCOP</w:t>
      </w:r>
      <w:bookmarkEnd w:id="86"/>
      <w:r w:rsidRPr="00470140">
        <w:t>). This</w:t>
      </w:r>
      <w:r w:rsidR="00A159EC">
        <w:rPr>
          <w:rFonts w:ascii="Calibri" w:hAnsi="Calibri" w:cs="Calibri"/>
        </w:rPr>
        <w:t> </w:t>
      </w:r>
      <w:r w:rsidRPr="00470140">
        <w:t>builds on the shared understanding and data gathered by the Port Supply Chain Guide and expanded VPMF indicators to support industry- wide action in response to supply chain disruption or pressure.</w:t>
      </w:r>
    </w:p>
    <w:p w14:paraId="09227940" w14:textId="2EA2C2CE" w:rsidR="00470140" w:rsidRPr="00470140" w:rsidRDefault="00470140" w:rsidP="00A159EC">
      <w:pPr>
        <w:pStyle w:val="BodyText"/>
      </w:pPr>
      <w:r w:rsidRPr="00470140">
        <w:t>Activation of the responses will be voluntary, and the details of the proposals will need to be worked up in close consultation with all participants. Examples of potential responses</w:t>
      </w:r>
      <w:r w:rsidR="00A159EC">
        <w:rPr>
          <w:rFonts w:ascii="Calibri" w:hAnsi="Calibri" w:cs="Calibri"/>
        </w:rPr>
        <w:t> </w:t>
      </w:r>
      <w:r w:rsidRPr="00470140">
        <w:t>to disruptions in the container supply</w:t>
      </w:r>
      <w:r w:rsidR="00A159EC">
        <w:rPr>
          <w:rFonts w:ascii="Calibri" w:hAnsi="Calibri" w:cs="Calibri"/>
        </w:rPr>
        <w:t> </w:t>
      </w:r>
      <w:r w:rsidRPr="00470140">
        <w:t>chain include:</w:t>
      </w:r>
    </w:p>
    <w:p w14:paraId="26EB9C85" w14:textId="45189B66" w:rsidR="00470140" w:rsidRPr="00470140" w:rsidRDefault="00470140" w:rsidP="00A159EC">
      <w:pPr>
        <w:pStyle w:val="BodyBullet1"/>
      </w:pPr>
      <w:r w:rsidRPr="00470140">
        <w:t>working with shipping lines on options for providing multiple/alternative de-hire locations at times of peak congestion, to</w:t>
      </w:r>
      <w:r w:rsidR="00A159EC">
        <w:t xml:space="preserve"> </w:t>
      </w:r>
      <w:r w:rsidRPr="00470140">
        <w:t>give</w:t>
      </w:r>
      <w:r w:rsidR="00A159EC">
        <w:rPr>
          <w:rFonts w:ascii="Calibri" w:hAnsi="Calibri" w:cs="Calibri"/>
        </w:rPr>
        <w:t> </w:t>
      </w:r>
      <w:r w:rsidRPr="00470140">
        <w:t>greater flexibility to transport operators</w:t>
      </w:r>
      <w:r w:rsidR="00A159EC">
        <w:rPr>
          <w:rFonts w:ascii="Calibri" w:hAnsi="Calibri" w:cs="Calibri"/>
        </w:rPr>
        <w:t> </w:t>
      </w:r>
      <w:r w:rsidRPr="00470140">
        <w:t>to de-hire containers at the most efficient locations</w:t>
      </w:r>
    </w:p>
    <w:p w14:paraId="380BBD42" w14:textId="2F99225C" w:rsidR="00470140" w:rsidRPr="00470140" w:rsidRDefault="00470140" w:rsidP="00A159EC">
      <w:pPr>
        <w:pStyle w:val="BodyBullet1"/>
      </w:pPr>
      <w:r w:rsidRPr="00470140">
        <w:t>temporarily increasing stacking heights at empty container parks and transport operators, where safe to do so. Where</w:t>
      </w:r>
      <w:r w:rsidR="00A159EC">
        <w:rPr>
          <w:rFonts w:ascii="Calibri" w:hAnsi="Calibri" w:cs="Calibri"/>
        </w:rPr>
        <w:t> </w:t>
      </w:r>
      <w:r w:rsidRPr="00470140">
        <w:t>appropriate and safe, increased container stacking heights will temporarily improve the use of existing land at storage facilities and increase container capacity</w:t>
      </w:r>
    </w:p>
    <w:p w14:paraId="356853EF" w14:textId="6E09EF4F" w:rsidR="00470140" w:rsidRPr="00470140" w:rsidRDefault="00470140" w:rsidP="00A159EC">
      <w:pPr>
        <w:pStyle w:val="BodyBullet1"/>
      </w:pPr>
      <w:r w:rsidRPr="00470140">
        <w:t>other options to share capacity across the sector when constraints emerge across parts of the container supply chain.</w:t>
      </w:r>
    </w:p>
    <w:p w14:paraId="7E68D22F" w14:textId="06EC05AF" w:rsidR="00470140" w:rsidRDefault="00470140" w:rsidP="00A159EC">
      <w:pPr>
        <w:pStyle w:val="BodyText"/>
      </w:pPr>
      <w:r w:rsidRPr="00470140">
        <w:t>The Department of Transport will continue to work with industry and relevant government partners to draft and deliver the VCOP.</w:t>
      </w:r>
    </w:p>
    <w:p w14:paraId="2AA0DC0A" w14:textId="77777777" w:rsidR="00346EF9" w:rsidRDefault="00346EF9" w:rsidP="00A159EC">
      <w:pPr>
        <w:pStyle w:val="BodyText"/>
        <w:sectPr w:rsidR="00346EF9" w:rsidSect="00A159EC">
          <w:pgSz w:w="11906" w:h="16838" w:code="9"/>
          <w:pgMar w:top="2552" w:right="1418" w:bottom="1134" w:left="1418" w:header="567" w:footer="567" w:gutter="284"/>
          <w:cols w:num="2" w:space="340"/>
          <w:docGrid w:linePitch="360"/>
        </w:sectPr>
      </w:pPr>
    </w:p>
    <w:p w14:paraId="08030BF0" w14:textId="49138EED" w:rsidR="00470140" w:rsidRDefault="00470140" w:rsidP="00346EF9">
      <w:pPr>
        <w:pStyle w:val="Heading4"/>
        <w:spacing w:before="0"/>
      </w:pPr>
      <w:r w:rsidRPr="00470140">
        <w:lastRenderedPageBreak/>
        <w:t>Investigating development of a Victorian Ports Community System</w:t>
      </w:r>
    </w:p>
    <w:p w14:paraId="6C1A2BD9" w14:textId="77777777" w:rsidR="00346EF9" w:rsidRDefault="00346EF9" w:rsidP="00346EF9">
      <w:pPr>
        <w:pStyle w:val="BodyText"/>
        <w:sectPr w:rsidR="00346EF9" w:rsidSect="00346EF9">
          <w:pgSz w:w="11906" w:h="16838" w:code="9"/>
          <w:pgMar w:top="2552" w:right="1418" w:bottom="1134" w:left="1418" w:header="567" w:footer="567" w:gutter="284"/>
          <w:cols w:space="340"/>
          <w:docGrid w:linePitch="360"/>
        </w:sectPr>
      </w:pPr>
    </w:p>
    <w:p w14:paraId="7610D3B7" w14:textId="103B4B4B" w:rsidR="00470140" w:rsidRPr="00470140" w:rsidRDefault="00470140" w:rsidP="00A159EC">
      <w:pPr>
        <w:pStyle w:val="BodyText"/>
      </w:pPr>
      <w:r w:rsidRPr="00470140">
        <w:t>There is a need to improve container freight support chain information flows and</w:t>
      </w:r>
      <w:r w:rsidR="00A159EC">
        <w:t xml:space="preserve"> </w:t>
      </w:r>
      <w:r w:rsidRPr="00470140">
        <w:t>accessibility to increase data transparency and visibility between supply chain participants.</w:t>
      </w:r>
    </w:p>
    <w:p w14:paraId="7E971913" w14:textId="77777777" w:rsidR="00470140" w:rsidRPr="00470140" w:rsidRDefault="00470140" w:rsidP="00A159EC">
      <w:pPr>
        <w:pStyle w:val="BodyText"/>
      </w:pPr>
      <w:r w:rsidRPr="00470140">
        <w:t>A Ports Community System (</w:t>
      </w:r>
      <w:bookmarkStart w:id="87" w:name="PCS"/>
      <w:r w:rsidRPr="00470140">
        <w:t>PCS</w:t>
      </w:r>
      <w:bookmarkEnd w:id="87"/>
      <w:r w:rsidRPr="00470140">
        <w:t>) has been implemented in other jurisdictions to respond to this need. A PCS is an independent and open information system that improves data sharing among businesses and Government in the freight supply chain. This supports more streamlined and efficient decision-making processes to reduce costs.</w:t>
      </w:r>
    </w:p>
    <w:p w14:paraId="67EA244A" w14:textId="77777777" w:rsidR="00346EF9" w:rsidRDefault="00470140" w:rsidP="00B6748F">
      <w:pPr>
        <w:pStyle w:val="BodyText"/>
        <w:spacing w:after="0"/>
      </w:pPr>
      <w:r w:rsidRPr="00470140">
        <w:t>PCSs respond to supply chain complexity, like fragmented multi-party transactions, insufficient information exchange and</w:t>
      </w:r>
      <w:r w:rsidR="00A159EC">
        <w:t xml:space="preserve"> </w:t>
      </w:r>
      <w:r w:rsidRPr="00470140">
        <w:t>inconsistent IT penetration, which reduces the capacity of stakeholders to proactively manage supply chain pressures.</w:t>
      </w:r>
    </w:p>
    <w:p w14:paraId="218F0444" w14:textId="77777777" w:rsidR="00346EF9" w:rsidRDefault="00346EF9" w:rsidP="0054716B">
      <w:pPr>
        <w:pStyle w:val="BodyText"/>
        <w:spacing w:before="0"/>
      </w:pPr>
      <w:r>
        <w:br w:type="column"/>
      </w:r>
      <w:r w:rsidRPr="00470140">
        <w:t>Combined with the</w:t>
      </w:r>
      <w:r>
        <w:t xml:space="preserve"> </w:t>
      </w:r>
      <w:r w:rsidRPr="00470140">
        <w:t xml:space="preserve">lack of container or cargo visibility across the supply chain, there is a risk of duplicated efforts and wasted resources. </w:t>
      </w:r>
    </w:p>
    <w:p w14:paraId="46C6163B" w14:textId="06A376AE" w:rsidR="00470140" w:rsidRPr="00470140" w:rsidRDefault="00470140" w:rsidP="00A159EC">
      <w:pPr>
        <w:pStyle w:val="BodyText"/>
      </w:pPr>
      <w:r w:rsidRPr="00470140">
        <w:t>Without a whole-of- supply-chain approach to data sharing and performance, it is difficult for industry and Government to consider new ways to improve supply chain efficiencies which can reduce congestion and maximise value of existing infrastructure assets.</w:t>
      </w:r>
    </w:p>
    <w:p w14:paraId="384FAADA" w14:textId="77777777" w:rsidR="00470140" w:rsidRPr="00470140" w:rsidRDefault="00470140" w:rsidP="00A159EC">
      <w:pPr>
        <w:pStyle w:val="BodyText"/>
      </w:pPr>
      <w:r w:rsidRPr="00470140">
        <w:t>PCSs help public and private parties improve, manage, and automate port and logistics procedures, making business interactions between supply chain stakeholders easier.</w:t>
      </w:r>
    </w:p>
    <w:p w14:paraId="40502645" w14:textId="73C6A212" w:rsidR="00470140" w:rsidRDefault="00470140" w:rsidP="00A159EC">
      <w:pPr>
        <w:pStyle w:val="BodyText"/>
      </w:pPr>
      <w:r w:rsidRPr="00470140">
        <w:t>Given the commercial sensitivities, it is appropriate for the State to consider facilitating and coordinating the development of a PCS to improve performance transparency, innovation and visibility along the Victorian supply chain.</w:t>
      </w:r>
    </w:p>
    <w:p w14:paraId="7DBB9FB8" w14:textId="77777777" w:rsidR="00346EF9" w:rsidRDefault="00346EF9" w:rsidP="00A159EC">
      <w:pPr>
        <w:pStyle w:val="BodyText"/>
        <w:sectPr w:rsidR="00346EF9" w:rsidSect="00346EF9">
          <w:type w:val="continuous"/>
          <w:pgSz w:w="11906" w:h="16838" w:code="9"/>
          <w:pgMar w:top="2552" w:right="1418" w:bottom="1134" w:left="1418" w:header="567" w:footer="567" w:gutter="284"/>
          <w:cols w:num="2" w:space="340"/>
          <w:docGrid w:linePitch="360"/>
        </w:sectPr>
      </w:pPr>
    </w:p>
    <w:p w14:paraId="6FC0E0DE" w14:textId="7DF801B4" w:rsidR="000C31DE" w:rsidRDefault="00346EF9" w:rsidP="00346EF9">
      <w:pPr>
        <w:pStyle w:val="Caption"/>
      </w:pPr>
      <w:bookmarkStart w:id="88" w:name="_Ref109030725"/>
      <w:bookmarkStart w:id="89" w:name="_Ref109030814"/>
      <w:r>
        <w:t xml:space="preserve">Figure </w:t>
      </w:r>
      <w:r w:rsidR="00F10281">
        <w:fldChar w:fldCharType="begin"/>
      </w:r>
      <w:r w:rsidR="00F10281">
        <w:instrText xml:space="preserve"> SEQ Fig</w:instrText>
      </w:r>
      <w:r w:rsidR="00F10281">
        <w:instrText xml:space="preserve">ure \* ARABIC </w:instrText>
      </w:r>
      <w:r w:rsidR="00F10281">
        <w:fldChar w:fldCharType="separate"/>
      </w:r>
      <w:r w:rsidR="005670DA">
        <w:rPr>
          <w:noProof/>
        </w:rPr>
        <w:t>9</w:t>
      </w:r>
      <w:r w:rsidR="00F10281">
        <w:rPr>
          <w:noProof/>
        </w:rPr>
        <w:fldChar w:fldCharType="end"/>
      </w:r>
      <w:bookmarkEnd w:id="88"/>
      <w:r>
        <w:t>.</w:t>
      </w:r>
      <w:r>
        <w:tab/>
      </w:r>
      <w:bookmarkStart w:id="90" w:name="_Ref109030745"/>
      <w:r w:rsidRPr="00346EF9">
        <w:t>Voluntary Port Performance Model</w:t>
      </w:r>
      <w:bookmarkEnd w:id="89"/>
      <w:bookmarkEnd w:id="90"/>
    </w:p>
    <w:p w14:paraId="0444D3C5" w14:textId="39998E9E" w:rsidR="00346EF9" w:rsidRDefault="00346EF9" w:rsidP="00B6748F">
      <w:pPr>
        <w:pStyle w:val="Object"/>
        <w:spacing w:after="0"/>
      </w:pPr>
      <w:r>
        <w:rPr>
          <w:noProof/>
        </w:rPr>
        <w:drawing>
          <wp:inline distT="0" distB="0" distL="0" distR="0" wp14:anchorId="1ADA81EE" wp14:editId="1EBD4399">
            <wp:extent cx="5579110" cy="4008120"/>
            <wp:effectExtent l="0" t="0" r="2540" b="0"/>
            <wp:docPr id="153" name="Picture 153" descr="Figure 9 shows the existing and expanded elements. &#10;&#10;Voluntary Port Performance Model (existing element) &#10;&#10;Port Supply Chain Guide (expanded element)&#10;The Guide will respond to port sector complexity by promoting a shared understanding across industry and Government of roles, responsibilities and contact points.&#10;&#10;Voluntary Pricing Protocol (existing element)&#10;Establishes a clear process, including industry notification and engagement periods, for stevedores changing or introducing new landside terminal access changes at the Port of Melbourne.&#10;&#10;Voluntary Performance Monitoring Framework (existing element)&#10;Publishes a quarterly set of performance indicators to provide greater transparency on the Port of Melbourne’s landside container supply chain operations.&#10;&#10;Expanded indicators (expanded element)&#10;The Department of Transport will expand the Voluntary Port Monitoring Framework to enable a supply chain view of the port system. Focus areas for expansion include quayside and empty container park operations.&#10;Development of a Voluntary Code of Practice (expanded element)&#10;The Department of Transport will continue to work with industry to develop and implement a Voluntary Code of Practice which will outline industry and government actions in response to container supply chain disruptions.&#10;Investigations of a Ports Community System (expanded element)&#10;The Department of Transport will investigate the value and feasibility of implementing a Ports Community System, which is designed to improve real-time information share between supply-chain industry participa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Figure 9 shows the existing and expanded elements. &#10;&#10;Voluntary Port Performance Model (existing element) &#10;&#10;Port Supply Chain Guide (expanded element)&#10;The Guide will respond to port sector complexity by promoting a shared understanding across industry and Government of roles, responsibilities and contact points.&#10;&#10;Voluntary Pricing Protocol (existing element)&#10;Establishes a clear process, including industry notification and engagement periods, for stevedores changing or introducing new landside terminal access changes at the Port of Melbourne.&#10;&#10;Voluntary Performance Monitoring Framework (existing element)&#10;Publishes a quarterly set of performance indicators to provide greater transparency on the Port of Melbourne’s landside container supply chain operations.&#10;&#10;Expanded indicators (expanded element)&#10;The Department of Transport will expand the Voluntary Port Monitoring Framework to enable a supply chain view of the port system. Focus areas for expansion include quayside and empty container park operations.&#10;Development of a Voluntary Code of Practice (expanded element)&#10;The Department of Transport will continue to work with industry to develop and implement a Voluntary Code of Practice which will outline industry and government actions in response to container supply chain disruptions.&#10;Investigations of a Ports Community System (expanded element)&#10;The Department of Transport will investigate the value and feasibility of implementing a Ports Community System, which is designed to improve real-time information share between supply-chain industry participants.&#10;"/>
                    <pic:cNvPicPr/>
                  </pic:nvPicPr>
                  <pic:blipFill>
                    <a:blip r:embed="rId76" cstate="hqprint">
                      <a:extLst>
                        <a:ext uri="{28A0092B-C50C-407E-A947-70E740481C1C}">
                          <a14:useLocalDpi xmlns:a14="http://schemas.microsoft.com/office/drawing/2010/main" val="0"/>
                        </a:ext>
                      </a:extLst>
                    </a:blip>
                    <a:stretch>
                      <a:fillRect/>
                    </a:stretch>
                  </pic:blipFill>
                  <pic:spPr>
                    <a:xfrm>
                      <a:off x="0" y="0"/>
                      <a:ext cx="5579110" cy="4008120"/>
                    </a:xfrm>
                    <a:prstGeom prst="rect">
                      <a:avLst/>
                    </a:prstGeom>
                  </pic:spPr>
                </pic:pic>
              </a:graphicData>
            </a:graphic>
          </wp:inline>
        </w:drawing>
      </w:r>
    </w:p>
    <w:p w14:paraId="530119F1" w14:textId="77777777" w:rsidR="00B6748F" w:rsidRPr="00B6748F" w:rsidRDefault="00B6748F" w:rsidP="00B6748F">
      <w:pPr>
        <w:pStyle w:val="BodyText"/>
        <w:spacing w:line="240" w:lineRule="auto"/>
        <w:rPr>
          <w:sz w:val="14"/>
          <w:szCs w:val="18"/>
        </w:rPr>
      </w:pPr>
    </w:p>
    <w:p w14:paraId="6D62761C" w14:textId="77777777" w:rsidR="00B6748F" w:rsidRPr="00B6748F" w:rsidRDefault="00B6748F" w:rsidP="00B6748F">
      <w:pPr>
        <w:pStyle w:val="BodyTextSingleSpacing"/>
        <w:spacing w:line="240" w:lineRule="auto"/>
        <w:rPr>
          <w:sz w:val="14"/>
          <w:szCs w:val="18"/>
        </w:rPr>
        <w:sectPr w:rsidR="00B6748F" w:rsidRPr="00B6748F" w:rsidSect="00346EF9">
          <w:type w:val="continuous"/>
          <w:pgSz w:w="11906" w:h="16838" w:code="9"/>
          <w:pgMar w:top="2552" w:right="1418" w:bottom="1134" w:left="1418" w:header="567" w:footer="567" w:gutter="284"/>
          <w:cols w:space="340"/>
          <w:docGrid w:linePitch="360"/>
        </w:sectPr>
      </w:pPr>
    </w:p>
    <w:p w14:paraId="4E73F3D8" w14:textId="321019B3" w:rsidR="00B6748F" w:rsidRDefault="00B6748F" w:rsidP="00B6748F">
      <w:pPr>
        <w:pStyle w:val="Source"/>
      </w:pPr>
      <w:r>
        <w:rPr>
          <w:noProof/>
        </w:rPr>
        <w:lastRenderedPageBreak/>
        <w:drawing>
          <wp:anchor distT="0" distB="0" distL="0" distR="0" simplePos="0" relativeHeight="251724800" behindDoc="0" locked="1" layoutInCell="1" allowOverlap="1" wp14:anchorId="76E02CA2" wp14:editId="5DD701A6">
            <wp:simplePos x="0" y="0"/>
            <wp:positionH relativeFrom="page">
              <wp:posOffset>0</wp:posOffset>
            </wp:positionH>
            <wp:positionV relativeFrom="page">
              <wp:posOffset>0</wp:posOffset>
            </wp:positionV>
            <wp:extent cx="7560000" cy="3888000"/>
            <wp:effectExtent l="0" t="0" r="3175" b="0"/>
            <wp:wrapTopAndBottom/>
            <wp:docPr id="154" name="image18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80.jpeg">
                      <a:extLst>
                        <a:ext uri="{C183D7F6-B498-43B3-948B-1728B52AA6E4}">
                          <adec:decorative xmlns:adec="http://schemas.microsoft.com/office/drawing/2017/decorative" val="1"/>
                        </a:ext>
                      </a:extLst>
                    </pic:cNvPr>
                    <pic:cNvPicPr/>
                  </pic:nvPicPr>
                  <pic:blipFill>
                    <a:blip r:embed="rId77" cstate="print"/>
                    <a:stretch>
                      <a:fillRect/>
                    </a:stretch>
                  </pic:blipFill>
                  <pic:spPr>
                    <a:xfrm>
                      <a:off x="0" y="0"/>
                      <a:ext cx="7560000" cy="3888000"/>
                    </a:xfrm>
                    <a:prstGeom prst="rect">
                      <a:avLst/>
                    </a:prstGeom>
                  </pic:spPr>
                </pic:pic>
              </a:graphicData>
            </a:graphic>
            <wp14:sizeRelH relativeFrom="margin">
              <wp14:pctWidth>0</wp14:pctWidth>
            </wp14:sizeRelH>
            <wp14:sizeRelV relativeFrom="margin">
              <wp14:pctHeight>0</wp14:pctHeight>
            </wp14:sizeRelV>
          </wp:anchor>
        </w:drawing>
      </w:r>
    </w:p>
    <w:tbl>
      <w:tblPr>
        <w:tblStyle w:val="MainTableStyle"/>
        <w:tblW w:w="0" w:type="auto"/>
        <w:tblLayout w:type="fixed"/>
        <w:tblLook w:val="04A0" w:firstRow="1" w:lastRow="0" w:firstColumn="1" w:lastColumn="0" w:noHBand="0" w:noVBand="1"/>
      </w:tblPr>
      <w:tblGrid>
        <w:gridCol w:w="993"/>
        <w:gridCol w:w="6273"/>
        <w:gridCol w:w="1520"/>
      </w:tblGrid>
      <w:tr w:rsidR="00B6748F" w14:paraId="75B5549B" w14:textId="77777777" w:rsidTr="008D21F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93" w:type="dxa"/>
          </w:tcPr>
          <w:p w14:paraId="26D74410" w14:textId="2C99FACF" w:rsidR="00B6748F" w:rsidRDefault="002D2ED4" w:rsidP="00B6748F">
            <w:pPr>
              <w:pStyle w:val="TableText"/>
              <w:rPr>
                <w:b w:val="0"/>
              </w:rPr>
            </w:pPr>
            <w:r>
              <w:t>Number</w:t>
            </w:r>
          </w:p>
        </w:tc>
        <w:tc>
          <w:tcPr>
            <w:tcW w:w="6273" w:type="dxa"/>
          </w:tcPr>
          <w:p w14:paraId="2B5ADEAC" w14:textId="77777777" w:rsidR="00B6748F" w:rsidRDefault="00B6748F" w:rsidP="00B6748F">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Action</w:t>
            </w:r>
          </w:p>
        </w:tc>
        <w:tc>
          <w:tcPr>
            <w:tcW w:w="1520" w:type="dxa"/>
          </w:tcPr>
          <w:p w14:paraId="581D438D" w14:textId="77777777" w:rsidR="00B6748F" w:rsidRDefault="00B6748F" w:rsidP="00B6748F">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Timeframe</w:t>
            </w:r>
          </w:p>
        </w:tc>
      </w:tr>
      <w:tr w:rsidR="00B6748F" w14:paraId="58BD584E" w14:textId="77777777" w:rsidTr="008D21FF">
        <w:tc>
          <w:tcPr>
            <w:cnfStyle w:val="001000000000" w:firstRow="0" w:lastRow="0" w:firstColumn="1" w:lastColumn="0" w:oddVBand="0" w:evenVBand="0" w:oddHBand="0" w:evenHBand="0" w:firstRowFirstColumn="0" w:firstRowLastColumn="0" w:lastRowFirstColumn="0" w:lastRowLastColumn="0"/>
            <w:tcW w:w="993" w:type="dxa"/>
          </w:tcPr>
          <w:p w14:paraId="487BBD16" w14:textId="516D82FF" w:rsidR="00B6748F" w:rsidRPr="008D21FF" w:rsidRDefault="008D21FF" w:rsidP="00B6748F">
            <w:pPr>
              <w:pStyle w:val="TableText"/>
              <w:rPr>
                <w:rFonts w:ascii="VIC SemiBold" w:hAnsi="VIC SemiBold"/>
                <w:b w:val="0"/>
                <w:bCs/>
                <w:sz w:val="18"/>
              </w:rPr>
            </w:pPr>
            <w:r w:rsidRPr="008D21FF">
              <w:rPr>
                <w:rFonts w:ascii="VIC SemiBold" w:hAnsi="VIC SemiBold"/>
                <w:b w:val="0"/>
                <w:bCs/>
                <w:color w:val="231F20"/>
                <w:spacing w:val="-10"/>
              </w:rPr>
              <w:t xml:space="preserve">Action </w:t>
            </w:r>
            <w:r w:rsidR="00B6748F" w:rsidRPr="008D21FF">
              <w:rPr>
                <w:rFonts w:ascii="VIC SemiBold" w:hAnsi="VIC SemiBold"/>
                <w:b w:val="0"/>
                <w:bCs/>
                <w:color w:val="231F20"/>
                <w:spacing w:val="-7"/>
                <w:sz w:val="18"/>
              </w:rPr>
              <w:t>21</w:t>
            </w:r>
          </w:p>
        </w:tc>
        <w:tc>
          <w:tcPr>
            <w:tcW w:w="6273" w:type="dxa"/>
          </w:tcPr>
          <w:p w14:paraId="4E11DBB8" w14:textId="77777777"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The</w:t>
            </w:r>
            <w:r>
              <w:rPr>
                <w:color w:val="231F20"/>
                <w:spacing w:val="-1"/>
                <w:sz w:val="18"/>
              </w:rPr>
              <w:t xml:space="preserve"> </w:t>
            </w:r>
            <w:r>
              <w:rPr>
                <w:color w:val="231F20"/>
                <w:sz w:val="18"/>
              </w:rPr>
              <w:t>Department</w:t>
            </w:r>
            <w:r>
              <w:rPr>
                <w:color w:val="231F20"/>
                <w:spacing w:val="-1"/>
                <w:sz w:val="18"/>
              </w:rPr>
              <w:t xml:space="preserve"> </w:t>
            </w:r>
            <w:r>
              <w:rPr>
                <w:color w:val="231F20"/>
                <w:sz w:val="18"/>
              </w:rPr>
              <w:t>of</w:t>
            </w:r>
            <w:r>
              <w:rPr>
                <w:color w:val="231F20"/>
                <w:spacing w:val="-1"/>
                <w:sz w:val="18"/>
              </w:rPr>
              <w:t xml:space="preserve"> </w:t>
            </w:r>
            <w:r>
              <w:rPr>
                <w:color w:val="231F20"/>
                <w:sz w:val="18"/>
              </w:rPr>
              <w:t>Transport</w:t>
            </w:r>
            <w:r>
              <w:rPr>
                <w:color w:val="231F20"/>
                <w:spacing w:val="-1"/>
                <w:sz w:val="18"/>
              </w:rPr>
              <w:t xml:space="preserve"> </w:t>
            </w:r>
            <w:r>
              <w:rPr>
                <w:color w:val="231F20"/>
                <w:sz w:val="18"/>
              </w:rPr>
              <w:t>will</w:t>
            </w:r>
            <w:r>
              <w:rPr>
                <w:color w:val="231F20"/>
                <w:spacing w:val="-1"/>
                <w:sz w:val="18"/>
              </w:rPr>
              <w:t xml:space="preserve"> </w:t>
            </w:r>
            <w:r>
              <w:rPr>
                <w:color w:val="231F20"/>
                <w:sz w:val="18"/>
              </w:rPr>
              <w:t>continue</w:t>
            </w:r>
            <w:r>
              <w:rPr>
                <w:color w:val="231F20"/>
                <w:spacing w:val="-1"/>
                <w:sz w:val="18"/>
              </w:rPr>
              <w:t xml:space="preserve"> </w:t>
            </w:r>
            <w:r>
              <w:rPr>
                <w:color w:val="231F20"/>
                <w:sz w:val="18"/>
              </w:rPr>
              <w:t>to</w:t>
            </w:r>
            <w:r>
              <w:rPr>
                <w:color w:val="231F20"/>
                <w:spacing w:val="-1"/>
                <w:sz w:val="18"/>
              </w:rPr>
              <w:t xml:space="preserve"> </w:t>
            </w:r>
            <w:r>
              <w:rPr>
                <w:color w:val="231F20"/>
                <w:sz w:val="18"/>
              </w:rPr>
              <w:t>monitor</w:t>
            </w:r>
            <w:r>
              <w:rPr>
                <w:color w:val="231F20"/>
                <w:spacing w:val="-1"/>
                <w:sz w:val="18"/>
              </w:rPr>
              <w:t xml:space="preserve"> </w:t>
            </w:r>
            <w:r>
              <w:rPr>
                <w:color w:val="231F20"/>
                <w:sz w:val="18"/>
              </w:rPr>
              <w:t>the</w:t>
            </w:r>
            <w:r>
              <w:rPr>
                <w:color w:val="231F20"/>
                <w:spacing w:val="-1"/>
                <w:sz w:val="18"/>
              </w:rPr>
              <w:t xml:space="preserve"> </w:t>
            </w:r>
            <w:r>
              <w:rPr>
                <w:color w:val="231F20"/>
                <w:sz w:val="18"/>
              </w:rPr>
              <w:t>effectiveness and implementation of the Voluntary Pricing Protocol.</w:t>
            </w:r>
          </w:p>
        </w:tc>
        <w:tc>
          <w:tcPr>
            <w:tcW w:w="1520" w:type="dxa"/>
          </w:tcPr>
          <w:p w14:paraId="1E26FCCF" w14:textId="77777777"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 xml:space="preserve">Up to 2 </w:t>
            </w:r>
            <w:r>
              <w:rPr>
                <w:color w:val="231F20"/>
                <w:spacing w:val="-2"/>
                <w:sz w:val="18"/>
              </w:rPr>
              <w:t>years</w:t>
            </w:r>
          </w:p>
        </w:tc>
      </w:tr>
      <w:tr w:rsidR="00B6748F" w14:paraId="79A35F29" w14:textId="77777777" w:rsidTr="008D21FF">
        <w:tc>
          <w:tcPr>
            <w:cnfStyle w:val="001000000000" w:firstRow="0" w:lastRow="0" w:firstColumn="1" w:lastColumn="0" w:oddVBand="0" w:evenVBand="0" w:oddHBand="0" w:evenHBand="0" w:firstRowFirstColumn="0" w:firstRowLastColumn="0" w:lastRowFirstColumn="0" w:lastRowLastColumn="0"/>
            <w:tcW w:w="993" w:type="dxa"/>
          </w:tcPr>
          <w:p w14:paraId="72F190A2" w14:textId="29021F0A" w:rsidR="00B6748F" w:rsidRPr="008D21FF" w:rsidRDefault="008D21FF" w:rsidP="00B6748F">
            <w:pPr>
              <w:pStyle w:val="TableText"/>
              <w:rPr>
                <w:rFonts w:ascii="VIC SemiBold" w:hAnsi="VIC SemiBold"/>
                <w:b w:val="0"/>
                <w:bCs/>
                <w:sz w:val="18"/>
              </w:rPr>
            </w:pPr>
            <w:r w:rsidRPr="008D21FF">
              <w:rPr>
                <w:rFonts w:ascii="VIC SemiBold" w:hAnsi="VIC SemiBold"/>
                <w:b w:val="0"/>
                <w:bCs/>
                <w:color w:val="231F20"/>
                <w:spacing w:val="-10"/>
              </w:rPr>
              <w:t xml:space="preserve">Action </w:t>
            </w:r>
            <w:r w:rsidR="00B6748F" w:rsidRPr="008D21FF">
              <w:rPr>
                <w:rFonts w:ascii="VIC SemiBold" w:hAnsi="VIC SemiBold"/>
                <w:b w:val="0"/>
                <w:bCs/>
                <w:color w:val="231F20"/>
                <w:spacing w:val="-5"/>
                <w:sz w:val="18"/>
              </w:rPr>
              <w:t>22</w:t>
            </w:r>
          </w:p>
        </w:tc>
        <w:tc>
          <w:tcPr>
            <w:tcW w:w="6273" w:type="dxa"/>
          </w:tcPr>
          <w:p w14:paraId="228545D0" w14:textId="33BB489D"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sidRPr="00B6748F">
              <w:rPr>
                <w:color w:val="231F20"/>
                <w:sz w:val="18"/>
              </w:rPr>
              <w:t>The</w:t>
            </w:r>
            <w:r w:rsidRPr="00B6748F">
              <w:rPr>
                <w:color w:val="231F20"/>
                <w:spacing w:val="-2"/>
                <w:sz w:val="18"/>
              </w:rPr>
              <w:t xml:space="preserve"> </w:t>
            </w:r>
            <w:r w:rsidRPr="00B6748F">
              <w:rPr>
                <w:color w:val="231F20"/>
                <w:sz w:val="18"/>
              </w:rPr>
              <w:t>Department</w:t>
            </w:r>
            <w:r w:rsidRPr="00B6748F">
              <w:rPr>
                <w:color w:val="231F20"/>
                <w:spacing w:val="-2"/>
                <w:sz w:val="18"/>
              </w:rPr>
              <w:t xml:space="preserve"> </w:t>
            </w:r>
            <w:r w:rsidRPr="00B6748F">
              <w:rPr>
                <w:color w:val="231F20"/>
                <w:sz w:val="18"/>
              </w:rPr>
              <w:t>of</w:t>
            </w:r>
            <w:r w:rsidRPr="00B6748F">
              <w:rPr>
                <w:color w:val="231F20"/>
                <w:spacing w:val="-2"/>
                <w:sz w:val="18"/>
              </w:rPr>
              <w:t xml:space="preserve"> </w:t>
            </w:r>
            <w:r w:rsidRPr="00B6748F">
              <w:rPr>
                <w:color w:val="231F20"/>
                <w:sz w:val="18"/>
              </w:rPr>
              <w:t>Transport</w:t>
            </w:r>
            <w:r w:rsidRPr="00B6748F">
              <w:rPr>
                <w:color w:val="231F20"/>
                <w:spacing w:val="-2"/>
                <w:sz w:val="18"/>
              </w:rPr>
              <w:t xml:space="preserve"> </w:t>
            </w:r>
            <w:r w:rsidRPr="00B6748F">
              <w:rPr>
                <w:color w:val="231F20"/>
                <w:sz w:val="18"/>
              </w:rPr>
              <w:t>will</w:t>
            </w:r>
            <w:r w:rsidRPr="00B6748F">
              <w:rPr>
                <w:color w:val="231F20"/>
                <w:spacing w:val="-2"/>
                <w:sz w:val="18"/>
              </w:rPr>
              <w:t xml:space="preserve"> </w:t>
            </w:r>
            <w:r w:rsidRPr="00B6748F">
              <w:rPr>
                <w:color w:val="231F20"/>
                <w:sz w:val="18"/>
              </w:rPr>
              <w:t>continue</w:t>
            </w:r>
            <w:r w:rsidRPr="00B6748F">
              <w:rPr>
                <w:color w:val="231F20"/>
                <w:spacing w:val="-2"/>
                <w:sz w:val="18"/>
              </w:rPr>
              <w:t xml:space="preserve"> </w:t>
            </w:r>
            <w:r w:rsidRPr="00B6748F">
              <w:rPr>
                <w:color w:val="231F20"/>
                <w:sz w:val="18"/>
              </w:rPr>
              <w:t>to</w:t>
            </w:r>
            <w:r w:rsidRPr="00B6748F">
              <w:rPr>
                <w:color w:val="231F20"/>
                <w:spacing w:val="-2"/>
                <w:sz w:val="18"/>
              </w:rPr>
              <w:t xml:space="preserve"> </w:t>
            </w:r>
            <w:r w:rsidRPr="00B6748F">
              <w:rPr>
                <w:color w:val="231F20"/>
                <w:sz w:val="18"/>
              </w:rPr>
              <w:t>expand</w:t>
            </w:r>
            <w:r w:rsidRPr="00B6748F">
              <w:rPr>
                <w:color w:val="231F20"/>
                <w:spacing w:val="-2"/>
                <w:sz w:val="18"/>
              </w:rPr>
              <w:t xml:space="preserve"> </w:t>
            </w:r>
            <w:r w:rsidRPr="00B6748F">
              <w:rPr>
                <w:color w:val="231F20"/>
                <w:sz w:val="18"/>
              </w:rPr>
              <w:t>the</w:t>
            </w:r>
            <w:r w:rsidRPr="00B6748F">
              <w:rPr>
                <w:color w:val="231F20"/>
                <w:spacing w:val="-2"/>
                <w:sz w:val="18"/>
              </w:rPr>
              <w:t xml:space="preserve"> </w:t>
            </w:r>
            <w:r w:rsidRPr="00B6748F">
              <w:rPr>
                <w:color w:val="231F20"/>
                <w:sz w:val="18"/>
              </w:rPr>
              <w:t>Voluntary</w:t>
            </w:r>
            <w:r w:rsidRPr="00B6748F">
              <w:rPr>
                <w:color w:val="231F20"/>
                <w:spacing w:val="-2"/>
                <w:sz w:val="18"/>
              </w:rPr>
              <w:t xml:space="preserve"> </w:t>
            </w:r>
            <w:r w:rsidRPr="00B6748F">
              <w:rPr>
                <w:color w:val="231F20"/>
                <w:sz w:val="18"/>
              </w:rPr>
              <w:t>Port Monitoring</w:t>
            </w:r>
            <w:r w:rsidRPr="00B6748F">
              <w:rPr>
                <w:color w:val="231F20"/>
                <w:spacing w:val="-2"/>
                <w:sz w:val="18"/>
              </w:rPr>
              <w:t xml:space="preserve"> </w:t>
            </w:r>
            <w:r w:rsidRPr="00B6748F">
              <w:rPr>
                <w:color w:val="231F20"/>
                <w:sz w:val="18"/>
              </w:rPr>
              <w:t xml:space="preserve">Framework metrics to provide industry and government </w:t>
            </w:r>
            <w:r w:rsidRPr="00B6748F">
              <w:rPr>
                <w:color w:val="231F20"/>
                <w:spacing w:val="-4"/>
                <w:sz w:val="18"/>
              </w:rPr>
              <w:t>with</w:t>
            </w:r>
            <w:r w:rsidRPr="00B6748F">
              <w:rPr>
                <w:color w:val="231F20"/>
                <w:spacing w:val="-4"/>
              </w:rPr>
              <w:t xml:space="preserve"> </w:t>
            </w:r>
            <w:r w:rsidRPr="00B6748F">
              <w:rPr>
                <w:color w:val="231F20"/>
                <w:sz w:val="18"/>
              </w:rPr>
              <w:t>an</w:t>
            </w:r>
            <w:r w:rsidRPr="00B6748F">
              <w:rPr>
                <w:color w:val="231F20"/>
                <w:spacing w:val="2"/>
                <w:sz w:val="18"/>
              </w:rPr>
              <w:t xml:space="preserve"> </w:t>
            </w:r>
            <w:r w:rsidRPr="00B6748F">
              <w:rPr>
                <w:color w:val="231F20"/>
                <w:sz w:val="18"/>
              </w:rPr>
              <w:t>end-to-end,</w:t>
            </w:r>
            <w:r w:rsidRPr="00B6748F">
              <w:rPr>
                <w:color w:val="231F20"/>
                <w:spacing w:val="3"/>
                <w:sz w:val="18"/>
              </w:rPr>
              <w:t xml:space="preserve"> </w:t>
            </w:r>
            <w:r w:rsidRPr="00B6748F">
              <w:rPr>
                <w:color w:val="231F20"/>
                <w:sz w:val="18"/>
              </w:rPr>
              <w:t>supply</w:t>
            </w:r>
            <w:r w:rsidRPr="00B6748F">
              <w:rPr>
                <w:color w:val="231F20"/>
                <w:spacing w:val="2"/>
                <w:sz w:val="18"/>
              </w:rPr>
              <w:t xml:space="preserve"> </w:t>
            </w:r>
            <w:r w:rsidRPr="00B6748F">
              <w:rPr>
                <w:color w:val="231F20"/>
                <w:sz w:val="18"/>
              </w:rPr>
              <w:t>chain</w:t>
            </w:r>
            <w:r w:rsidRPr="00B6748F">
              <w:rPr>
                <w:color w:val="231F20"/>
                <w:spacing w:val="3"/>
                <w:sz w:val="18"/>
              </w:rPr>
              <w:t xml:space="preserve"> </w:t>
            </w:r>
            <w:r w:rsidRPr="00B6748F">
              <w:rPr>
                <w:color w:val="231F20"/>
                <w:sz w:val="18"/>
              </w:rPr>
              <w:t>view</w:t>
            </w:r>
            <w:r w:rsidRPr="00B6748F">
              <w:rPr>
                <w:color w:val="231F20"/>
                <w:spacing w:val="2"/>
                <w:sz w:val="18"/>
              </w:rPr>
              <w:t xml:space="preserve"> </w:t>
            </w:r>
            <w:r w:rsidRPr="00B6748F">
              <w:rPr>
                <w:color w:val="231F20"/>
                <w:sz w:val="18"/>
              </w:rPr>
              <w:t>of</w:t>
            </w:r>
            <w:r w:rsidRPr="00B6748F">
              <w:rPr>
                <w:color w:val="231F20"/>
                <w:spacing w:val="3"/>
                <w:sz w:val="18"/>
              </w:rPr>
              <w:t xml:space="preserve"> </w:t>
            </w:r>
            <w:r w:rsidRPr="00B6748F">
              <w:rPr>
                <w:color w:val="231F20"/>
                <w:sz w:val="18"/>
              </w:rPr>
              <w:t>the</w:t>
            </w:r>
            <w:r w:rsidRPr="00B6748F">
              <w:rPr>
                <w:color w:val="231F20"/>
                <w:spacing w:val="2"/>
                <w:sz w:val="18"/>
              </w:rPr>
              <w:t xml:space="preserve"> </w:t>
            </w:r>
            <w:r w:rsidRPr="00B6748F">
              <w:rPr>
                <w:color w:val="231F20"/>
                <w:sz w:val="18"/>
              </w:rPr>
              <w:t>performance</w:t>
            </w:r>
            <w:r w:rsidRPr="00B6748F">
              <w:rPr>
                <w:color w:val="231F20"/>
                <w:spacing w:val="3"/>
                <w:sz w:val="18"/>
              </w:rPr>
              <w:t xml:space="preserve"> </w:t>
            </w:r>
            <w:r w:rsidRPr="00B6748F">
              <w:rPr>
                <w:color w:val="231F20"/>
                <w:sz w:val="18"/>
              </w:rPr>
              <w:t>of</w:t>
            </w:r>
            <w:r w:rsidRPr="00B6748F">
              <w:rPr>
                <w:color w:val="231F20"/>
                <w:spacing w:val="2"/>
                <w:sz w:val="18"/>
              </w:rPr>
              <w:t xml:space="preserve"> </w:t>
            </w:r>
            <w:r w:rsidRPr="00B6748F">
              <w:rPr>
                <w:color w:val="231F20"/>
                <w:sz w:val="18"/>
              </w:rPr>
              <w:t>the</w:t>
            </w:r>
            <w:r w:rsidRPr="00B6748F">
              <w:rPr>
                <w:color w:val="231F20"/>
                <w:spacing w:val="3"/>
                <w:sz w:val="18"/>
              </w:rPr>
              <w:t xml:space="preserve"> </w:t>
            </w:r>
            <w:r w:rsidRPr="00B6748F">
              <w:rPr>
                <w:color w:val="231F20"/>
                <w:spacing w:val="-2"/>
                <w:sz w:val="18"/>
              </w:rPr>
              <w:t>container</w:t>
            </w:r>
            <w:r w:rsidRPr="00B6748F">
              <w:rPr>
                <w:color w:val="231F20"/>
                <w:spacing w:val="-2"/>
              </w:rPr>
              <w:t xml:space="preserve"> </w:t>
            </w:r>
            <w:r w:rsidRPr="00B6748F">
              <w:rPr>
                <w:color w:val="231F20"/>
                <w:sz w:val="18"/>
              </w:rPr>
              <w:t>freight</w:t>
            </w:r>
            <w:r w:rsidRPr="00B6748F">
              <w:rPr>
                <w:color w:val="231F20"/>
                <w:spacing w:val="-3"/>
                <w:sz w:val="18"/>
              </w:rPr>
              <w:t xml:space="preserve"> </w:t>
            </w:r>
            <w:r w:rsidRPr="00B6748F">
              <w:rPr>
                <w:color w:val="231F20"/>
                <w:sz w:val="18"/>
              </w:rPr>
              <w:t>supply</w:t>
            </w:r>
            <w:r w:rsidRPr="00B6748F">
              <w:rPr>
                <w:color w:val="231F20"/>
                <w:spacing w:val="-2"/>
                <w:sz w:val="18"/>
              </w:rPr>
              <w:t xml:space="preserve"> </w:t>
            </w:r>
            <w:r w:rsidRPr="00B6748F">
              <w:rPr>
                <w:color w:val="231F20"/>
                <w:sz w:val="18"/>
              </w:rPr>
              <w:t>chain.</w:t>
            </w:r>
            <w:r w:rsidRPr="00B6748F">
              <w:rPr>
                <w:color w:val="231F20"/>
                <w:spacing w:val="-2"/>
                <w:sz w:val="18"/>
              </w:rPr>
              <w:t xml:space="preserve"> </w:t>
            </w:r>
            <w:r w:rsidRPr="00B6748F">
              <w:rPr>
                <w:color w:val="231F20"/>
                <w:sz w:val="18"/>
              </w:rPr>
              <w:t>Focus</w:t>
            </w:r>
            <w:r w:rsidRPr="00B6748F">
              <w:rPr>
                <w:color w:val="231F20"/>
                <w:spacing w:val="-2"/>
                <w:sz w:val="18"/>
              </w:rPr>
              <w:t xml:space="preserve"> </w:t>
            </w:r>
            <w:r w:rsidRPr="00B6748F">
              <w:rPr>
                <w:color w:val="231F20"/>
                <w:sz w:val="18"/>
              </w:rPr>
              <w:t>areas</w:t>
            </w:r>
            <w:r w:rsidRPr="00B6748F">
              <w:rPr>
                <w:color w:val="231F20"/>
                <w:spacing w:val="-2"/>
                <w:sz w:val="18"/>
              </w:rPr>
              <w:t xml:space="preserve"> </w:t>
            </w:r>
            <w:r w:rsidRPr="00B6748F">
              <w:rPr>
                <w:color w:val="231F20"/>
                <w:sz w:val="18"/>
              </w:rPr>
              <w:t>for</w:t>
            </w:r>
            <w:r w:rsidRPr="00B6748F">
              <w:rPr>
                <w:color w:val="231F20"/>
                <w:spacing w:val="-2"/>
                <w:sz w:val="18"/>
              </w:rPr>
              <w:t xml:space="preserve"> </w:t>
            </w:r>
            <w:r w:rsidRPr="00B6748F">
              <w:rPr>
                <w:color w:val="231F20"/>
                <w:sz w:val="18"/>
              </w:rPr>
              <w:t>expansion</w:t>
            </w:r>
            <w:r w:rsidRPr="00B6748F">
              <w:rPr>
                <w:color w:val="231F20"/>
                <w:spacing w:val="-2"/>
                <w:sz w:val="18"/>
              </w:rPr>
              <w:t xml:space="preserve"> </w:t>
            </w:r>
            <w:r w:rsidRPr="00B6748F">
              <w:rPr>
                <w:color w:val="231F20"/>
                <w:sz w:val="18"/>
              </w:rPr>
              <w:t>will</w:t>
            </w:r>
            <w:r w:rsidRPr="00B6748F">
              <w:rPr>
                <w:color w:val="231F20"/>
                <w:spacing w:val="-2"/>
                <w:sz w:val="18"/>
              </w:rPr>
              <w:t xml:space="preserve"> </w:t>
            </w:r>
            <w:r w:rsidRPr="00B6748F">
              <w:rPr>
                <w:color w:val="231F20"/>
                <w:sz w:val="18"/>
              </w:rPr>
              <w:t>include</w:t>
            </w:r>
            <w:r w:rsidRPr="00B6748F">
              <w:rPr>
                <w:color w:val="231F20"/>
                <w:spacing w:val="-2"/>
                <w:sz w:val="18"/>
              </w:rPr>
              <w:t xml:space="preserve"> adding</w:t>
            </w:r>
            <w:r>
              <w:rPr>
                <w:color w:val="231F20"/>
                <w:spacing w:val="-2"/>
              </w:rPr>
              <w:t xml:space="preserve"> </w:t>
            </w:r>
            <w:r w:rsidRPr="00B6748F">
              <w:rPr>
                <w:color w:val="231F20"/>
                <w:sz w:val="18"/>
              </w:rPr>
              <w:t>performance metrics</w:t>
            </w:r>
            <w:r w:rsidRPr="00B6748F">
              <w:rPr>
                <w:color w:val="231F20"/>
                <w:spacing w:val="1"/>
                <w:sz w:val="18"/>
              </w:rPr>
              <w:t xml:space="preserve"> </w:t>
            </w:r>
            <w:r w:rsidRPr="00B6748F">
              <w:rPr>
                <w:color w:val="231F20"/>
                <w:sz w:val="18"/>
              </w:rPr>
              <w:t>for quayside</w:t>
            </w:r>
            <w:r w:rsidRPr="00B6748F">
              <w:rPr>
                <w:color w:val="231F20"/>
                <w:spacing w:val="1"/>
                <w:sz w:val="18"/>
              </w:rPr>
              <w:t xml:space="preserve"> </w:t>
            </w:r>
            <w:r w:rsidRPr="00B6748F">
              <w:rPr>
                <w:color w:val="231F20"/>
                <w:sz w:val="18"/>
              </w:rPr>
              <w:t>arrivals</w:t>
            </w:r>
            <w:r w:rsidRPr="00B6748F">
              <w:rPr>
                <w:color w:val="231F20"/>
                <w:spacing w:val="1"/>
                <w:sz w:val="18"/>
              </w:rPr>
              <w:t xml:space="preserve"> </w:t>
            </w:r>
            <w:r w:rsidRPr="00B6748F">
              <w:rPr>
                <w:color w:val="231F20"/>
                <w:sz w:val="18"/>
              </w:rPr>
              <w:t>and empty</w:t>
            </w:r>
            <w:r w:rsidRPr="00B6748F">
              <w:rPr>
                <w:color w:val="231F20"/>
                <w:spacing w:val="1"/>
                <w:sz w:val="18"/>
              </w:rPr>
              <w:t xml:space="preserve"> </w:t>
            </w:r>
            <w:r w:rsidRPr="00B6748F">
              <w:rPr>
                <w:color w:val="231F20"/>
                <w:sz w:val="18"/>
              </w:rPr>
              <w:t>container</w:t>
            </w:r>
            <w:r w:rsidRPr="00B6748F">
              <w:rPr>
                <w:color w:val="231F20"/>
                <w:spacing w:val="1"/>
                <w:sz w:val="18"/>
              </w:rPr>
              <w:t xml:space="preserve"> </w:t>
            </w:r>
            <w:r w:rsidRPr="00B6748F">
              <w:rPr>
                <w:color w:val="231F20"/>
                <w:spacing w:val="-4"/>
                <w:sz w:val="18"/>
              </w:rPr>
              <w:t>park</w:t>
            </w:r>
            <w:r>
              <w:rPr>
                <w:color w:val="231F20"/>
                <w:spacing w:val="-4"/>
              </w:rPr>
              <w:t xml:space="preserve"> </w:t>
            </w:r>
            <w:r>
              <w:rPr>
                <w:color w:val="231F20"/>
                <w:spacing w:val="-2"/>
                <w:sz w:val="18"/>
              </w:rPr>
              <w:t>operations.</w:t>
            </w:r>
          </w:p>
        </w:tc>
        <w:tc>
          <w:tcPr>
            <w:tcW w:w="1520" w:type="dxa"/>
          </w:tcPr>
          <w:p w14:paraId="6DD403D1" w14:textId="77777777"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 xml:space="preserve">Up to 2 </w:t>
            </w:r>
            <w:r>
              <w:rPr>
                <w:color w:val="231F20"/>
                <w:spacing w:val="-2"/>
                <w:sz w:val="18"/>
              </w:rPr>
              <w:t>years</w:t>
            </w:r>
          </w:p>
        </w:tc>
      </w:tr>
      <w:tr w:rsidR="00B6748F" w14:paraId="43B3C0F1" w14:textId="77777777" w:rsidTr="008D21FF">
        <w:tc>
          <w:tcPr>
            <w:cnfStyle w:val="001000000000" w:firstRow="0" w:lastRow="0" w:firstColumn="1" w:lastColumn="0" w:oddVBand="0" w:evenVBand="0" w:oddHBand="0" w:evenHBand="0" w:firstRowFirstColumn="0" w:firstRowLastColumn="0" w:lastRowFirstColumn="0" w:lastRowLastColumn="0"/>
            <w:tcW w:w="993" w:type="dxa"/>
          </w:tcPr>
          <w:p w14:paraId="0B869A04" w14:textId="3872D92B" w:rsidR="00B6748F" w:rsidRPr="008D21FF" w:rsidRDefault="008D21FF" w:rsidP="00B6748F">
            <w:pPr>
              <w:pStyle w:val="TableText"/>
              <w:rPr>
                <w:rFonts w:ascii="VIC SemiBold" w:hAnsi="VIC SemiBold"/>
                <w:b w:val="0"/>
                <w:bCs/>
                <w:sz w:val="18"/>
              </w:rPr>
            </w:pPr>
            <w:r w:rsidRPr="008D21FF">
              <w:rPr>
                <w:rFonts w:ascii="VIC SemiBold" w:hAnsi="VIC SemiBold"/>
                <w:b w:val="0"/>
                <w:bCs/>
                <w:color w:val="231F20"/>
                <w:spacing w:val="-10"/>
              </w:rPr>
              <w:t xml:space="preserve">Action </w:t>
            </w:r>
            <w:r w:rsidR="00B6748F" w:rsidRPr="008D21FF">
              <w:rPr>
                <w:rFonts w:ascii="VIC SemiBold" w:hAnsi="VIC SemiBold"/>
                <w:b w:val="0"/>
                <w:bCs/>
                <w:color w:val="231F20"/>
                <w:spacing w:val="-5"/>
                <w:sz w:val="18"/>
              </w:rPr>
              <w:t>23</w:t>
            </w:r>
          </w:p>
        </w:tc>
        <w:tc>
          <w:tcPr>
            <w:tcW w:w="6273" w:type="dxa"/>
          </w:tcPr>
          <w:p w14:paraId="389D19EE" w14:textId="70CD1D3B" w:rsidR="00B6748F" w:rsidRDefault="00006498" w:rsidP="00B6748F">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The Department of Transport</w:t>
            </w:r>
            <w:r w:rsidR="00B6748F">
              <w:rPr>
                <w:color w:val="231F20"/>
                <w:spacing w:val="-2"/>
                <w:sz w:val="18"/>
              </w:rPr>
              <w:t xml:space="preserve"> </w:t>
            </w:r>
            <w:r w:rsidR="00B6748F">
              <w:rPr>
                <w:color w:val="231F20"/>
                <w:sz w:val="18"/>
              </w:rPr>
              <w:t>will</w:t>
            </w:r>
            <w:r w:rsidR="00B6748F">
              <w:rPr>
                <w:color w:val="231F20"/>
                <w:spacing w:val="-2"/>
                <w:sz w:val="18"/>
              </w:rPr>
              <w:t xml:space="preserve"> </w:t>
            </w:r>
            <w:r w:rsidR="00B6748F">
              <w:rPr>
                <w:color w:val="231F20"/>
                <w:sz w:val="18"/>
              </w:rPr>
              <w:t>work</w:t>
            </w:r>
            <w:r w:rsidR="00B6748F">
              <w:rPr>
                <w:color w:val="231F20"/>
                <w:spacing w:val="-2"/>
                <w:sz w:val="18"/>
              </w:rPr>
              <w:t xml:space="preserve"> </w:t>
            </w:r>
            <w:r w:rsidR="00B6748F">
              <w:rPr>
                <w:color w:val="231F20"/>
                <w:sz w:val="18"/>
              </w:rPr>
              <w:t>with</w:t>
            </w:r>
            <w:r w:rsidR="00B6748F">
              <w:rPr>
                <w:color w:val="231F20"/>
                <w:spacing w:val="-2"/>
                <w:sz w:val="18"/>
              </w:rPr>
              <w:t xml:space="preserve"> </w:t>
            </w:r>
            <w:r w:rsidR="00B6748F">
              <w:rPr>
                <w:color w:val="231F20"/>
                <w:sz w:val="18"/>
              </w:rPr>
              <w:t>the</w:t>
            </w:r>
            <w:r w:rsidR="00B6748F">
              <w:rPr>
                <w:color w:val="231F20"/>
                <w:spacing w:val="-2"/>
                <w:sz w:val="18"/>
              </w:rPr>
              <w:t xml:space="preserve"> </w:t>
            </w:r>
            <w:r w:rsidR="00B6748F">
              <w:rPr>
                <w:color w:val="231F20"/>
                <w:sz w:val="18"/>
              </w:rPr>
              <w:t>Federal</w:t>
            </w:r>
            <w:r w:rsidR="00B6748F">
              <w:rPr>
                <w:color w:val="231F20"/>
                <w:spacing w:val="-2"/>
                <w:sz w:val="18"/>
              </w:rPr>
              <w:t xml:space="preserve"> </w:t>
            </w:r>
            <w:r w:rsidR="00B6748F">
              <w:rPr>
                <w:color w:val="231F20"/>
                <w:sz w:val="18"/>
              </w:rPr>
              <w:t>Government</w:t>
            </w:r>
            <w:r w:rsidR="00B6748F">
              <w:rPr>
                <w:color w:val="231F20"/>
                <w:spacing w:val="-2"/>
                <w:sz w:val="18"/>
              </w:rPr>
              <w:t xml:space="preserve"> </w:t>
            </w:r>
            <w:r w:rsidR="00B6748F">
              <w:rPr>
                <w:color w:val="231F20"/>
                <w:sz w:val="18"/>
              </w:rPr>
              <w:t>on</w:t>
            </w:r>
            <w:r w:rsidR="00B6748F">
              <w:rPr>
                <w:color w:val="231F20"/>
                <w:spacing w:val="-2"/>
                <w:sz w:val="18"/>
              </w:rPr>
              <w:t xml:space="preserve"> </w:t>
            </w:r>
            <w:r w:rsidR="00B6748F">
              <w:rPr>
                <w:color w:val="231F20"/>
                <w:sz w:val="18"/>
              </w:rPr>
              <w:t>relevant</w:t>
            </w:r>
            <w:r w:rsidR="00B6748F">
              <w:rPr>
                <w:color w:val="231F20"/>
                <w:spacing w:val="-2"/>
                <w:sz w:val="18"/>
              </w:rPr>
              <w:t xml:space="preserve"> </w:t>
            </w:r>
            <w:r w:rsidR="00B6748F">
              <w:rPr>
                <w:color w:val="231F20"/>
                <w:sz w:val="18"/>
              </w:rPr>
              <w:t>findings from the federal Productivity Commission’s Inquiry into Australia’s</w:t>
            </w:r>
            <w:r w:rsidR="00B6748F">
              <w:rPr>
                <w:color w:val="231F20"/>
              </w:rPr>
              <w:t xml:space="preserve"> </w:t>
            </w:r>
            <w:r w:rsidR="00B6748F">
              <w:rPr>
                <w:color w:val="231F20"/>
                <w:sz w:val="18"/>
              </w:rPr>
              <w:t>Maritime Logistics</w:t>
            </w:r>
            <w:r w:rsidR="00B6748F">
              <w:rPr>
                <w:color w:val="231F20"/>
                <w:spacing w:val="1"/>
                <w:sz w:val="18"/>
              </w:rPr>
              <w:t xml:space="preserve"> </w:t>
            </w:r>
            <w:r w:rsidR="00B6748F">
              <w:rPr>
                <w:color w:val="231F20"/>
                <w:spacing w:val="-2"/>
                <w:sz w:val="18"/>
              </w:rPr>
              <w:t>System.</w:t>
            </w:r>
          </w:p>
        </w:tc>
        <w:tc>
          <w:tcPr>
            <w:tcW w:w="1520" w:type="dxa"/>
          </w:tcPr>
          <w:p w14:paraId="7DF88FDB" w14:textId="77777777"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 xml:space="preserve">Up to 2 </w:t>
            </w:r>
            <w:r>
              <w:rPr>
                <w:color w:val="231F20"/>
                <w:spacing w:val="-2"/>
                <w:sz w:val="18"/>
              </w:rPr>
              <w:t>years</w:t>
            </w:r>
          </w:p>
        </w:tc>
      </w:tr>
      <w:tr w:rsidR="00B6748F" w14:paraId="09C80B54" w14:textId="77777777" w:rsidTr="008D21FF">
        <w:tc>
          <w:tcPr>
            <w:cnfStyle w:val="001000000000" w:firstRow="0" w:lastRow="0" w:firstColumn="1" w:lastColumn="0" w:oddVBand="0" w:evenVBand="0" w:oddHBand="0" w:evenHBand="0" w:firstRowFirstColumn="0" w:firstRowLastColumn="0" w:lastRowFirstColumn="0" w:lastRowLastColumn="0"/>
            <w:tcW w:w="993" w:type="dxa"/>
          </w:tcPr>
          <w:p w14:paraId="61FDA51B" w14:textId="319B9368" w:rsidR="00B6748F" w:rsidRPr="008D21FF" w:rsidRDefault="008D21FF" w:rsidP="00B6748F">
            <w:pPr>
              <w:pStyle w:val="TableText"/>
              <w:rPr>
                <w:rFonts w:ascii="VIC SemiBold" w:hAnsi="VIC SemiBold"/>
                <w:b w:val="0"/>
                <w:bCs/>
                <w:sz w:val="18"/>
              </w:rPr>
            </w:pPr>
            <w:r w:rsidRPr="008D21FF">
              <w:rPr>
                <w:rFonts w:ascii="VIC SemiBold" w:hAnsi="VIC SemiBold"/>
                <w:b w:val="0"/>
                <w:bCs/>
                <w:color w:val="231F20"/>
                <w:spacing w:val="-10"/>
              </w:rPr>
              <w:t xml:space="preserve">Action </w:t>
            </w:r>
            <w:r w:rsidR="00B6748F" w:rsidRPr="008D21FF">
              <w:rPr>
                <w:rFonts w:ascii="VIC SemiBold" w:hAnsi="VIC SemiBold"/>
                <w:b w:val="0"/>
                <w:bCs/>
                <w:color w:val="231F20"/>
                <w:spacing w:val="-5"/>
                <w:sz w:val="18"/>
              </w:rPr>
              <w:t>24</w:t>
            </w:r>
          </w:p>
        </w:tc>
        <w:tc>
          <w:tcPr>
            <w:tcW w:w="6273" w:type="dxa"/>
          </w:tcPr>
          <w:p w14:paraId="6272FD4D" w14:textId="317336C1"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sidRPr="00B6748F">
              <w:rPr>
                <w:color w:val="231F20"/>
                <w:sz w:val="18"/>
              </w:rPr>
              <w:t>The Department of Transport will prepare a ‘port supply chain guide’ confirming</w:t>
            </w:r>
            <w:r w:rsidRPr="00B6748F">
              <w:rPr>
                <w:color w:val="231F20"/>
                <w:spacing w:val="-2"/>
                <w:sz w:val="18"/>
              </w:rPr>
              <w:t xml:space="preserve"> </w:t>
            </w:r>
            <w:r w:rsidRPr="00B6748F">
              <w:rPr>
                <w:color w:val="231F20"/>
                <w:sz w:val="18"/>
              </w:rPr>
              <w:t>roles</w:t>
            </w:r>
            <w:r w:rsidRPr="00B6748F">
              <w:rPr>
                <w:color w:val="231F20"/>
                <w:spacing w:val="-2"/>
                <w:sz w:val="18"/>
              </w:rPr>
              <w:t xml:space="preserve"> </w:t>
            </w:r>
            <w:r w:rsidRPr="00B6748F">
              <w:rPr>
                <w:color w:val="231F20"/>
                <w:sz w:val="18"/>
              </w:rPr>
              <w:t>and</w:t>
            </w:r>
            <w:r w:rsidRPr="00B6748F">
              <w:rPr>
                <w:color w:val="231F20"/>
                <w:spacing w:val="-2"/>
                <w:sz w:val="18"/>
              </w:rPr>
              <w:t xml:space="preserve"> </w:t>
            </w:r>
            <w:r w:rsidRPr="00B6748F">
              <w:rPr>
                <w:color w:val="231F20"/>
                <w:sz w:val="18"/>
              </w:rPr>
              <w:t>responsibilities</w:t>
            </w:r>
            <w:r w:rsidRPr="00B6748F">
              <w:rPr>
                <w:color w:val="231F20"/>
                <w:spacing w:val="-2"/>
                <w:sz w:val="18"/>
              </w:rPr>
              <w:t xml:space="preserve"> </w:t>
            </w:r>
            <w:r w:rsidRPr="00B6748F">
              <w:rPr>
                <w:color w:val="231F20"/>
                <w:sz w:val="18"/>
              </w:rPr>
              <w:t>of</w:t>
            </w:r>
            <w:r w:rsidRPr="00B6748F">
              <w:rPr>
                <w:color w:val="231F20"/>
                <w:spacing w:val="-2"/>
                <w:sz w:val="18"/>
              </w:rPr>
              <w:t xml:space="preserve"> </w:t>
            </w:r>
            <w:r w:rsidRPr="00B6748F">
              <w:rPr>
                <w:color w:val="231F20"/>
                <w:sz w:val="18"/>
              </w:rPr>
              <w:t>industry</w:t>
            </w:r>
            <w:r w:rsidRPr="00B6748F">
              <w:rPr>
                <w:color w:val="231F20"/>
                <w:spacing w:val="-2"/>
                <w:sz w:val="18"/>
              </w:rPr>
              <w:t xml:space="preserve"> </w:t>
            </w:r>
            <w:r w:rsidRPr="00B6748F">
              <w:rPr>
                <w:color w:val="231F20"/>
                <w:sz w:val="18"/>
              </w:rPr>
              <w:t>participants</w:t>
            </w:r>
            <w:r w:rsidRPr="00B6748F">
              <w:rPr>
                <w:color w:val="231F20"/>
                <w:spacing w:val="-2"/>
                <w:sz w:val="18"/>
              </w:rPr>
              <w:t xml:space="preserve"> </w:t>
            </w:r>
            <w:r w:rsidRPr="00B6748F">
              <w:rPr>
                <w:color w:val="231F20"/>
                <w:sz w:val="18"/>
              </w:rPr>
              <w:t>to</w:t>
            </w:r>
            <w:r w:rsidRPr="00B6748F">
              <w:rPr>
                <w:color w:val="231F20"/>
                <w:spacing w:val="-2"/>
                <w:sz w:val="18"/>
              </w:rPr>
              <w:t xml:space="preserve"> </w:t>
            </w:r>
            <w:r w:rsidRPr="00B6748F">
              <w:rPr>
                <w:color w:val="231F20"/>
                <w:sz w:val="18"/>
              </w:rPr>
              <w:t>promote</w:t>
            </w:r>
            <w:r w:rsidRPr="00B6748F">
              <w:rPr>
                <w:color w:val="231F20"/>
              </w:rPr>
              <w:t xml:space="preserve"> </w:t>
            </w:r>
            <w:r w:rsidRPr="00B6748F">
              <w:rPr>
                <w:color w:val="231F20"/>
                <w:sz w:val="18"/>
              </w:rPr>
              <w:t>a</w:t>
            </w:r>
            <w:r w:rsidRPr="00B6748F">
              <w:rPr>
                <w:color w:val="231F20"/>
                <w:spacing w:val="-4"/>
                <w:sz w:val="18"/>
              </w:rPr>
              <w:t xml:space="preserve"> </w:t>
            </w:r>
            <w:r w:rsidRPr="00B6748F">
              <w:rPr>
                <w:color w:val="231F20"/>
                <w:sz w:val="18"/>
              </w:rPr>
              <w:t>shared</w:t>
            </w:r>
            <w:r w:rsidRPr="00B6748F">
              <w:rPr>
                <w:color w:val="231F20"/>
                <w:spacing w:val="-2"/>
                <w:sz w:val="18"/>
              </w:rPr>
              <w:t xml:space="preserve"> </w:t>
            </w:r>
            <w:r w:rsidRPr="00B6748F">
              <w:rPr>
                <w:color w:val="231F20"/>
                <w:sz w:val="18"/>
              </w:rPr>
              <w:t>understanding</w:t>
            </w:r>
            <w:r w:rsidRPr="00B6748F">
              <w:rPr>
                <w:color w:val="231F20"/>
                <w:spacing w:val="-1"/>
                <w:sz w:val="18"/>
              </w:rPr>
              <w:t xml:space="preserve"> </w:t>
            </w:r>
            <w:r w:rsidRPr="00B6748F">
              <w:rPr>
                <w:color w:val="231F20"/>
                <w:sz w:val="18"/>
              </w:rPr>
              <w:t>across</w:t>
            </w:r>
            <w:r w:rsidRPr="00B6748F">
              <w:rPr>
                <w:color w:val="231F20"/>
                <w:spacing w:val="-2"/>
                <w:sz w:val="18"/>
              </w:rPr>
              <w:t xml:space="preserve"> </w:t>
            </w:r>
            <w:r w:rsidRPr="00B6748F">
              <w:rPr>
                <w:color w:val="231F20"/>
                <w:sz w:val="18"/>
              </w:rPr>
              <w:t>the</w:t>
            </w:r>
            <w:r w:rsidRPr="00B6748F">
              <w:rPr>
                <w:color w:val="231F20"/>
                <w:spacing w:val="-1"/>
                <w:sz w:val="18"/>
              </w:rPr>
              <w:t xml:space="preserve"> </w:t>
            </w:r>
            <w:r w:rsidRPr="00B6748F">
              <w:rPr>
                <w:color w:val="231F20"/>
                <w:sz w:val="18"/>
              </w:rPr>
              <w:t>sector.</w:t>
            </w:r>
            <w:r w:rsidRPr="00B6748F">
              <w:rPr>
                <w:color w:val="231F20"/>
                <w:spacing w:val="-2"/>
                <w:sz w:val="18"/>
              </w:rPr>
              <w:t xml:space="preserve"> </w:t>
            </w:r>
            <w:r w:rsidRPr="00B6748F">
              <w:rPr>
                <w:color w:val="231F20"/>
                <w:sz w:val="18"/>
              </w:rPr>
              <w:t>This</w:t>
            </w:r>
            <w:r w:rsidRPr="00B6748F">
              <w:rPr>
                <w:color w:val="231F20"/>
                <w:spacing w:val="-2"/>
                <w:sz w:val="18"/>
              </w:rPr>
              <w:t xml:space="preserve"> </w:t>
            </w:r>
            <w:r w:rsidRPr="00B6748F">
              <w:rPr>
                <w:color w:val="231F20"/>
                <w:sz w:val="18"/>
              </w:rPr>
              <w:t>guide</w:t>
            </w:r>
            <w:r w:rsidRPr="00B6748F">
              <w:rPr>
                <w:color w:val="231F20"/>
                <w:spacing w:val="-1"/>
                <w:sz w:val="18"/>
              </w:rPr>
              <w:t xml:space="preserve"> </w:t>
            </w:r>
            <w:r w:rsidRPr="00B6748F">
              <w:rPr>
                <w:color w:val="231F20"/>
                <w:sz w:val="18"/>
              </w:rPr>
              <w:t>will</w:t>
            </w:r>
            <w:r w:rsidRPr="00B6748F">
              <w:rPr>
                <w:color w:val="231F20"/>
                <w:spacing w:val="-2"/>
                <w:sz w:val="18"/>
              </w:rPr>
              <w:t xml:space="preserve"> </w:t>
            </w:r>
            <w:r w:rsidRPr="00B6748F">
              <w:rPr>
                <w:color w:val="231F20"/>
                <w:sz w:val="18"/>
              </w:rPr>
              <w:t>also</w:t>
            </w:r>
            <w:r w:rsidRPr="00B6748F">
              <w:rPr>
                <w:color w:val="231F20"/>
                <w:spacing w:val="-1"/>
                <w:sz w:val="18"/>
              </w:rPr>
              <w:t xml:space="preserve"> </w:t>
            </w:r>
            <w:r w:rsidRPr="00B6748F">
              <w:rPr>
                <w:color w:val="231F20"/>
                <w:spacing w:val="-2"/>
                <w:sz w:val="18"/>
              </w:rPr>
              <w:t>confirm</w:t>
            </w:r>
            <w:r>
              <w:rPr>
                <w:color w:val="231F20"/>
                <w:spacing w:val="-2"/>
              </w:rPr>
              <w:t xml:space="preserve"> </w:t>
            </w:r>
            <w:r w:rsidRPr="00B6748F">
              <w:rPr>
                <w:color w:val="231F20"/>
                <w:sz w:val="18"/>
              </w:rPr>
              <w:t>the</w:t>
            </w:r>
            <w:r>
              <w:rPr>
                <w:rFonts w:ascii="Calibri" w:hAnsi="Calibri" w:cs="Calibri"/>
                <w:color w:val="231F20"/>
                <w:spacing w:val="-3"/>
              </w:rPr>
              <w:t> </w:t>
            </w:r>
            <w:r w:rsidRPr="00B6748F">
              <w:rPr>
                <w:color w:val="231F20"/>
                <w:sz w:val="18"/>
              </w:rPr>
              <w:t xml:space="preserve">indicators to be used to measure that disruption of container flows </w:t>
            </w:r>
            <w:r w:rsidRPr="00B6748F">
              <w:rPr>
                <w:color w:val="231F20"/>
                <w:spacing w:val="-5"/>
                <w:sz w:val="18"/>
              </w:rPr>
              <w:t>is</w:t>
            </w:r>
            <w:r>
              <w:rPr>
                <w:rFonts w:ascii="Calibri" w:hAnsi="Calibri" w:cs="Calibri"/>
                <w:color w:val="231F20"/>
                <w:spacing w:val="-5"/>
              </w:rPr>
              <w:t> </w:t>
            </w:r>
            <w:r>
              <w:rPr>
                <w:color w:val="231F20"/>
                <w:spacing w:val="-2"/>
                <w:sz w:val="18"/>
              </w:rPr>
              <w:t>occurring.</w:t>
            </w:r>
          </w:p>
        </w:tc>
        <w:tc>
          <w:tcPr>
            <w:tcW w:w="1520" w:type="dxa"/>
          </w:tcPr>
          <w:p w14:paraId="706C6769" w14:textId="77777777"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 xml:space="preserve">Up to 2 </w:t>
            </w:r>
            <w:r>
              <w:rPr>
                <w:color w:val="231F20"/>
                <w:spacing w:val="-2"/>
                <w:sz w:val="18"/>
              </w:rPr>
              <w:t>years</w:t>
            </w:r>
          </w:p>
        </w:tc>
      </w:tr>
      <w:tr w:rsidR="00B6748F" w14:paraId="0146D6C3" w14:textId="77777777" w:rsidTr="008D21FF">
        <w:tc>
          <w:tcPr>
            <w:cnfStyle w:val="001000000000" w:firstRow="0" w:lastRow="0" w:firstColumn="1" w:lastColumn="0" w:oddVBand="0" w:evenVBand="0" w:oddHBand="0" w:evenHBand="0" w:firstRowFirstColumn="0" w:firstRowLastColumn="0" w:lastRowFirstColumn="0" w:lastRowLastColumn="0"/>
            <w:tcW w:w="993" w:type="dxa"/>
          </w:tcPr>
          <w:p w14:paraId="5A674372" w14:textId="0CA85A44" w:rsidR="00B6748F" w:rsidRPr="008D21FF" w:rsidRDefault="008D21FF" w:rsidP="00B6748F">
            <w:pPr>
              <w:pStyle w:val="TableText"/>
              <w:rPr>
                <w:rFonts w:ascii="VIC SemiBold" w:hAnsi="VIC SemiBold"/>
                <w:b w:val="0"/>
                <w:bCs/>
                <w:sz w:val="18"/>
              </w:rPr>
            </w:pPr>
            <w:r w:rsidRPr="008D21FF">
              <w:rPr>
                <w:rFonts w:ascii="VIC SemiBold" w:hAnsi="VIC SemiBold"/>
                <w:b w:val="0"/>
                <w:bCs/>
                <w:color w:val="231F20"/>
                <w:spacing w:val="-10"/>
              </w:rPr>
              <w:t xml:space="preserve">Action </w:t>
            </w:r>
            <w:r w:rsidR="00B6748F" w:rsidRPr="008D21FF">
              <w:rPr>
                <w:rFonts w:ascii="VIC SemiBold" w:hAnsi="VIC SemiBold"/>
                <w:b w:val="0"/>
                <w:bCs/>
                <w:color w:val="231F20"/>
                <w:spacing w:val="-5"/>
                <w:sz w:val="18"/>
              </w:rPr>
              <w:t>25</w:t>
            </w:r>
          </w:p>
        </w:tc>
        <w:tc>
          <w:tcPr>
            <w:tcW w:w="6273" w:type="dxa"/>
          </w:tcPr>
          <w:p w14:paraId="1CF7C666" w14:textId="02B77D89"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The Department of Transport will continue working with industry to further</w:t>
            </w:r>
            <w:r>
              <w:rPr>
                <w:color w:val="231F20"/>
                <w:spacing w:val="-1"/>
                <w:sz w:val="18"/>
              </w:rPr>
              <w:t xml:space="preserve"> </w:t>
            </w:r>
            <w:r>
              <w:rPr>
                <w:color w:val="231F20"/>
                <w:sz w:val="18"/>
              </w:rPr>
              <w:t>develop</w:t>
            </w:r>
            <w:r>
              <w:rPr>
                <w:color w:val="231F20"/>
                <w:spacing w:val="-1"/>
                <w:sz w:val="18"/>
              </w:rPr>
              <w:t xml:space="preserve"> </w:t>
            </w:r>
            <w:r>
              <w:rPr>
                <w:color w:val="231F20"/>
                <w:sz w:val="18"/>
              </w:rPr>
              <w:t>a</w:t>
            </w:r>
            <w:r>
              <w:rPr>
                <w:color w:val="231F20"/>
                <w:spacing w:val="-1"/>
                <w:sz w:val="18"/>
              </w:rPr>
              <w:t xml:space="preserve"> </w:t>
            </w:r>
            <w:r>
              <w:rPr>
                <w:color w:val="231F20"/>
                <w:sz w:val="18"/>
              </w:rPr>
              <w:t>Voluntary</w:t>
            </w:r>
            <w:r>
              <w:rPr>
                <w:color w:val="231F20"/>
                <w:spacing w:val="-1"/>
                <w:sz w:val="18"/>
              </w:rPr>
              <w:t xml:space="preserve"> </w:t>
            </w:r>
            <w:r>
              <w:rPr>
                <w:color w:val="231F20"/>
                <w:sz w:val="18"/>
              </w:rPr>
              <w:t>Code</w:t>
            </w:r>
            <w:r>
              <w:rPr>
                <w:color w:val="231F20"/>
                <w:spacing w:val="-1"/>
                <w:sz w:val="18"/>
              </w:rPr>
              <w:t xml:space="preserve"> </w:t>
            </w:r>
            <w:r>
              <w:rPr>
                <w:color w:val="231F20"/>
                <w:sz w:val="18"/>
              </w:rPr>
              <w:t>of</w:t>
            </w:r>
            <w:r>
              <w:rPr>
                <w:color w:val="231F20"/>
                <w:spacing w:val="-1"/>
                <w:sz w:val="18"/>
              </w:rPr>
              <w:t xml:space="preserve"> </w:t>
            </w:r>
            <w:r>
              <w:rPr>
                <w:color w:val="231F20"/>
                <w:sz w:val="18"/>
              </w:rPr>
              <w:t>Practice</w:t>
            </w:r>
            <w:r>
              <w:rPr>
                <w:color w:val="231F20"/>
                <w:spacing w:val="-1"/>
                <w:sz w:val="18"/>
              </w:rPr>
              <w:t xml:space="preserve"> </w:t>
            </w:r>
            <w:r>
              <w:rPr>
                <w:color w:val="231F20"/>
                <w:sz w:val="18"/>
              </w:rPr>
              <w:t>for</w:t>
            </w:r>
            <w:r>
              <w:rPr>
                <w:color w:val="231F20"/>
                <w:spacing w:val="-1"/>
                <w:sz w:val="18"/>
              </w:rPr>
              <w:t xml:space="preserve"> </w:t>
            </w:r>
            <w:r>
              <w:rPr>
                <w:color w:val="231F20"/>
                <w:sz w:val="18"/>
              </w:rPr>
              <w:t>how</w:t>
            </w:r>
            <w:r>
              <w:rPr>
                <w:color w:val="231F20"/>
                <w:spacing w:val="-1"/>
                <w:sz w:val="18"/>
              </w:rPr>
              <w:t xml:space="preserve"> </w:t>
            </w:r>
            <w:r>
              <w:rPr>
                <w:color w:val="231F20"/>
                <w:sz w:val="18"/>
              </w:rPr>
              <w:t>industry</w:t>
            </w:r>
            <w:r>
              <w:rPr>
                <w:color w:val="231F20"/>
                <w:spacing w:val="-1"/>
                <w:sz w:val="18"/>
              </w:rPr>
              <w:t xml:space="preserve"> </w:t>
            </w:r>
            <w:r>
              <w:rPr>
                <w:color w:val="231F20"/>
                <w:sz w:val="18"/>
              </w:rPr>
              <w:t>works</w:t>
            </w:r>
            <w:r>
              <w:rPr>
                <w:color w:val="231F20"/>
              </w:rPr>
              <w:t xml:space="preserve"> </w:t>
            </w:r>
            <w:r>
              <w:rPr>
                <w:color w:val="231F20"/>
                <w:sz w:val="18"/>
              </w:rPr>
              <w:t>together to respond to a blockage in container flows when it</w:t>
            </w:r>
            <w:r>
              <w:rPr>
                <w:color w:val="231F20"/>
                <w:spacing w:val="1"/>
                <w:sz w:val="18"/>
              </w:rPr>
              <w:t xml:space="preserve"> </w:t>
            </w:r>
            <w:r>
              <w:rPr>
                <w:color w:val="231F20"/>
                <w:spacing w:val="-2"/>
                <w:sz w:val="18"/>
              </w:rPr>
              <w:t>occurs.</w:t>
            </w:r>
          </w:p>
        </w:tc>
        <w:tc>
          <w:tcPr>
            <w:tcW w:w="1520" w:type="dxa"/>
          </w:tcPr>
          <w:p w14:paraId="6882E98E" w14:textId="77777777"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 xml:space="preserve">Up to 2 </w:t>
            </w:r>
            <w:r>
              <w:rPr>
                <w:color w:val="231F20"/>
                <w:spacing w:val="-2"/>
                <w:sz w:val="18"/>
              </w:rPr>
              <w:t>years</w:t>
            </w:r>
          </w:p>
        </w:tc>
      </w:tr>
      <w:tr w:rsidR="00B6748F" w14:paraId="4983B1B0" w14:textId="77777777" w:rsidTr="008D21FF">
        <w:tc>
          <w:tcPr>
            <w:cnfStyle w:val="001000000000" w:firstRow="0" w:lastRow="0" w:firstColumn="1" w:lastColumn="0" w:oddVBand="0" w:evenVBand="0" w:oddHBand="0" w:evenHBand="0" w:firstRowFirstColumn="0" w:firstRowLastColumn="0" w:lastRowFirstColumn="0" w:lastRowLastColumn="0"/>
            <w:tcW w:w="993" w:type="dxa"/>
          </w:tcPr>
          <w:p w14:paraId="15A9B914" w14:textId="3E66E693" w:rsidR="00B6748F" w:rsidRPr="008D21FF" w:rsidRDefault="008D21FF" w:rsidP="00B6748F">
            <w:pPr>
              <w:pStyle w:val="TableText"/>
              <w:rPr>
                <w:rFonts w:ascii="VIC SemiBold" w:hAnsi="VIC SemiBold"/>
                <w:b w:val="0"/>
                <w:bCs/>
                <w:sz w:val="18"/>
              </w:rPr>
            </w:pPr>
            <w:r w:rsidRPr="008D21FF">
              <w:rPr>
                <w:rFonts w:ascii="VIC SemiBold" w:hAnsi="VIC SemiBold"/>
                <w:b w:val="0"/>
                <w:bCs/>
                <w:color w:val="231F20"/>
                <w:spacing w:val="-10"/>
              </w:rPr>
              <w:t xml:space="preserve">Action </w:t>
            </w:r>
            <w:r w:rsidR="00B6748F" w:rsidRPr="008D21FF">
              <w:rPr>
                <w:rFonts w:ascii="VIC SemiBold" w:hAnsi="VIC SemiBold"/>
                <w:b w:val="0"/>
                <w:bCs/>
                <w:color w:val="231F20"/>
                <w:spacing w:val="-5"/>
                <w:sz w:val="18"/>
              </w:rPr>
              <w:t>26</w:t>
            </w:r>
          </w:p>
        </w:tc>
        <w:tc>
          <w:tcPr>
            <w:tcW w:w="6273" w:type="dxa"/>
          </w:tcPr>
          <w:p w14:paraId="07C2CB48" w14:textId="5871CA8A"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sidRPr="00B6748F">
              <w:rPr>
                <w:color w:val="231F20"/>
                <w:sz w:val="18"/>
              </w:rPr>
              <w:t>Ports</w:t>
            </w:r>
            <w:r w:rsidRPr="00B6748F">
              <w:rPr>
                <w:color w:val="231F20"/>
                <w:spacing w:val="-1"/>
                <w:sz w:val="18"/>
              </w:rPr>
              <w:t xml:space="preserve"> </w:t>
            </w:r>
            <w:r w:rsidRPr="00B6748F">
              <w:rPr>
                <w:color w:val="231F20"/>
                <w:sz w:val="18"/>
              </w:rPr>
              <w:t>Victoria</w:t>
            </w:r>
            <w:r w:rsidRPr="00B6748F">
              <w:rPr>
                <w:color w:val="231F20"/>
                <w:spacing w:val="-1"/>
                <w:sz w:val="18"/>
              </w:rPr>
              <w:t xml:space="preserve"> </w:t>
            </w:r>
            <w:r w:rsidRPr="00B6748F">
              <w:rPr>
                <w:color w:val="231F20"/>
                <w:sz w:val="18"/>
              </w:rPr>
              <w:t>will</w:t>
            </w:r>
            <w:r w:rsidRPr="00B6748F">
              <w:rPr>
                <w:color w:val="231F20"/>
                <w:spacing w:val="-1"/>
                <w:sz w:val="18"/>
              </w:rPr>
              <w:t xml:space="preserve"> </w:t>
            </w:r>
            <w:r w:rsidRPr="00B6748F">
              <w:rPr>
                <w:color w:val="231F20"/>
                <w:sz w:val="18"/>
              </w:rPr>
              <w:t>develop</w:t>
            </w:r>
            <w:r w:rsidRPr="00B6748F">
              <w:rPr>
                <w:color w:val="231F20"/>
                <w:spacing w:val="-1"/>
                <w:sz w:val="18"/>
              </w:rPr>
              <w:t xml:space="preserve"> </w:t>
            </w:r>
            <w:r w:rsidRPr="00B6748F">
              <w:rPr>
                <w:color w:val="231F20"/>
                <w:sz w:val="18"/>
              </w:rPr>
              <w:t>advice</w:t>
            </w:r>
            <w:r w:rsidRPr="00B6748F">
              <w:rPr>
                <w:color w:val="231F20"/>
                <w:spacing w:val="-1"/>
                <w:sz w:val="18"/>
              </w:rPr>
              <w:t xml:space="preserve"> </w:t>
            </w:r>
            <w:r w:rsidRPr="00B6748F">
              <w:rPr>
                <w:color w:val="231F20"/>
                <w:sz w:val="18"/>
              </w:rPr>
              <w:t>for</w:t>
            </w:r>
            <w:r w:rsidRPr="00B6748F">
              <w:rPr>
                <w:color w:val="231F20"/>
                <w:spacing w:val="-1"/>
                <w:sz w:val="18"/>
              </w:rPr>
              <w:t xml:space="preserve"> </w:t>
            </w:r>
            <w:r w:rsidRPr="00B6748F">
              <w:rPr>
                <w:color w:val="231F20"/>
                <w:sz w:val="18"/>
              </w:rPr>
              <w:t>the</w:t>
            </w:r>
            <w:r w:rsidRPr="00B6748F">
              <w:rPr>
                <w:color w:val="231F20"/>
                <w:spacing w:val="-1"/>
                <w:sz w:val="18"/>
              </w:rPr>
              <w:t xml:space="preserve"> </w:t>
            </w:r>
            <w:r w:rsidRPr="00B6748F">
              <w:rPr>
                <w:color w:val="231F20"/>
                <w:sz w:val="18"/>
              </w:rPr>
              <w:t>Minister</w:t>
            </w:r>
            <w:r w:rsidRPr="00B6748F">
              <w:rPr>
                <w:color w:val="231F20"/>
                <w:spacing w:val="-1"/>
                <w:sz w:val="18"/>
              </w:rPr>
              <w:t xml:space="preserve"> </w:t>
            </w:r>
            <w:r w:rsidRPr="00B6748F">
              <w:rPr>
                <w:color w:val="231F20"/>
                <w:sz w:val="18"/>
              </w:rPr>
              <w:t>for</w:t>
            </w:r>
            <w:r w:rsidRPr="00B6748F">
              <w:rPr>
                <w:color w:val="231F20"/>
                <w:spacing w:val="-1"/>
                <w:sz w:val="18"/>
              </w:rPr>
              <w:t xml:space="preserve"> </w:t>
            </w:r>
            <w:r w:rsidRPr="00B6748F">
              <w:rPr>
                <w:color w:val="231F20"/>
                <w:sz w:val="18"/>
              </w:rPr>
              <w:t>Ports</w:t>
            </w:r>
            <w:r w:rsidRPr="00B6748F">
              <w:rPr>
                <w:color w:val="231F20"/>
                <w:spacing w:val="-1"/>
                <w:sz w:val="18"/>
              </w:rPr>
              <w:t xml:space="preserve"> </w:t>
            </w:r>
            <w:r w:rsidRPr="00B6748F">
              <w:rPr>
                <w:color w:val="231F20"/>
                <w:sz w:val="18"/>
              </w:rPr>
              <w:t>and</w:t>
            </w:r>
            <w:r w:rsidRPr="00B6748F">
              <w:rPr>
                <w:color w:val="231F20"/>
                <w:spacing w:val="-1"/>
                <w:sz w:val="18"/>
              </w:rPr>
              <w:t xml:space="preserve"> </w:t>
            </w:r>
            <w:r w:rsidRPr="00B6748F">
              <w:rPr>
                <w:color w:val="231F20"/>
                <w:sz w:val="18"/>
              </w:rPr>
              <w:t>Freight</w:t>
            </w:r>
            <w:r w:rsidRPr="00B6748F">
              <w:rPr>
                <w:color w:val="231F20"/>
                <w:spacing w:val="-1"/>
                <w:sz w:val="18"/>
              </w:rPr>
              <w:t xml:space="preserve"> </w:t>
            </w:r>
            <w:r w:rsidRPr="00B6748F">
              <w:rPr>
                <w:color w:val="231F20"/>
                <w:sz w:val="18"/>
              </w:rPr>
              <w:t>on opportunities for improving container freight supply chain information</w:t>
            </w:r>
            <w:r>
              <w:rPr>
                <w:color w:val="231F20"/>
              </w:rPr>
              <w:t xml:space="preserve"> </w:t>
            </w:r>
            <w:r w:rsidRPr="00B6748F">
              <w:rPr>
                <w:color w:val="231F20"/>
                <w:sz w:val="18"/>
              </w:rPr>
              <w:t>flows between</w:t>
            </w:r>
            <w:r w:rsidRPr="00B6748F">
              <w:rPr>
                <w:color w:val="231F20"/>
                <w:spacing w:val="1"/>
                <w:sz w:val="18"/>
              </w:rPr>
              <w:t xml:space="preserve"> </w:t>
            </w:r>
            <w:r w:rsidRPr="00B6748F">
              <w:rPr>
                <w:color w:val="231F20"/>
                <w:sz w:val="18"/>
              </w:rPr>
              <w:t>supply</w:t>
            </w:r>
            <w:r w:rsidRPr="00B6748F">
              <w:rPr>
                <w:color w:val="231F20"/>
                <w:spacing w:val="1"/>
                <w:sz w:val="18"/>
              </w:rPr>
              <w:t xml:space="preserve"> </w:t>
            </w:r>
            <w:r w:rsidRPr="00B6748F">
              <w:rPr>
                <w:color w:val="231F20"/>
                <w:sz w:val="18"/>
              </w:rPr>
              <w:t>chain</w:t>
            </w:r>
            <w:r w:rsidRPr="00B6748F">
              <w:rPr>
                <w:color w:val="231F20"/>
                <w:spacing w:val="1"/>
                <w:sz w:val="18"/>
              </w:rPr>
              <w:t xml:space="preserve"> </w:t>
            </w:r>
            <w:r w:rsidRPr="00B6748F">
              <w:rPr>
                <w:color w:val="231F20"/>
                <w:sz w:val="18"/>
              </w:rPr>
              <w:t>participants.</w:t>
            </w:r>
            <w:r w:rsidRPr="00B6748F">
              <w:rPr>
                <w:color w:val="231F20"/>
                <w:spacing w:val="1"/>
                <w:sz w:val="18"/>
              </w:rPr>
              <w:t xml:space="preserve"> </w:t>
            </w:r>
            <w:r w:rsidRPr="00B6748F">
              <w:rPr>
                <w:color w:val="231F20"/>
                <w:sz w:val="18"/>
              </w:rPr>
              <w:t>This</w:t>
            </w:r>
            <w:r w:rsidRPr="00B6748F">
              <w:rPr>
                <w:color w:val="231F20"/>
                <w:spacing w:val="1"/>
                <w:sz w:val="18"/>
              </w:rPr>
              <w:t xml:space="preserve"> </w:t>
            </w:r>
            <w:r w:rsidRPr="00B6748F">
              <w:rPr>
                <w:color w:val="231F20"/>
                <w:sz w:val="18"/>
              </w:rPr>
              <w:t>will</w:t>
            </w:r>
            <w:r w:rsidRPr="00B6748F">
              <w:rPr>
                <w:color w:val="231F20"/>
                <w:spacing w:val="1"/>
                <w:sz w:val="18"/>
              </w:rPr>
              <w:t xml:space="preserve"> </w:t>
            </w:r>
            <w:r w:rsidRPr="00B6748F">
              <w:rPr>
                <w:color w:val="231F20"/>
                <w:sz w:val="18"/>
              </w:rPr>
              <w:t>include</w:t>
            </w:r>
            <w:r w:rsidRPr="00B6748F">
              <w:rPr>
                <w:color w:val="231F20"/>
                <w:spacing w:val="1"/>
                <w:sz w:val="18"/>
              </w:rPr>
              <w:t xml:space="preserve"> </w:t>
            </w:r>
            <w:r w:rsidRPr="00B6748F">
              <w:rPr>
                <w:color w:val="231F20"/>
                <w:sz w:val="18"/>
              </w:rPr>
              <w:t>investigation</w:t>
            </w:r>
            <w:r w:rsidRPr="00B6748F">
              <w:rPr>
                <w:color w:val="231F20"/>
                <w:spacing w:val="1"/>
                <w:sz w:val="18"/>
              </w:rPr>
              <w:t xml:space="preserve"> </w:t>
            </w:r>
            <w:r w:rsidRPr="00B6748F">
              <w:rPr>
                <w:color w:val="231F20"/>
                <w:spacing w:val="-5"/>
                <w:sz w:val="18"/>
              </w:rPr>
              <w:t>of</w:t>
            </w:r>
            <w:r>
              <w:rPr>
                <w:color w:val="231F20"/>
                <w:spacing w:val="-5"/>
              </w:rPr>
              <w:t xml:space="preserve"> </w:t>
            </w:r>
            <w:r>
              <w:rPr>
                <w:color w:val="231F20"/>
                <w:sz w:val="18"/>
              </w:rPr>
              <w:t>the</w:t>
            </w:r>
            <w:r>
              <w:rPr>
                <w:color w:val="231F20"/>
                <w:spacing w:val="-1"/>
                <w:sz w:val="18"/>
              </w:rPr>
              <w:t xml:space="preserve"> </w:t>
            </w:r>
            <w:r>
              <w:rPr>
                <w:color w:val="231F20"/>
                <w:sz w:val="18"/>
              </w:rPr>
              <w:t>long-term</w:t>
            </w:r>
            <w:r>
              <w:rPr>
                <w:color w:val="231F20"/>
                <w:spacing w:val="1"/>
                <w:sz w:val="18"/>
              </w:rPr>
              <w:t xml:space="preserve"> </w:t>
            </w:r>
            <w:r>
              <w:rPr>
                <w:color w:val="231F20"/>
                <w:sz w:val="18"/>
              </w:rPr>
              <w:t>role</w:t>
            </w:r>
            <w:r>
              <w:rPr>
                <w:color w:val="231F20"/>
                <w:spacing w:val="2"/>
                <w:sz w:val="18"/>
              </w:rPr>
              <w:t xml:space="preserve"> </w:t>
            </w:r>
            <w:r>
              <w:rPr>
                <w:color w:val="231F20"/>
                <w:sz w:val="18"/>
              </w:rPr>
              <w:t>and</w:t>
            </w:r>
            <w:r>
              <w:rPr>
                <w:color w:val="231F20"/>
                <w:spacing w:val="1"/>
                <w:sz w:val="18"/>
              </w:rPr>
              <w:t xml:space="preserve"> </w:t>
            </w:r>
            <w:r>
              <w:rPr>
                <w:color w:val="231F20"/>
                <w:sz w:val="18"/>
              </w:rPr>
              <w:t>feasibility</w:t>
            </w:r>
            <w:r>
              <w:rPr>
                <w:color w:val="231F20"/>
                <w:spacing w:val="2"/>
                <w:sz w:val="18"/>
              </w:rPr>
              <w:t xml:space="preserve"> </w:t>
            </w:r>
            <w:r>
              <w:rPr>
                <w:color w:val="231F20"/>
                <w:sz w:val="18"/>
              </w:rPr>
              <w:t>of</w:t>
            </w:r>
            <w:r>
              <w:rPr>
                <w:color w:val="231F20"/>
                <w:spacing w:val="1"/>
                <w:sz w:val="18"/>
              </w:rPr>
              <w:t xml:space="preserve"> </w:t>
            </w:r>
            <w:r>
              <w:rPr>
                <w:color w:val="231F20"/>
                <w:sz w:val="18"/>
              </w:rPr>
              <w:t>a</w:t>
            </w:r>
            <w:r>
              <w:rPr>
                <w:color w:val="231F20"/>
                <w:spacing w:val="2"/>
                <w:sz w:val="18"/>
              </w:rPr>
              <w:t xml:space="preserve"> </w:t>
            </w:r>
            <w:r>
              <w:rPr>
                <w:color w:val="231F20"/>
                <w:sz w:val="18"/>
              </w:rPr>
              <w:t>ports</w:t>
            </w:r>
            <w:r>
              <w:rPr>
                <w:color w:val="231F20"/>
                <w:spacing w:val="1"/>
                <w:sz w:val="18"/>
              </w:rPr>
              <w:t xml:space="preserve"> </w:t>
            </w:r>
            <w:r>
              <w:rPr>
                <w:color w:val="231F20"/>
                <w:sz w:val="18"/>
              </w:rPr>
              <w:t>community</w:t>
            </w:r>
            <w:r>
              <w:rPr>
                <w:color w:val="231F20"/>
                <w:spacing w:val="2"/>
                <w:sz w:val="18"/>
              </w:rPr>
              <w:t xml:space="preserve"> </w:t>
            </w:r>
            <w:r>
              <w:rPr>
                <w:color w:val="231F20"/>
                <w:sz w:val="18"/>
              </w:rPr>
              <w:t>system</w:t>
            </w:r>
            <w:r>
              <w:rPr>
                <w:color w:val="231F20"/>
                <w:spacing w:val="1"/>
                <w:sz w:val="18"/>
              </w:rPr>
              <w:t xml:space="preserve"> </w:t>
            </w:r>
            <w:r>
              <w:rPr>
                <w:color w:val="231F20"/>
                <w:sz w:val="18"/>
              </w:rPr>
              <w:t>in</w:t>
            </w:r>
            <w:r>
              <w:rPr>
                <w:color w:val="231F20"/>
                <w:spacing w:val="2"/>
                <w:sz w:val="18"/>
              </w:rPr>
              <w:t xml:space="preserve"> </w:t>
            </w:r>
            <w:r>
              <w:rPr>
                <w:color w:val="231F20"/>
                <w:spacing w:val="-2"/>
                <w:sz w:val="18"/>
              </w:rPr>
              <w:t>Victoria.</w:t>
            </w:r>
          </w:p>
        </w:tc>
        <w:tc>
          <w:tcPr>
            <w:tcW w:w="1520" w:type="dxa"/>
          </w:tcPr>
          <w:p w14:paraId="56FD2BBC" w14:textId="77777777" w:rsidR="00B6748F" w:rsidRDefault="00B6748F" w:rsidP="00B6748F">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 xml:space="preserve">Up to 2 </w:t>
            </w:r>
            <w:r>
              <w:rPr>
                <w:color w:val="231F20"/>
                <w:spacing w:val="-2"/>
                <w:sz w:val="18"/>
              </w:rPr>
              <w:t>years</w:t>
            </w:r>
          </w:p>
        </w:tc>
      </w:tr>
    </w:tbl>
    <w:p w14:paraId="19E6409F" w14:textId="2C0866CD" w:rsidR="00A159EC" w:rsidRDefault="00A159EC" w:rsidP="00B6748F">
      <w:pPr>
        <w:pStyle w:val="Source"/>
      </w:pPr>
    </w:p>
    <w:p w14:paraId="6C5A5C78" w14:textId="77777777" w:rsidR="00B6748F" w:rsidRDefault="00B6748F" w:rsidP="000C31DE">
      <w:pPr>
        <w:pStyle w:val="BodyText"/>
        <w:sectPr w:rsidR="00B6748F" w:rsidSect="000C31DE">
          <w:pgSz w:w="11906" w:h="16838" w:code="9"/>
          <w:pgMar w:top="2552" w:right="1418" w:bottom="1134" w:left="1418" w:header="567" w:footer="567" w:gutter="284"/>
          <w:cols w:space="708"/>
          <w:docGrid w:linePitch="360"/>
        </w:sectPr>
      </w:pPr>
    </w:p>
    <w:p w14:paraId="7827FFD3" w14:textId="77777777" w:rsidR="00B6748F" w:rsidRDefault="00B6748F" w:rsidP="00B6748F">
      <w:pPr>
        <w:pStyle w:val="Heading2"/>
        <w:spacing w:before="0"/>
        <w:ind w:right="-284"/>
      </w:pPr>
      <w:bookmarkStart w:id="91" w:name="_Toc108405192"/>
      <w:r>
        <w:lastRenderedPageBreak/>
        <w:t>Ports supporting Victoria to drive supply chains to net zero emissions</w:t>
      </w:r>
      <w:bookmarkEnd w:id="91"/>
    </w:p>
    <w:p w14:paraId="01B3BECF" w14:textId="77777777" w:rsidR="00B23305" w:rsidRDefault="00B23305" w:rsidP="00B6748F">
      <w:pPr>
        <w:pStyle w:val="BodyText"/>
        <w:sectPr w:rsidR="00B23305" w:rsidSect="000C31DE">
          <w:pgSz w:w="11906" w:h="16838" w:code="9"/>
          <w:pgMar w:top="2552" w:right="1418" w:bottom="1134" w:left="1418" w:header="567" w:footer="567" w:gutter="284"/>
          <w:cols w:space="708"/>
          <w:docGrid w:linePitch="360"/>
        </w:sectPr>
      </w:pPr>
    </w:p>
    <w:p w14:paraId="51E3BFAD" w14:textId="3DBFB696" w:rsidR="00B6748F" w:rsidRDefault="00B6748F" w:rsidP="00B6748F">
      <w:pPr>
        <w:pStyle w:val="BodyText"/>
      </w:pPr>
      <w:r>
        <w:t>Victoria is transitioning to a clean energy future. Transition will be driven through new technologies, private sector adoption and investment, and government incentives supporting change. Victoria met its first Victorian Renewable Energy Target of 25 per cent renewable energy generation by 2020 and is continuing to transition toward meeting the legislated targets of 40 per cent by 2025 and 50</w:t>
      </w:r>
      <w:r w:rsidR="00B23305">
        <w:rPr>
          <w:rFonts w:ascii="Calibri" w:hAnsi="Calibri" w:cs="Calibri"/>
        </w:rPr>
        <w:t> </w:t>
      </w:r>
      <w:r>
        <w:t>per cent by 2030. In addition to these specific energy generation targets Australia has committed to reaching net zero emissions across our national economy by 2050.</w:t>
      </w:r>
    </w:p>
    <w:p w14:paraId="72B1E697" w14:textId="28494F7E" w:rsidR="00B6748F" w:rsidRDefault="00B6748F" w:rsidP="00B6748F">
      <w:pPr>
        <w:pStyle w:val="BodyText"/>
      </w:pPr>
      <w:r>
        <w:t>Victoria’s ports system will be integral to this energy transition, with a role contributing to our economy’s shift towards the production, distribution and use of new energy. Importantly, in the short-to-medium term, ports may be needed to support the State’s supply of liquid natural gas as Victoria shifts to other energy sources. In the long-term, Victoria will work toward decarbonising its domestic economy through investing significantly in wind generation among other renewable sources. Ports will feature significantly in this new industry, supporting the construction and maintenance of new offshore wind turbines.</w:t>
      </w:r>
    </w:p>
    <w:p w14:paraId="1F379E02" w14:textId="5E9B792D" w:rsidR="00B6748F" w:rsidRDefault="00B6748F" w:rsidP="00B6748F">
      <w:pPr>
        <w:pStyle w:val="BodyText"/>
      </w:pPr>
      <w:r>
        <w:t>The Government has recently announced a commitment to progress planning for offshore wind power generation to be in place and producing energy from 2028 with targets of 2</w:t>
      </w:r>
      <w:r w:rsidR="00B23305">
        <w:rPr>
          <w:rFonts w:ascii="Calibri" w:hAnsi="Calibri" w:cs="Calibri"/>
        </w:rPr>
        <w:t> </w:t>
      </w:r>
      <w:r>
        <w:t>gigawatts to be produced by 2032, 4 gigawatts by 2035 and 9 gigawatts by 2040. The</w:t>
      </w:r>
      <w:r w:rsidR="00B23305">
        <w:rPr>
          <w:rFonts w:ascii="Calibri" w:hAnsi="Calibri" w:cs="Calibri"/>
        </w:rPr>
        <w:t> </w:t>
      </w:r>
      <w:r>
        <w:t>Department of Transport will continue working with the Victorian ports sector and the Department of Environment, Land, Water and Planning to confirm the best approach for the development of port capacity supporting offshore wind as the role of this exciting new industry emerges in coming years.</w:t>
      </w:r>
    </w:p>
    <w:p w14:paraId="03FC56A5" w14:textId="433291AB" w:rsidR="00B6748F" w:rsidRDefault="00B6748F" w:rsidP="00B23305">
      <w:pPr>
        <w:pStyle w:val="BodyText"/>
        <w:keepNext/>
        <w:keepLines/>
      </w:pPr>
      <w:r>
        <w:t>Victoria’s energy transition will potentially include emerging new industry producing and exporting hydrogen to the world. Port infrastructure at the Port of Hastings is already playing a key role in piloting the export of hydrogen to Japan, with planning underway for potential commercial scale export volumes through the port by 2030. The Department of Transport will work with Ports Victoria to ensure that statewide, ports play an active and effective role supporting the ongoing energy transition of our state.</w:t>
      </w:r>
    </w:p>
    <w:p w14:paraId="0294A594" w14:textId="4EA47278" w:rsidR="00B6748F" w:rsidRDefault="00B6748F" w:rsidP="00B6748F">
      <w:pPr>
        <w:pStyle w:val="BodyText"/>
      </w:pPr>
      <w:r>
        <w:t>In addition to supporting the supply lines of energy products to and from Victoria, port supply chains are a key user of energy to power the plant and equipment, trains and trucks that are moving trade through our ports. The</w:t>
      </w:r>
      <w:r w:rsidR="00B23305">
        <w:rPr>
          <w:rFonts w:ascii="Calibri" w:hAnsi="Calibri" w:cs="Calibri"/>
        </w:rPr>
        <w:t> </w:t>
      </w:r>
      <w:r>
        <w:t xml:space="preserve">Government is committed to working with the sector to identify opportunities to support transition across the industry to low and zero emissions vehicles and other equipment and will consider any proposals from the sector which support the objective of a net zero port sector. Opportunities to trial the </w:t>
      </w:r>
      <w:r w:rsidR="00B23305">
        <w:t>refuelling</w:t>
      </w:r>
      <w:r>
        <w:t xml:space="preserve"> and operation of hydrogen vehicles through the port supply chain will be a particular focus of further</w:t>
      </w:r>
      <w:r w:rsidR="0054716B">
        <w:rPr>
          <w:rFonts w:ascii="Calibri" w:hAnsi="Calibri" w:cs="Calibri"/>
        </w:rPr>
        <w:t> </w:t>
      </w:r>
      <w:r>
        <w:t>investigation.</w:t>
      </w:r>
    </w:p>
    <w:p w14:paraId="595C9466" w14:textId="67ABB0D0" w:rsidR="00B6748F" w:rsidRDefault="00B6748F" w:rsidP="00B6748F">
      <w:pPr>
        <w:pStyle w:val="BodyText"/>
      </w:pPr>
      <w:r>
        <w:t>The Department of Transport will commence work with the operator of the Port of Melbourne to encourage transition in the vehicle fleet currently servicing the port. Some of the trucks servicing the port are the oldest vehicles now operating in the State, with trucks being demoted as they age from long haul tasks to jobs covering a shorter distance, such as staging movements from the port to near port depots. There is an opportunity to progressively encourage and, ultimately, require a higher standard of emissions for vehicles that access the port. Once designed, such an approach to requiring higher emissions standards to access a key node such as the Port of Melbourne could be used as a model for encouraging low emissions for vehicles accessing other key freight and logistics zones across Victoria.</w:t>
      </w:r>
    </w:p>
    <w:p w14:paraId="40AAFC73" w14:textId="7AA38CEF" w:rsidR="00B23305" w:rsidRDefault="00B23305" w:rsidP="00B6748F">
      <w:pPr>
        <w:pStyle w:val="BodyText"/>
      </w:pPr>
    </w:p>
    <w:p w14:paraId="3597EE42" w14:textId="77777777" w:rsidR="00B23305" w:rsidRDefault="00B23305" w:rsidP="00B6748F">
      <w:pPr>
        <w:pStyle w:val="BodyText"/>
        <w:sectPr w:rsidR="00B23305" w:rsidSect="00B23305">
          <w:type w:val="continuous"/>
          <w:pgSz w:w="11906" w:h="16838" w:code="9"/>
          <w:pgMar w:top="2552" w:right="1418" w:bottom="1134" w:left="1418" w:header="567" w:footer="567" w:gutter="284"/>
          <w:cols w:num="2" w:space="340"/>
          <w:docGrid w:linePitch="360"/>
        </w:sectPr>
      </w:pPr>
    </w:p>
    <w:p w14:paraId="41C7589A" w14:textId="7162CE6F" w:rsidR="00B23305" w:rsidRDefault="00B23305" w:rsidP="00B23305">
      <w:pPr>
        <w:pStyle w:val="Source"/>
      </w:pPr>
      <w:r>
        <w:rPr>
          <w:noProof/>
        </w:rPr>
        <w:lastRenderedPageBreak/>
        <w:drawing>
          <wp:anchor distT="0" distB="0" distL="0" distR="0" simplePos="0" relativeHeight="251726848" behindDoc="0" locked="1" layoutInCell="1" allowOverlap="0" wp14:anchorId="35A4F210" wp14:editId="1C671892">
            <wp:simplePos x="0" y="0"/>
            <wp:positionH relativeFrom="page">
              <wp:posOffset>0</wp:posOffset>
            </wp:positionH>
            <wp:positionV relativeFrom="page">
              <wp:posOffset>0</wp:posOffset>
            </wp:positionV>
            <wp:extent cx="7560000" cy="5004000"/>
            <wp:effectExtent l="0" t="0" r="3175" b="6350"/>
            <wp:wrapTopAndBottom/>
            <wp:docPr id="155" name="image18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181.jpeg">
                      <a:extLst>
                        <a:ext uri="{C183D7F6-B498-43B3-948B-1728B52AA6E4}">
                          <adec:decorative xmlns:adec="http://schemas.microsoft.com/office/drawing/2017/decorative" val="1"/>
                        </a:ext>
                      </a:extLst>
                    </pic:cNvPr>
                    <pic:cNvPicPr/>
                  </pic:nvPicPr>
                  <pic:blipFill>
                    <a:blip r:embed="rId78" cstate="print"/>
                    <a:stretch>
                      <a:fillRect/>
                    </a:stretch>
                  </pic:blipFill>
                  <pic:spPr>
                    <a:xfrm>
                      <a:off x="0" y="0"/>
                      <a:ext cx="7560000" cy="5004000"/>
                    </a:xfrm>
                    <a:prstGeom prst="rect">
                      <a:avLst/>
                    </a:prstGeom>
                  </pic:spPr>
                </pic:pic>
              </a:graphicData>
            </a:graphic>
            <wp14:sizeRelH relativeFrom="margin">
              <wp14:pctWidth>0</wp14:pctWidth>
            </wp14:sizeRelH>
            <wp14:sizeRelV relativeFrom="margin">
              <wp14:pctHeight>0</wp14:pctHeight>
            </wp14:sizeRelV>
          </wp:anchor>
        </w:drawing>
      </w:r>
    </w:p>
    <w:tbl>
      <w:tblPr>
        <w:tblStyle w:val="MainTableStyle"/>
        <w:tblW w:w="0" w:type="auto"/>
        <w:tblLayout w:type="fixed"/>
        <w:tblLook w:val="04A0" w:firstRow="1" w:lastRow="0" w:firstColumn="1" w:lastColumn="0" w:noHBand="0" w:noVBand="1"/>
      </w:tblPr>
      <w:tblGrid>
        <w:gridCol w:w="993"/>
        <w:gridCol w:w="6057"/>
        <w:gridCol w:w="1736"/>
      </w:tblGrid>
      <w:tr w:rsidR="00B23305" w14:paraId="4CC2E5F5" w14:textId="77777777" w:rsidTr="002D2ED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93" w:type="dxa"/>
          </w:tcPr>
          <w:p w14:paraId="6E7315B1" w14:textId="13182022" w:rsidR="00B23305" w:rsidRDefault="002D2ED4" w:rsidP="00B23305">
            <w:pPr>
              <w:pStyle w:val="TableText"/>
              <w:rPr>
                <w:b w:val="0"/>
              </w:rPr>
            </w:pPr>
            <w:r>
              <w:t>Number</w:t>
            </w:r>
          </w:p>
        </w:tc>
        <w:tc>
          <w:tcPr>
            <w:tcW w:w="6057" w:type="dxa"/>
          </w:tcPr>
          <w:p w14:paraId="501411A0" w14:textId="77777777" w:rsidR="00B23305" w:rsidRDefault="00B23305" w:rsidP="00B23305">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Action</w:t>
            </w:r>
          </w:p>
        </w:tc>
        <w:tc>
          <w:tcPr>
            <w:tcW w:w="1736" w:type="dxa"/>
          </w:tcPr>
          <w:p w14:paraId="2CF4F760" w14:textId="77777777" w:rsidR="00B23305" w:rsidRDefault="00B23305" w:rsidP="00B23305">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Timeframe</w:t>
            </w:r>
          </w:p>
        </w:tc>
      </w:tr>
      <w:tr w:rsidR="00B23305" w14:paraId="6706A482"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6BFCB7CD" w14:textId="3A648C4B" w:rsidR="00B23305" w:rsidRPr="00B23305" w:rsidRDefault="008D21FF" w:rsidP="00B23305">
            <w:pPr>
              <w:pStyle w:val="TableText"/>
              <w:rPr>
                <w:rFonts w:ascii="VIC SemiBold" w:hAnsi="VIC SemiBold"/>
                <w:b w:val="0"/>
                <w:sz w:val="18"/>
              </w:rPr>
            </w:pPr>
            <w:r>
              <w:rPr>
                <w:rFonts w:ascii="VIC SemiBold" w:hAnsi="VIC SemiBold"/>
                <w:b w:val="0"/>
                <w:bCs/>
                <w:color w:val="231F20"/>
                <w:spacing w:val="-10"/>
              </w:rPr>
              <w:t xml:space="preserve">Action </w:t>
            </w:r>
            <w:r w:rsidR="00B23305" w:rsidRPr="00B23305">
              <w:rPr>
                <w:rFonts w:ascii="VIC SemiBold" w:hAnsi="VIC SemiBold"/>
                <w:color w:val="231F20"/>
                <w:spacing w:val="-5"/>
                <w:sz w:val="18"/>
              </w:rPr>
              <w:t>27</w:t>
            </w:r>
          </w:p>
        </w:tc>
        <w:tc>
          <w:tcPr>
            <w:tcW w:w="6057" w:type="dxa"/>
          </w:tcPr>
          <w:p w14:paraId="7D5CE1A3" w14:textId="4510614B" w:rsidR="00B23305" w:rsidRDefault="00B23305" w:rsidP="00B23305">
            <w:pPr>
              <w:pStyle w:val="TableText"/>
              <w:cnfStyle w:val="000000000000" w:firstRow="0" w:lastRow="0" w:firstColumn="0" w:lastColumn="0" w:oddVBand="0" w:evenVBand="0" w:oddHBand="0" w:evenHBand="0" w:firstRowFirstColumn="0" w:firstRowLastColumn="0" w:lastRowFirstColumn="0" w:lastRowLastColumn="0"/>
              <w:rPr>
                <w:sz w:val="18"/>
              </w:rPr>
            </w:pPr>
            <w:r w:rsidRPr="00B23305">
              <w:rPr>
                <w:color w:val="231F20"/>
                <w:sz w:val="18"/>
              </w:rPr>
              <w:t>The Department of Transport will continue working with the Department of Environment, Land, Water and Planning, Ports Victoria</w:t>
            </w:r>
            <w:r w:rsidRPr="00B23305">
              <w:rPr>
                <w:color w:val="231F20"/>
              </w:rPr>
              <w:t xml:space="preserve"> </w:t>
            </w:r>
            <w:r w:rsidRPr="00B23305">
              <w:rPr>
                <w:color w:val="231F20"/>
                <w:sz w:val="18"/>
              </w:rPr>
              <w:t>and</w:t>
            </w:r>
            <w:r w:rsidRPr="00B23305">
              <w:rPr>
                <w:color w:val="231F20"/>
                <w:spacing w:val="4"/>
                <w:sz w:val="18"/>
              </w:rPr>
              <w:t xml:space="preserve"> </w:t>
            </w:r>
            <w:r w:rsidRPr="00B23305">
              <w:rPr>
                <w:color w:val="231F20"/>
                <w:sz w:val="18"/>
              </w:rPr>
              <w:t>the</w:t>
            </w:r>
            <w:r w:rsidRPr="00B23305">
              <w:rPr>
                <w:color w:val="231F20"/>
                <w:spacing w:val="4"/>
                <w:sz w:val="18"/>
              </w:rPr>
              <w:t xml:space="preserve"> </w:t>
            </w:r>
            <w:r w:rsidRPr="00B23305">
              <w:rPr>
                <w:color w:val="231F20"/>
                <w:sz w:val="18"/>
              </w:rPr>
              <w:t>ports</w:t>
            </w:r>
            <w:r w:rsidRPr="00B23305">
              <w:rPr>
                <w:color w:val="231F20"/>
                <w:spacing w:val="4"/>
                <w:sz w:val="18"/>
              </w:rPr>
              <w:t xml:space="preserve"> </w:t>
            </w:r>
            <w:r w:rsidRPr="00B23305">
              <w:rPr>
                <w:color w:val="231F20"/>
                <w:sz w:val="18"/>
              </w:rPr>
              <w:t>sector</w:t>
            </w:r>
            <w:r w:rsidRPr="00B23305">
              <w:rPr>
                <w:color w:val="231F20"/>
                <w:spacing w:val="4"/>
                <w:sz w:val="18"/>
              </w:rPr>
              <w:t xml:space="preserve"> </w:t>
            </w:r>
            <w:r w:rsidRPr="00B23305">
              <w:rPr>
                <w:color w:val="231F20"/>
                <w:sz w:val="18"/>
              </w:rPr>
              <w:t>to</w:t>
            </w:r>
            <w:r w:rsidRPr="00B23305">
              <w:rPr>
                <w:color w:val="231F20"/>
                <w:spacing w:val="4"/>
                <w:sz w:val="18"/>
              </w:rPr>
              <w:t xml:space="preserve"> </w:t>
            </w:r>
            <w:r w:rsidRPr="00B23305">
              <w:rPr>
                <w:color w:val="231F20"/>
                <w:sz w:val="18"/>
              </w:rPr>
              <w:t>help</w:t>
            </w:r>
            <w:r w:rsidRPr="00B23305">
              <w:rPr>
                <w:color w:val="231F20"/>
                <w:spacing w:val="4"/>
                <w:sz w:val="18"/>
              </w:rPr>
              <w:t xml:space="preserve"> </w:t>
            </w:r>
            <w:r w:rsidRPr="00B23305">
              <w:rPr>
                <w:color w:val="231F20"/>
                <w:sz w:val="18"/>
              </w:rPr>
              <w:t>the</w:t>
            </w:r>
            <w:r w:rsidRPr="00B23305">
              <w:rPr>
                <w:color w:val="231F20"/>
                <w:spacing w:val="4"/>
                <w:sz w:val="18"/>
              </w:rPr>
              <w:t xml:space="preserve"> </w:t>
            </w:r>
            <w:r w:rsidRPr="00B23305">
              <w:rPr>
                <w:color w:val="231F20"/>
                <w:sz w:val="18"/>
              </w:rPr>
              <w:t>commercial</w:t>
            </w:r>
            <w:r w:rsidRPr="00B23305">
              <w:rPr>
                <w:color w:val="231F20"/>
                <w:spacing w:val="4"/>
                <w:sz w:val="18"/>
              </w:rPr>
              <w:t xml:space="preserve"> </w:t>
            </w:r>
            <w:r w:rsidRPr="00B23305">
              <w:rPr>
                <w:color w:val="231F20"/>
                <w:sz w:val="18"/>
              </w:rPr>
              <w:t>ports</w:t>
            </w:r>
            <w:r w:rsidRPr="00B23305">
              <w:rPr>
                <w:color w:val="231F20"/>
                <w:spacing w:val="4"/>
                <w:sz w:val="18"/>
              </w:rPr>
              <w:t xml:space="preserve"> </w:t>
            </w:r>
            <w:r w:rsidRPr="00B23305">
              <w:rPr>
                <w:color w:val="231F20"/>
                <w:sz w:val="18"/>
              </w:rPr>
              <w:t>support</w:t>
            </w:r>
            <w:r w:rsidRPr="00B23305">
              <w:rPr>
                <w:color w:val="231F20"/>
                <w:spacing w:val="4"/>
                <w:sz w:val="18"/>
              </w:rPr>
              <w:t xml:space="preserve"> </w:t>
            </w:r>
            <w:r w:rsidRPr="00B23305">
              <w:rPr>
                <w:color w:val="231F20"/>
                <w:sz w:val="18"/>
              </w:rPr>
              <w:t>the</w:t>
            </w:r>
            <w:r w:rsidRPr="00B23305">
              <w:rPr>
                <w:color w:val="231F20"/>
                <w:spacing w:val="4"/>
                <w:sz w:val="18"/>
              </w:rPr>
              <w:t xml:space="preserve"> </w:t>
            </w:r>
            <w:r w:rsidRPr="00B23305">
              <w:rPr>
                <w:color w:val="231F20"/>
                <w:spacing w:val="-2"/>
                <w:sz w:val="18"/>
              </w:rPr>
              <w:t>State’s</w:t>
            </w:r>
            <w:r w:rsidRPr="00B23305">
              <w:rPr>
                <w:color w:val="231F20"/>
                <w:spacing w:val="-2"/>
              </w:rPr>
              <w:t xml:space="preserve"> </w:t>
            </w:r>
            <w:r w:rsidRPr="00B23305">
              <w:rPr>
                <w:color w:val="231F20"/>
                <w:sz w:val="18"/>
              </w:rPr>
              <w:t>renewable</w:t>
            </w:r>
            <w:r w:rsidRPr="00B23305">
              <w:rPr>
                <w:color w:val="231F20"/>
                <w:spacing w:val="-2"/>
                <w:sz w:val="18"/>
              </w:rPr>
              <w:t xml:space="preserve"> </w:t>
            </w:r>
            <w:r w:rsidRPr="00B23305">
              <w:rPr>
                <w:color w:val="231F20"/>
                <w:sz w:val="18"/>
              </w:rPr>
              <w:t>energy</w:t>
            </w:r>
            <w:r w:rsidRPr="00B23305">
              <w:rPr>
                <w:color w:val="231F20"/>
                <w:spacing w:val="-1"/>
                <w:sz w:val="18"/>
              </w:rPr>
              <w:t xml:space="preserve"> </w:t>
            </w:r>
            <w:r w:rsidRPr="00B23305">
              <w:rPr>
                <w:color w:val="231F20"/>
                <w:sz w:val="18"/>
              </w:rPr>
              <w:t>targets</w:t>
            </w:r>
            <w:r w:rsidRPr="00B23305">
              <w:rPr>
                <w:color w:val="231F20"/>
                <w:spacing w:val="-1"/>
                <w:sz w:val="18"/>
              </w:rPr>
              <w:t xml:space="preserve"> </w:t>
            </w:r>
            <w:r w:rsidRPr="00B23305">
              <w:rPr>
                <w:color w:val="231F20"/>
                <w:sz w:val="18"/>
              </w:rPr>
              <w:t>and</w:t>
            </w:r>
            <w:r w:rsidRPr="00B23305">
              <w:rPr>
                <w:color w:val="231F20"/>
                <w:spacing w:val="-1"/>
                <w:sz w:val="18"/>
              </w:rPr>
              <w:t xml:space="preserve"> </w:t>
            </w:r>
            <w:r w:rsidRPr="00B23305">
              <w:rPr>
                <w:color w:val="231F20"/>
                <w:sz w:val="18"/>
              </w:rPr>
              <w:t>transition</w:t>
            </w:r>
            <w:r w:rsidRPr="00B23305">
              <w:rPr>
                <w:color w:val="231F20"/>
                <w:spacing w:val="-1"/>
                <w:sz w:val="18"/>
              </w:rPr>
              <w:t xml:space="preserve"> </w:t>
            </w:r>
            <w:r w:rsidRPr="00B23305">
              <w:rPr>
                <w:color w:val="231F20"/>
                <w:sz w:val="18"/>
              </w:rPr>
              <w:t>to</w:t>
            </w:r>
            <w:r w:rsidRPr="00B23305">
              <w:rPr>
                <w:color w:val="231F20"/>
                <w:spacing w:val="-1"/>
                <w:sz w:val="18"/>
              </w:rPr>
              <w:t xml:space="preserve"> </w:t>
            </w:r>
            <w:r w:rsidRPr="00B23305">
              <w:rPr>
                <w:color w:val="231F20"/>
                <w:sz w:val="18"/>
              </w:rPr>
              <w:t>a</w:t>
            </w:r>
            <w:r w:rsidRPr="00B23305">
              <w:rPr>
                <w:color w:val="231F20"/>
                <w:spacing w:val="-1"/>
                <w:sz w:val="18"/>
              </w:rPr>
              <w:t xml:space="preserve"> </w:t>
            </w:r>
            <w:r w:rsidRPr="00B23305">
              <w:rPr>
                <w:color w:val="231F20"/>
                <w:sz w:val="18"/>
              </w:rPr>
              <w:t>net</w:t>
            </w:r>
            <w:r w:rsidRPr="00B23305">
              <w:rPr>
                <w:color w:val="231F20"/>
                <w:spacing w:val="-1"/>
                <w:sz w:val="18"/>
              </w:rPr>
              <w:t xml:space="preserve"> </w:t>
            </w:r>
            <w:r w:rsidRPr="00B23305">
              <w:rPr>
                <w:color w:val="231F20"/>
                <w:sz w:val="18"/>
              </w:rPr>
              <w:t>zero</w:t>
            </w:r>
            <w:r w:rsidRPr="00B23305">
              <w:rPr>
                <w:color w:val="231F20"/>
                <w:spacing w:val="-1"/>
                <w:sz w:val="18"/>
              </w:rPr>
              <w:t xml:space="preserve"> </w:t>
            </w:r>
            <w:r w:rsidRPr="00B23305">
              <w:rPr>
                <w:color w:val="231F20"/>
                <w:spacing w:val="-2"/>
                <w:sz w:val="18"/>
              </w:rPr>
              <w:t>emissions</w:t>
            </w:r>
            <w:r w:rsidRPr="00B23305">
              <w:rPr>
                <w:color w:val="231F20"/>
                <w:spacing w:val="-2"/>
              </w:rPr>
              <w:t xml:space="preserve"> </w:t>
            </w:r>
            <w:r w:rsidRPr="00B23305">
              <w:rPr>
                <w:color w:val="231F20"/>
                <w:sz w:val="18"/>
              </w:rPr>
              <w:t>economy</w:t>
            </w:r>
            <w:r w:rsidRPr="00B23305">
              <w:rPr>
                <w:color w:val="231F20"/>
                <w:spacing w:val="-2"/>
                <w:sz w:val="18"/>
              </w:rPr>
              <w:t xml:space="preserve"> </w:t>
            </w:r>
            <w:r w:rsidRPr="00B23305">
              <w:rPr>
                <w:color w:val="231F20"/>
                <w:sz w:val="18"/>
              </w:rPr>
              <w:t xml:space="preserve">by 2050. This will include consideration and </w:t>
            </w:r>
            <w:r w:rsidRPr="00B23305">
              <w:rPr>
                <w:color w:val="231F20"/>
                <w:spacing w:val="-2"/>
                <w:sz w:val="18"/>
              </w:rPr>
              <w:t>further</w:t>
            </w:r>
            <w:r>
              <w:rPr>
                <w:color w:val="231F20"/>
                <w:spacing w:val="-2"/>
              </w:rPr>
              <w:t xml:space="preserve"> </w:t>
            </w:r>
            <w:r w:rsidRPr="00B23305">
              <w:rPr>
                <w:color w:val="231F20"/>
                <w:sz w:val="18"/>
              </w:rPr>
              <w:t>investigation</w:t>
            </w:r>
            <w:r w:rsidRPr="00B23305">
              <w:rPr>
                <w:color w:val="231F20"/>
                <w:spacing w:val="1"/>
                <w:sz w:val="18"/>
              </w:rPr>
              <w:t xml:space="preserve"> </w:t>
            </w:r>
            <w:r w:rsidRPr="00B23305">
              <w:rPr>
                <w:color w:val="231F20"/>
                <w:sz w:val="18"/>
              </w:rPr>
              <w:t>of</w:t>
            </w:r>
            <w:r w:rsidRPr="00B23305">
              <w:rPr>
                <w:color w:val="231F20"/>
                <w:spacing w:val="2"/>
                <w:sz w:val="18"/>
              </w:rPr>
              <w:t xml:space="preserve"> </w:t>
            </w:r>
            <w:r w:rsidRPr="00B23305">
              <w:rPr>
                <w:color w:val="231F20"/>
                <w:sz w:val="18"/>
              </w:rPr>
              <w:t>decarbonisation</w:t>
            </w:r>
            <w:r w:rsidRPr="00B23305">
              <w:rPr>
                <w:color w:val="231F20"/>
                <w:spacing w:val="2"/>
                <w:sz w:val="18"/>
              </w:rPr>
              <w:t xml:space="preserve"> </w:t>
            </w:r>
            <w:r w:rsidRPr="00B23305">
              <w:rPr>
                <w:color w:val="231F20"/>
                <w:sz w:val="18"/>
              </w:rPr>
              <w:t>of</w:t>
            </w:r>
            <w:r w:rsidRPr="00B23305">
              <w:rPr>
                <w:color w:val="231F20"/>
                <w:spacing w:val="2"/>
                <w:sz w:val="18"/>
              </w:rPr>
              <w:t xml:space="preserve"> </w:t>
            </w:r>
            <w:r w:rsidRPr="00B23305">
              <w:rPr>
                <w:color w:val="231F20"/>
                <w:sz w:val="18"/>
              </w:rPr>
              <w:t>ports</w:t>
            </w:r>
            <w:r w:rsidRPr="00B23305">
              <w:rPr>
                <w:color w:val="231F20"/>
                <w:spacing w:val="2"/>
                <w:sz w:val="18"/>
              </w:rPr>
              <w:t xml:space="preserve"> </w:t>
            </w:r>
            <w:r w:rsidRPr="00B23305">
              <w:rPr>
                <w:color w:val="231F20"/>
                <w:sz w:val="18"/>
              </w:rPr>
              <w:t>activities</w:t>
            </w:r>
            <w:r w:rsidRPr="00B23305">
              <w:rPr>
                <w:color w:val="231F20"/>
                <w:spacing w:val="2"/>
                <w:sz w:val="18"/>
              </w:rPr>
              <w:t xml:space="preserve"> </w:t>
            </w:r>
            <w:r w:rsidRPr="00B23305">
              <w:rPr>
                <w:color w:val="231F20"/>
                <w:sz w:val="18"/>
              </w:rPr>
              <w:t>and</w:t>
            </w:r>
            <w:r w:rsidRPr="00B23305">
              <w:rPr>
                <w:color w:val="231F20"/>
                <w:spacing w:val="2"/>
                <w:sz w:val="18"/>
              </w:rPr>
              <w:t xml:space="preserve"> </w:t>
            </w:r>
            <w:r w:rsidRPr="00B23305">
              <w:rPr>
                <w:color w:val="231F20"/>
                <w:spacing w:val="-2"/>
                <w:sz w:val="18"/>
              </w:rPr>
              <w:t>facilitating</w:t>
            </w:r>
            <w:r>
              <w:rPr>
                <w:color w:val="231F20"/>
                <w:spacing w:val="-2"/>
              </w:rPr>
              <w:t xml:space="preserve"> </w:t>
            </w:r>
            <w:r>
              <w:rPr>
                <w:color w:val="231F20"/>
                <w:sz w:val="18"/>
              </w:rPr>
              <w:t>change</w:t>
            </w:r>
            <w:r>
              <w:rPr>
                <w:color w:val="231F20"/>
                <w:spacing w:val="-2"/>
                <w:sz w:val="18"/>
              </w:rPr>
              <w:t xml:space="preserve"> </w:t>
            </w:r>
            <w:r>
              <w:rPr>
                <w:color w:val="231F20"/>
                <w:sz w:val="18"/>
              </w:rPr>
              <w:t>in</w:t>
            </w:r>
            <w:r>
              <w:rPr>
                <w:color w:val="231F20"/>
                <w:spacing w:val="-2"/>
                <w:sz w:val="18"/>
              </w:rPr>
              <w:t xml:space="preserve"> </w:t>
            </w:r>
            <w:r>
              <w:rPr>
                <w:color w:val="231F20"/>
                <w:sz w:val="18"/>
              </w:rPr>
              <w:t>liquid</w:t>
            </w:r>
            <w:r>
              <w:rPr>
                <w:color w:val="231F20"/>
                <w:spacing w:val="-2"/>
                <w:sz w:val="18"/>
              </w:rPr>
              <w:t xml:space="preserve"> </w:t>
            </w:r>
            <w:r>
              <w:rPr>
                <w:color w:val="231F20"/>
                <w:sz w:val="18"/>
              </w:rPr>
              <w:t>bulk</w:t>
            </w:r>
            <w:r>
              <w:rPr>
                <w:color w:val="231F20"/>
                <w:spacing w:val="-2"/>
                <w:sz w:val="18"/>
              </w:rPr>
              <w:t xml:space="preserve"> commodities.</w:t>
            </w:r>
          </w:p>
        </w:tc>
        <w:tc>
          <w:tcPr>
            <w:tcW w:w="1736" w:type="dxa"/>
          </w:tcPr>
          <w:p w14:paraId="6F49386D" w14:textId="77777777" w:rsidR="00B23305" w:rsidRDefault="00B23305" w:rsidP="00B23305">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3</w:t>
            </w:r>
            <w:r>
              <w:rPr>
                <w:color w:val="231F20"/>
                <w:spacing w:val="-2"/>
                <w:sz w:val="18"/>
              </w:rPr>
              <w:t xml:space="preserve"> </w:t>
            </w:r>
            <w:r>
              <w:rPr>
                <w:color w:val="231F20"/>
                <w:sz w:val="18"/>
              </w:rPr>
              <w:t xml:space="preserve">– 5 </w:t>
            </w:r>
            <w:r>
              <w:rPr>
                <w:color w:val="231F20"/>
                <w:spacing w:val="-2"/>
                <w:sz w:val="18"/>
              </w:rPr>
              <w:t>years</w:t>
            </w:r>
          </w:p>
        </w:tc>
      </w:tr>
      <w:tr w:rsidR="00B23305" w14:paraId="68D12AE8"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04E1F342" w14:textId="306F56E0" w:rsidR="00B23305" w:rsidRPr="00B23305" w:rsidRDefault="008D21FF" w:rsidP="00B23305">
            <w:pPr>
              <w:pStyle w:val="TableText"/>
              <w:rPr>
                <w:rFonts w:ascii="VIC SemiBold" w:hAnsi="VIC SemiBold"/>
                <w:b w:val="0"/>
                <w:sz w:val="18"/>
              </w:rPr>
            </w:pPr>
            <w:r>
              <w:rPr>
                <w:rFonts w:ascii="VIC SemiBold" w:hAnsi="VIC SemiBold"/>
                <w:b w:val="0"/>
                <w:bCs/>
                <w:color w:val="231F20"/>
                <w:spacing w:val="-10"/>
              </w:rPr>
              <w:t xml:space="preserve">Action </w:t>
            </w:r>
            <w:r w:rsidR="00B23305" w:rsidRPr="00B23305">
              <w:rPr>
                <w:rFonts w:ascii="VIC SemiBold" w:hAnsi="VIC SemiBold"/>
                <w:color w:val="231F20"/>
                <w:spacing w:val="-5"/>
                <w:sz w:val="18"/>
              </w:rPr>
              <w:t>28</w:t>
            </w:r>
          </w:p>
        </w:tc>
        <w:tc>
          <w:tcPr>
            <w:tcW w:w="6057" w:type="dxa"/>
          </w:tcPr>
          <w:p w14:paraId="1239AC96" w14:textId="435C035C" w:rsidR="00B23305" w:rsidRDefault="00B23305" w:rsidP="00B23305">
            <w:pPr>
              <w:pStyle w:val="TableText"/>
              <w:cnfStyle w:val="000000000000" w:firstRow="0" w:lastRow="0" w:firstColumn="0" w:lastColumn="0" w:oddVBand="0" w:evenVBand="0" w:oddHBand="0" w:evenHBand="0" w:firstRowFirstColumn="0" w:firstRowLastColumn="0" w:lastRowFirstColumn="0" w:lastRowLastColumn="0"/>
              <w:rPr>
                <w:sz w:val="18"/>
              </w:rPr>
            </w:pPr>
            <w:r w:rsidRPr="00B23305">
              <w:rPr>
                <w:color w:val="231F20"/>
                <w:sz w:val="18"/>
              </w:rPr>
              <w:t>Government</w:t>
            </w:r>
            <w:r w:rsidRPr="00B23305">
              <w:rPr>
                <w:color w:val="231F20"/>
                <w:spacing w:val="-1"/>
                <w:sz w:val="18"/>
              </w:rPr>
              <w:t xml:space="preserve"> </w:t>
            </w:r>
            <w:r w:rsidRPr="00B23305">
              <w:rPr>
                <w:color w:val="231F20"/>
                <w:sz w:val="18"/>
              </w:rPr>
              <w:t>will</w:t>
            </w:r>
            <w:r w:rsidRPr="00B23305">
              <w:rPr>
                <w:color w:val="231F20"/>
                <w:spacing w:val="-1"/>
                <w:sz w:val="18"/>
              </w:rPr>
              <w:t xml:space="preserve"> </w:t>
            </w:r>
            <w:r w:rsidRPr="00B23305">
              <w:rPr>
                <w:color w:val="231F20"/>
                <w:sz w:val="18"/>
              </w:rPr>
              <w:t>work</w:t>
            </w:r>
            <w:r w:rsidRPr="00B23305">
              <w:rPr>
                <w:color w:val="231F20"/>
                <w:spacing w:val="-1"/>
                <w:sz w:val="18"/>
              </w:rPr>
              <w:t xml:space="preserve"> </w:t>
            </w:r>
            <w:r w:rsidRPr="00B23305">
              <w:rPr>
                <w:color w:val="231F20"/>
                <w:sz w:val="18"/>
              </w:rPr>
              <w:t>with</w:t>
            </w:r>
            <w:r w:rsidRPr="00B23305">
              <w:rPr>
                <w:color w:val="231F20"/>
                <w:spacing w:val="-1"/>
                <w:sz w:val="18"/>
              </w:rPr>
              <w:t xml:space="preserve"> </w:t>
            </w:r>
            <w:r w:rsidRPr="00B23305">
              <w:rPr>
                <w:color w:val="231F20"/>
                <w:sz w:val="18"/>
              </w:rPr>
              <w:t>the</w:t>
            </w:r>
            <w:r w:rsidRPr="00B23305">
              <w:rPr>
                <w:color w:val="231F20"/>
                <w:spacing w:val="-1"/>
                <w:sz w:val="18"/>
              </w:rPr>
              <w:t xml:space="preserve"> </w:t>
            </w:r>
            <w:r w:rsidRPr="00B23305">
              <w:rPr>
                <w:color w:val="231F20"/>
                <w:sz w:val="18"/>
              </w:rPr>
              <w:t>ports</w:t>
            </w:r>
            <w:r w:rsidRPr="00B23305">
              <w:rPr>
                <w:color w:val="231F20"/>
                <w:spacing w:val="-1"/>
                <w:sz w:val="18"/>
              </w:rPr>
              <w:t xml:space="preserve"> </w:t>
            </w:r>
            <w:r w:rsidRPr="00B23305">
              <w:rPr>
                <w:color w:val="231F20"/>
                <w:sz w:val="18"/>
              </w:rPr>
              <w:t>sector</w:t>
            </w:r>
            <w:r w:rsidRPr="00B23305">
              <w:rPr>
                <w:color w:val="231F20"/>
                <w:spacing w:val="-1"/>
                <w:sz w:val="18"/>
              </w:rPr>
              <w:t xml:space="preserve"> </w:t>
            </w:r>
            <w:r w:rsidRPr="00B23305">
              <w:rPr>
                <w:color w:val="231F20"/>
                <w:sz w:val="18"/>
              </w:rPr>
              <w:t>to</w:t>
            </w:r>
            <w:r w:rsidRPr="00B23305">
              <w:rPr>
                <w:color w:val="231F20"/>
                <w:spacing w:val="-1"/>
                <w:sz w:val="18"/>
              </w:rPr>
              <w:t xml:space="preserve"> </w:t>
            </w:r>
            <w:r w:rsidRPr="00B23305">
              <w:rPr>
                <w:color w:val="231F20"/>
                <w:sz w:val="18"/>
              </w:rPr>
              <w:t>trial</w:t>
            </w:r>
            <w:r w:rsidRPr="00B23305">
              <w:rPr>
                <w:color w:val="231F20"/>
                <w:spacing w:val="-1"/>
                <w:sz w:val="18"/>
              </w:rPr>
              <w:t xml:space="preserve"> </w:t>
            </w:r>
            <w:r w:rsidRPr="00B23305">
              <w:rPr>
                <w:color w:val="231F20"/>
                <w:sz w:val="18"/>
              </w:rPr>
              <w:t>and</w:t>
            </w:r>
            <w:r w:rsidRPr="00B23305">
              <w:rPr>
                <w:color w:val="231F20"/>
                <w:spacing w:val="-1"/>
                <w:sz w:val="18"/>
              </w:rPr>
              <w:t xml:space="preserve"> </w:t>
            </w:r>
            <w:r w:rsidRPr="00B23305">
              <w:rPr>
                <w:color w:val="231F20"/>
                <w:sz w:val="18"/>
              </w:rPr>
              <w:t>promote</w:t>
            </w:r>
            <w:r w:rsidRPr="00B23305">
              <w:rPr>
                <w:color w:val="231F20"/>
                <w:spacing w:val="-1"/>
                <w:sz w:val="18"/>
              </w:rPr>
              <w:t xml:space="preserve"> </w:t>
            </w:r>
            <w:r w:rsidRPr="00B23305">
              <w:rPr>
                <w:color w:val="231F20"/>
                <w:sz w:val="18"/>
              </w:rPr>
              <w:t>lower emissions across the port supply chain. A focus will include further</w:t>
            </w:r>
            <w:r>
              <w:rPr>
                <w:color w:val="231F20"/>
              </w:rPr>
              <w:t xml:space="preserve"> </w:t>
            </w:r>
            <w:r w:rsidRPr="00B23305">
              <w:rPr>
                <w:color w:val="231F20"/>
                <w:sz w:val="18"/>
              </w:rPr>
              <w:t>investigation</w:t>
            </w:r>
            <w:r w:rsidRPr="00B23305">
              <w:rPr>
                <w:color w:val="231F20"/>
                <w:spacing w:val="-1"/>
                <w:sz w:val="18"/>
              </w:rPr>
              <w:t xml:space="preserve"> </w:t>
            </w:r>
            <w:r w:rsidRPr="00B23305">
              <w:rPr>
                <w:color w:val="231F20"/>
                <w:sz w:val="18"/>
              </w:rPr>
              <w:t>of opportunities to</w:t>
            </w:r>
            <w:r w:rsidRPr="00B23305">
              <w:rPr>
                <w:color w:val="231F20"/>
                <w:spacing w:val="-1"/>
                <w:sz w:val="18"/>
              </w:rPr>
              <w:t xml:space="preserve"> </w:t>
            </w:r>
            <w:r w:rsidRPr="00B23305">
              <w:rPr>
                <w:color w:val="231F20"/>
                <w:sz w:val="18"/>
              </w:rPr>
              <w:t>trial and test</w:t>
            </w:r>
            <w:r w:rsidRPr="00B23305">
              <w:rPr>
                <w:color w:val="231F20"/>
                <w:spacing w:val="-1"/>
                <w:sz w:val="18"/>
              </w:rPr>
              <w:t xml:space="preserve"> </w:t>
            </w:r>
            <w:r w:rsidRPr="00B23305">
              <w:rPr>
                <w:color w:val="231F20"/>
                <w:sz w:val="18"/>
              </w:rPr>
              <w:t xml:space="preserve">hydrogen trucks </w:t>
            </w:r>
            <w:r w:rsidRPr="00B23305">
              <w:rPr>
                <w:color w:val="231F20"/>
                <w:spacing w:val="-5"/>
                <w:sz w:val="18"/>
              </w:rPr>
              <w:t>and</w:t>
            </w:r>
            <w:r>
              <w:rPr>
                <w:color w:val="231F20"/>
                <w:spacing w:val="-5"/>
              </w:rPr>
              <w:t xml:space="preserve"> </w:t>
            </w:r>
            <w:r>
              <w:rPr>
                <w:color w:val="231F20"/>
              </w:rPr>
              <w:t>refuelling</w:t>
            </w:r>
            <w:r>
              <w:rPr>
                <w:color w:val="231F20"/>
                <w:spacing w:val="-5"/>
                <w:sz w:val="18"/>
              </w:rPr>
              <w:t xml:space="preserve"> </w:t>
            </w:r>
            <w:r>
              <w:rPr>
                <w:color w:val="231F20"/>
                <w:spacing w:val="-2"/>
                <w:sz w:val="18"/>
              </w:rPr>
              <w:t>facilities.</w:t>
            </w:r>
          </w:p>
        </w:tc>
        <w:tc>
          <w:tcPr>
            <w:tcW w:w="1736" w:type="dxa"/>
          </w:tcPr>
          <w:p w14:paraId="499EB6A1" w14:textId="77777777" w:rsidR="00B23305" w:rsidRDefault="00B23305" w:rsidP="00B23305">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pacing w:val="-2"/>
                <w:sz w:val="18"/>
              </w:rPr>
              <w:t>Ongoing</w:t>
            </w:r>
          </w:p>
        </w:tc>
      </w:tr>
      <w:tr w:rsidR="00B23305" w14:paraId="1BC3AEA1"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3B68001E" w14:textId="40B9BC08" w:rsidR="00B23305" w:rsidRPr="00B23305" w:rsidRDefault="008D21FF" w:rsidP="00B23305">
            <w:pPr>
              <w:pStyle w:val="TableText"/>
              <w:rPr>
                <w:rFonts w:ascii="VIC SemiBold" w:hAnsi="VIC SemiBold"/>
                <w:b w:val="0"/>
                <w:sz w:val="18"/>
              </w:rPr>
            </w:pPr>
            <w:r>
              <w:rPr>
                <w:rFonts w:ascii="VIC SemiBold" w:hAnsi="VIC SemiBold"/>
                <w:b w:val="0"/>
                <w:bCs/>
                <w:color w:val="231F20"/>
                <w:spacing w:val="-10"/>
              </w:rPr>
              <w:t xml:space="preserve">Action </w:t>
            </w:r>
            <w:r w:rsidR="00B23305" w:rsidRPr="00B23305">
              <w:rPr>
                <w:rFonts w:ascii="VIC SemiBold" w:hAnsi="VIC SemiBold"/>
                <w:color w:val="231F20"/>
                <w:spacing w:val="-5"/>
                <w:sz w:val="18"/>
              </w:rPr>
              <w:t>29</w:t>
            </w:r>
          </w:p>
        </w:tc>
        <w:tc>
          <w:tcPr>
            <w:tcW w:w="6057" w:type="dxa"/>
          </w:tcPr>
          <w:p w14:paraId="54239AC9" w14:textId="626B2CBC" w:rsidR="00B23305" w:rsidRDefault="00B23305" w:rsidP="00B23305">
            <w:pPr>
              <w:pStyle w:val="TableText"/>
              <w:cnfStyle w:val="000000000000" w:firstRow="0" w:lastRow="0" w:firstColumn="0" w:lastColumn="0" w:oddVBand="0" w:evenVBand="0" w:oddHBand="0" w:evenHBand="0" w:firstRowFirstColumn="0" w:firstRowLastColumn="0" w:lastRowFirstColumn="0" w:lastRowLastColumn="0"/>
              <w:rPr>
                <w:sz w:val="18"/>
              </w:rPr>
            </w:pPr>
            <w:r w:rsidRPr="00B23305">
              <w:rPr>
                <w:color w:val="231F20"/>
                <w:sz w:val="18"/>
              </w:rPr>
              <w:t>The Department of Transport will work with the Port of Melbourne to design</w:t>
            </w:r>
            <w:r w:rsidRPr="00B23305">
              <w:rPr>
                <w:color w:val="231F20"/>
                <w:spacing w:val="-5"/>
                <w:sz w:val="18"/>
              </w:rPr>
              <w:t xml:space="preserve"> </w:t>
            </w:r>
            <w:r w:rsidRPr="00B23305">
              <w:rPr>
                <w:color w:val="231F20"/>
                <w:sz w:val="18"/>
              </w:rPr>
              <w:t>and</w:t>
            </w:r>
            <w:r w:rsidRPr="00B23305">
              <w:rPr>
                <w:color w:val="231F20"/>
                <w:spacing w:val="-5"/>
                <w:sz w:val="18"/>
              </w:rPr>
              <w:t xml:space="preserve"> </w:t>
            </w:r>
            <w:r w:rsidRPr="00B23305">
              <w:rPr>
                <w:color w:val="231F20"/>
                <w:sz w:val="18"/>
              </w:rPr>
              <w:t>implement</w:t>
            </w:r>
            <w:r w:rsidRPr="00B23305">
              <w:rPr>
                <w:color w:val="231F20"/>
                <w:spacing w:val="-5"/>
                <w:sz w:val="18"/>
              </w:rPr>
              <w:t xml:space="preserve"> </w:t>
            </w:r>
            <w:r w:rsidRPr="00B23305">
              <w:rPr>
                <w:color w:val="231F20"/>
                <w:sz w:val="18"/>
              </w:rPr>
              <w:t>arrangements</w:t>
            </w:r>
            <w:r w:rsidRPr="00B23305">
              <w:rPr>
                <w:color w:val="231F20"/>
                <w:spacing w:val="-5"/>
                <w:sz w:val="18"/>
              </w:rPr>
              <w:t xml:space="preserve"> </w:t>
            </w:r>
            <w:r w:rsidRPr="00B23305">
              <w:rPr>
                <w:color w:val="231F20"/>
                <w:sz w:val="18"/>
              </w:rPr>
              <w:t>which</w:t>
            </w:r>
            <w:r w:rsidRPr="00B23305">
              <w:rPr>
                <w:color w:val="231F20"/>
                <w:spacing w:val="-5"/>
                <w:sz w:val="18"/>
              </w:rPr>
              <w:t xml:space="preserve"> </w:t>
            </w:r>
            <w:r w:rsidRPr="00B23305">
              <w:rPr>
                <w:color w:val="231F20"/>
                <w:sz w:val="18"/>
              </w:rPr>
              <w:t>progressively</w:t>
            </w:r>
            <w:r w:rsidRPr="00B23305">
              <w:rPr>
                <w:color w:val="231F20"/>
                <w:spacing w:val="-5"/>
                <w:sz w:val="18"/>
              </w:rPr>
              <w:t xml:space="preserve"> </w:t>
            </w:r>
            <w:r w:rsidRPr="00B23305">
              <w:rPr>
                <w:color w:val="231F20"/>
                <w:sz w:val="18"/>
              </w:rPr>
              <w:t>encourage</w:t>
            </w:r>
            <w:r>
              <w:rPr>
                <w:color w:val="231F20"/>
              </w:rPr>
              <w:t xml:space="preserve"> </w:t>
            </w:r>
            <w:r w:rsidRPr="00B23305">
              <w:rPr>
                <w:color w:val="231F20"/>
                <w:sz w:val="18"/>
              </w:rPr>
              <w:t>and</w:t>
            </w:r>
            <w:r w:rsidRPr="00B23305">
              <w:rPr>
                <w:color w:val="231F20"/>
                <w:spacing w:val="-5"/>
                <w:sz w:val="18"/>
              </w:rPr>
              <w:t xml:space="preserve"> </w:t>
            </w:r>
            <w:r w:rsidRPr="00B23305">
              <w:rPr>
                <w:color w:val="231F20"/>
                <w:sz w:val="18"/>
              </w:rPr>
              <w:t>then</w:t>
            </w:r>
            <w:r w:rsidRPr="00B23305">
              <w:rPr>
                <w:color w:val="231F20"/>
                <w:spacing w:val="-2"/>
                <w:sz w:val="18"/>
              </w:rPr>
              <w:t xml:space="preserve"> </w:t>
            </w:r>
            <w:r w:rsidRPr="00B23305">
              <w:rPr>
                <w:color w:val="231F20"/>
                <w:sz w:val="18"/>
              </w:rPr>
              <w:t>require</w:t>
            </w:r>
            <w:r w:rsidRPr="00B23305">
              <w:rPr>
                <w:color w:val="231F20"/>
                <w:spacing w:val="-2"/>
                <w:sz w:val="18"/>
              </w:rPr>
              <w:t xml:space="preserve"> </w:t>
            </w:r>
            <w:r w:rsidRPr="00B23305">
              <w:rPr>
                <w:color w:val="231F20"/>
                <w:sz w:val="18"/>
              </w:rPr>
              <w:t>a</w:t>
            </w:r>
            <w:r w:rsidRPr="00B23305">
              <w:rPr>
                <w:color w:val="231F20"/>
                <w:spacing w:val="-3"/>
                <w:sz w:val="18"/>
              </w:rPr>
              <w:t xml:space="preserve"> </w:t>
            </w:r>
            <w:r w:rsidRPr="00B23305">
              <w:rPr>
                <w:color w:val="231F20"/>
                <w:sz w:val="18"/>
              </w:rPr>
              <w:t>higher</w:t>
            </w:r>
            <w:r w:rsidRPr="00B23305">
              <w:rPr>
                <w:color w:val="231F20"/>
                <w:spacing w:val="-2"/>
                <w:sz w:val="18"/>
              </w:rPr>
              <w:t xml:space="preserve"> </w:t>
            </w:r>
            <w:r w:rsidRPr="00B23305">
              <w:rPr>
                <w:color w:val="231F20"/>
                <w:sz w:val="18"/>
              </w:rPr>
              <w:t>standard</w:t>
            </w:r>
            <w:r w:rsidRPr="00B23305">
              <w:rPr>
                <w:color w:val="231F20"/>
                <w:spacing w:val="-2"/>
                <w:sz w:val="18"/>
              </w:rPr>
              <w:t xml:space="preserve"> </w:t>
            </w:r>
            <w:r w:rsidRPr="00B23305">
              <w:rPr>
                <w:color w:val="231F20"/>
                <w:sz w:val="18"/>
              </w:rPr>
              <w:t>of</w:t>
            </w:r>
            <w:r w:rsidRPr="00B23305">
              <w:rPr>
                <w:color w:val="231F20"/>
                <w:spacing w:val="-3"/>
                <w:sz w:val="18"/>
              </w:rPr>
              <w:t xml:space="preserve"> </w:t>
            </w:r>
            <w:r w:rsidRPr="00B23305">
              <w:rPr>
                <w:color w:val="231F20"/>
                <w:sz w:val="18"/>
              </w:rPr>
              <w:t>emissions</w:t>
            </w:r>
            <w:r w:rsidRPr="00B23305">
              <w:rPr>
                <w:color w:val="231F20"/>
                <w:spacing w:val="-2"/>
                <w:sz w:val="18"/>
              </w:rPr>
              <w:t xml:space="preserve"> </w:t>
            </w:r>
            <w:r w:rsidRPr="00B23305">
              <w:rPr>
                <w:color w:val="231F20"/>
                <w:sz w:val="18"/>
              </w:rPr>
              <w:t>for</w:t>
            </w:r>
            <w:r w:rsidRPr="00B23305">
              <w:rPr>
                <w:color w:val="231F20"/>
                <w:spacing w:val="-2"/>
                <w:sz w:val="18"/>
              </w:rPr>
              <w:t xml:space="preserve"> </w:t>
            </w:r>
            <w:r w:rsidRPr="00B23305">
              <w:rPr>
                <w:color w:val="231F20"/>
                <w:sz w:val="18"/>
              </w:rPr>
              <w:t>vehicles</w:t>
            </w:r>
            <w:r w:rsidRPr="00B23305">
              <w:rPr>
                <w:color w:val="231F20"/>
                <w:spacing w:val="-2"/>
                <w:sz w:val="18"/>
              </w:rPr>
              <w:t xml:space="preserve"> </w:t>
            </w:r>
            <w:r w:rsidRPr="00B23305">
              <w:rPr>
                <w:color w:val="231F20"/>
                <w:spacing w:val="-4"/>
                <w:sz w:val="18"/>
              </w:rPr>
              <w:t>that</w:t>
            </w:r>
            <w:r>
              <w:rPr>
                <w:color w:val="231F20"/>
                <w:spacing w:val="-4"/>
              </w:rPr>
              <w:t xml:space="preserve"> </w:t>
            </w:r>
            <w:r>
              <w:rPr>
                <w:color w:val="231F20"/>
                <w:sz w:val="18"/>
              </w:rPr>
              <w:t>access</w:t>
            </w:r>
            <w:r>
              <w:rPr>
                <w:color w:val="231F20"/>
                <w:spacing w:val="1"/>
                <w:sz w:val="18"/>
              </w:rPr>
              <w:t xml:space="preserve"> </w:t>
            </w:r>
            <w:r>
              <w:rPr>
                <w:color w:val="231F20"/>
                <w:sz w:val="18"/>
              </w:rPr>
              <w:t>the</w:t>
            </w:r>
            <w:r>
              <w:rPr>
                <w:color w:val="231F20"/>
                <w:spacing w:val="1"/>
                <w:sz w:val="18"/>
              </w:rPr>
              <w:t xml:space="preserve"> </w:t>
            </w:r>
            <w:r>
              <w:rPr>
                <w:color w:val="231F20"/>
                <w:spacing w:val="-2"/>
                <w:sz w:val="18"/>
              </w:rPr>
              <w:t>port.</w:t>
            </w:r>
          </w:p>
        </w:tc>
        <w:tc>
          <w:tcPr>
            <w:tcW w:w="1736" w:type="dxa"/>
          </w:tcPr>
          <w:p w14:paraId="74F5FBA4" w14:textId="77777777" w:rsidR="00B23305" w:rsidRDefault="00B23305" w:rsidP="00B23305">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z w:val="18"/>
              </w:rPr>
              <w:t>3</w:t>
            </w:r>
            <w:r>
              <w:rPr>
                <w:color w:val="231F20"/>
                <w:spacing w:val="-2"/>
                <w:sz w:val="18"/>
              </w:rPr>
              <w:t xml:space="preserve"> </w:t>
            </w:r>
            <w:r>
              <w:rPr>
                <w:color w:val="231F20"/>
                <w:sz w:val="18"/>
              </w:rPr>
              <w:t xml:space="preserve">– 5 </w:t>
            </w:r>
            <w:r>
              <w:rPr>
                <w:color w:val="231F20"/>
                <w:spacing w:val="-2"/>
                <w:sz w:val="18"/>
              </w:rPr>
              <w:t>years</w:t>
            </w:r>
          </w:p>
        </w:tc>
      </w:tr>
    </w:tbl>
    <w:p w14:paraId="6F629FC3" w14:textId="3BF9B83D" w:rsidR="00B23305" w:rsidRDefault="00B23305" w:rsidP="00B6748F">
      <w:pPr>
        <w:pStyle w:val="BodyText"/>
      </w:pPr>
    </w:p>
    <w:p w14:paraId="70FB176E" w14:textId="77777777" w:rsidR="00B23305" w:rsidRDefault="00B23305" w:rsidP="00B6748F">
      <w:pPr>
        <w:pStyle w:val="BodyText"/>
        <w:sectPr w:rsidR="00B23305" w:rsidSect="00B23305">
          <w:pgSz w:w="11906" w:h="16838" w:code="9"/>
          <w:pgMar w:top="2552" w:right="1418" w:bottom="1134" w:left="1418" w:header="567" w:footer="567" w:gutter="284"/>
          <w:cols w:space="708"/>
          <w:docGrid w:linePitch="360"/>
        </w:sectPr>
      </w:pPr>
    </w:p>
    <w:p w14:paraId="40FC878E" w14:textId="77777777" w:rsidR="00B23305" w:rsidRDefault="00B23305" w:rsidP="00B23305">
      <w:pPr>
        <w:pStyle w:val="Heading4"/>
        <w:spacing w:before="0"/>
      </w:pPr>
      <w:r>
        <w:lastRenderedPageBreak/>
        <w:t>Workforce and skills</w:t>
      </w:r>
    </w:p>
    <w:p w14:paraId="4B89E6C9" w14:textId="77777777" w:rsidR="00B23305" w:rsidRDefault="00B23305" w:rsidP="00B23305">
      <w:pPr>
        <w:pStyle w:val="Heading4"/>
        <w:spacing w:before="0"/>
        <w:sectPr w:rsidR="00B23305" w:rsidSect="00B23305">
          <w:pgSz w:w="11906" w:h="16838" w:code="9"/>
          <w:pgMar w:top="2552" w:right="1418" w:bottom="1134" w:left="1418" w:header="567" w:footer="567" w:gutter="284"/>
          <w:cols w:space="708"/>
          <w:docGrid w:linePitch="360"/>
        </w:sectPr>
      </w:pPr>
    </w:p>
    <w:p w14:paraId="36266599" w14:textId="7BBD81D1" w:rsidR="00B23305" w:rsidRDefault="00B23305" w:rsidP="00B23305">
      <w:pPr>
        <w:pStyle w:val="BodyText"/>
      </w:pPr>
      <w:r>
        <w:t>In 2021, sea freight supported over 290,000 full-time equivalent jobs in Victoria both directly and indirectly, through enabling imports and exports. This reflects the critical role of skilled labour in delivering freight from ship to shore to</w:t>
      </w:r>
      <w:r>
        <w:rPr>
          <w:rFonts w:ascii="Calibri" w:hAnsi="Calibri" w:cs="Calibri"/>
        </w:rPr>
        <w:t> </w:t>
      </w:r>
      <w:r>
        <w:t>door.</w:t>
      </w:r>
    </w:p>
    <w:p w14:paraId="28CBECF0" w14:textId="77777777" w:rsidR="00B23305" w:rsidRDefault="00B23305" w:rsidP="00B23305">
      <w:pPr>
        <w:pStyle w:val="BodyText"/>
      </w:pPr>
      <w:r>
        <w:t>The Federal Government’s Vulnerable Supply Chains, Productivity Commission Study Report (July 2021) noted that a large number of skilled and a smaller proportion of highly skilled workers are a key component of the transport system, and skilled labour shortages pose a risk to supply chain resilience. The report acknowledges that highly specialised skills, such as those held by Harbour Masters, are more difficult to substitute or replace, however tend to have less demand by volume.</w:t>
      </w:r>
    </w:p>
    <w:p w14:paraId="2F16838E" w14:textId="59A1A1E0" w:rsidR="00B23305" w:rsidRDefault="00B23305" w:rsidP="00B23305">
      <w:pPr>
        <w:pStyle w:val="BodyText"/>
        <w:keepNext/>
        <w:keepLines/>
      </w:pPr>
      <w:r>
        <w:t>The Productivity Commission suggests a greater risk is a widespread shortage of skills, which are more effectively responded to through skills policy and education systems.</w:t>
      </w:r>
    </w:p>
    <w:p w14:paraId="0DC1BA87" w14:textId="77777777" w:rsidR="00B23305" w:rsidRDefault="00B23305" w:rsidP="00B23305">
      <w:pPr>
        <w:pStyle w:val="BodyText"/>
      </w:pPr>
      <w:r>
        <w:t>Education and training are a key policy purview of the State Government and an important lever in delivering an efficient and effective ports and freight system.</w:t>
      </w:r>
    </w:p>
    <w:p w14:paraId="761DD180" w14:textId="15189104" w:rsidR="00B23305" w:rsidRDefault="00B23305" w:rsidP="00B23305">
      <w:pPr>
        <w:pStyle w:val="BodyText"/>
      </w:pPr>
      <w:r>
        <w:t>Before the COVID-19 pandemic, it was well documented that the maritime, freight and logistics workforce was experiencing considerable workforce shortage. For example, in a recent industry survey led by the Victorian Transport Association, 95 per cent of 75 Victorian operators surveyed were experiencing driver shortages – totalling nearly 1,800 existing vacancies. Figure 10 shows a summary of workforce needs across the various parts of the maritime, freight and logistics supply chain.</w:t>
      </w:r>
    </w:p>
    <w:p w14:paraId="6A7FFFEC" w14:textId="77777777" w:rsidR="00B23305" w:rsidRDefault="00B23305" w:rsidP="00B23305">
      <w:pPr>
        <w:pStyle w:val="BodyText"/>
        <w:sectPr w:rsidR="00B23305" w:rsidSect="00B23305">
          <w:type w:val="continuous"/>
          <w:pgSz w:w="11906" w:h="16838" w:code="9"/>
          <w:pgMar w:top="2552" w:right="1418" w:bottom="1134" w:left="1418" w:header="567" w:footer="567" w:gutter="284"/>
          <w:cols w:num="2" w:space="340"/>
          <w:docGrid w:linePitch="360"/>
        </w:sectPr>
      </w:pPr>
    </w:p>
    <w:p w14:paraId="41481CBE" w14:textId="2B916D43" w:rsidR="00B23305" w:rsidRDefault="00B23305" w:rsidP="00B23305">
      <w:pPr>
        <w:pStyle w:val="Caption"/>
      </w:pPr>
      <w:bookmarkStart w:id="92" w:name="_Ref109030731"/>
      <w:bookmarkStart w:id="93" w:name="_Ref109030818"/>
      <w:r>
        <w:t xml:space="preserve">Figure </w:t>
      </w:r>
      <w:r w:rsidR="00F10281">
        <w:fldChar w:fldCharType="begin"/>
      </w:r>
      <w:r w:rsidR="00F10281">
        <w:instrText xml:space="preserve"> SEQ Figure \* ARABIC </w:instrText>
      </w:r>
      <w:r w:rsidR="00F10281">
        <w:fldChar w:fldCharType="separate"/>
      </w:r>
      <w:r w:rsidR="005670DA">
        <w:rPr>
          <w:noProof/>
        </w:rPr>
        <w:t>10</w:t>
      </w:r>
      <w:r w:rsidR="00F10281">
        <w:rPr>
          <w:noProof/>
        </w:rPr>
        <w:fldChar w:fldCharType="end"/>
      </w:r>
      <w:bookmarkEnd w:id="92"/>
      <w:r>
        <w:t>.</w:t>
      </w:r>
      <w:r>
        <w:tab/>
      </w:r>
      <w:bookmarkStart w:id="94" w:name="_Ref109030739"/>
      <w:r w:rsidRPr="00B23305">
        <w:t>Summary of key maritime freight and logistics workforce needs</w:t>
      </w:r>
      <w:bookmarkEnd w:id="93"/>
      <w:bookmarkEnd w:id="94"/>
    </w:p>
    <w:p w14:paraId="0DD19E7D" w14:textId="06146A90" w:rsidR="00B23305" w:rsidRDefault="005C320A" w:rsidP="00B23305">
      <w:pPr>
        <w:pStyle w:val="Object"/>
      </w:pPr>
      <w:r>
        <w:rPr>
          <w:noProof/>
        </w:rPr>
        <w:drawing>
          <wp:inline distT="0" distB="0" distL="0" distR="0" wp14:anchorId="5848D9AC" wp14:editId="3A2655A8">
            <wp:extent cx="5579110" cy="3157220"/>
            <wp:effectExtent l="0" t="0" r="2540" b="5080"/>
            <wp:docPr id="156" name="Picture 156" descr="Warehousing and storage services &#10;• Forklift operators &#10;• Couriers &#10;• Postal workers &#10;• Transport and dispatch clerks &#10;• Machine and plant operators&#10;&#10;Logistics and delivery &#10;• Truck drivers&#10;• Locomotive drivers&#10;• Diesel mechanics&#10;• Delivery people&#10;• Water freight&#10;Maritime and Ports precinct &#10;• Stevedores&#10;• Harbour Masters&#10;• Pilots&#10;• Seafarers&#10;• Engineers&#10;• Towage operators&#10;• Crane and staddle carrier operators&#10;• Linesmen&#10;&#10;Empty container parks &#10;• Truck drivers &#10;• Forklift operato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Warehousing and storage services &#10;• Forklift operators &#10;• Couriers &#10;• Postal workers &#10;• Transport and dispatch clerks &#10;• Machine and plant operators&#10;&#10;Logistics and delivery &#10;• Truck drivers&#10;• Locomotive drivers&#10;• Diesel mechanics&#10;• Delivery people&#10;• Water freight&#10;Maritime and Ports precinct &#10;• Stevedores&#10;• Harbour Masters&#10;• Pilots&#10;• Seafarers&#10;• Engineers&#10;• Towage operators&#10;• Crane and staddle carrier operators&#10;• Linesmen&#10;&#10;Empty container parks &#10;• Truck drivers &#10;• Forklift operators&#10;"/>
                    <pic:cNvPicPr/>
                  </pic:nvPicPr>
                  <pic:blipFill>
                    <a:blip r:embed="rId79" cstate="hqprint">
                      <a:extLst>
                        <a:ext uri="{28A0092B-C50C-407E-A947-70E740481C1C}">
                          <a14:useLocalDpi xmlns:a14="http://schemas.microsoft.com/office/drawing/2010/main" val="0"/>
                        </a:ext>
                      </a:extLst>
                    </a:blip>
                    <a:stretch>
                      <a:fillRect/>
                    </a:stretch>
                  </pic:blipFill>
                  <pic:spPr>
                    <a:xfrm>
                      <a:off x="0" y="0"/>
                      <a:ext cx="5579110" cy="3157220"/>
                    </a:xfrm>
                    <a:prstGeom prst="rect">
                      <a:avLst/>
                    </a:prstGeom>
                  </pic:spPr>
                </pic:pic>
              </a:graphicData>
            </a:graphic>
          </wp:inline>
        </w:drawing>
      </w:r>
    </w:p>
    <w:p w14:paraId="1D65376C" w14:textId="6C9149B9" w:rsidR="00B23305" w:rsidRDefault="00B23305" w:rsidP="00B23305">
      <w:pPr>
        <w:pStyle w:val="Source"/>
      </w:pPr>
    </w:p>
    <w:p w14:paraId="7C88D18F" w14:textId="77777777" w:rsidR="005C320A" w:rsidRDefault="005C320A" w:rsidP="005C320A">
      <w:pPr>
        <w:pStyle w:val="BodyText"/>
        <w:sectPr w:rsidR="005C320A" w:rsidSect="00B23305">
          <w:type w:val="continuous"/>
          <w:pgSz w:w="11906" w:h="16838" w:code="9"/>
          <w:pgMar w:top="2552" w:right="1418" w:bottom="1134" w:left="1418" w:header="567" w:footer="567" w:gutter="284"/>
          <w:cols w:space="708"/>
          <w:docGrid w:linePitch="360"/>
        </w:sectPr>
      </w:pPr>
    </w:p>
    <w:p w14:paraId="667F9609" w14:textId="055C73E0" w:rsidR="005C320A" w:rsidRDefault="005C320A" w:rsidP="005C320A">
      <w:pPr>
        <w:pStyle w:val="BodyText"/>
      </w:pPr>
      <w:r>
        <w:rPr>
          <w:rFonts w:ascii="VIC Medium"/>
          <w:noProof/>
          <w:sz w:val="20"/>
        </w:rPr>
        <w:lastRenderedPageBreak/>
        <mc:AlternateContent>
          <mc:Choice Requires="wpg">
            <w:drawing>
              <wp:anchor distT="0" distB="0" distL="114300" distR="114300" simplePos="0" relativeHeight="251727872" behindDoc="1" locked="0" layoutInCell="1" allowOverlap="1" wp14:anchorId="164D3630" wp14:editId="6BB0E5D8">
                <wp:simplePos x="0" y="0"/>
                <wp:positionH relativeFrom="column">
                  <wp:posOffset>3563</wp:posOffset>
                </wp:positionH>
                <wp:positionV relativeFrom="page">
                  <wp:posOffset>0</wp:posOffset>
                </wp:positionV>
                <wp:extent cx="4337685" cy="1137285"/>
                <wp:effectExtent l="0" t="0" r="5715" b="5715"/>
                <wp:wrapNone/>
                <wp:docPr id="157" name="Group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7685" cy="1137285"/>
                          <a:chOff x="0" y="0"/>
                          <a:chExt cx="6833" cy="1791"/>
                        </a:xfrm>
                      </wpg:grpSpPr>
                      <wps:wsp>
                        <wps:cNvPr id="158" name="docshape974"/>
                        <wps:cNvSpPr>
                          <a:spLocks/>
                        </wps:cNvSpPr>
                        <wps:spPr bwMode="auto">
                          <a:xfrm>
                            <a:off x="2822" y="0"/>
                            <a:ext cx="3165" cy="1791"/>
                          </a:xfrm>
                          <a:custGeom>
                            <a:avLst/>
                            <a:gdLst>
                              <a:gd name="T0" fmla="+- 0 5986 2822"/>
                              <a:gd name="T1" fmla="*/ T0 w 3165"/>
                              <a:gd name="T2" fmla="*/ 1790 h 1791"/>
                              <a:gd name="T3" fmla="+- 0 3668 2822"/>
                              <a:gd name="T4" fmla="*/ T3 w 3165"/>
                              <a:gd name="T5" fmla="*/ 1790 h 1791"/>
                              <a:gd name="T6" fmla="+- 0 2822 2822"/>
                              <a:gd name="T7" fmla="*/ T6 w 3165"/>
                              <a:gd name="T8" fmla="*/ 0 h 1791"/>
                              <a:gd name="T9" fmla="+- 0 5140 2822"/>
                              <a:gd name="T10" fmla="*/ T9 w 3165"/>
                              <a:gd name="T11" fmla="*/ 0 h 1791"/>
                              <a:gd name="T12" fmla="+- 0 5986 2822"/>
                              <a:gd name="T13" fmla="*/ T12 w 3165"/>
                              <a:gd name="T14" fmla="*/ 1790 h 1791"/>
                            </a:gdLst>
                            <a:ahLst/>
                            <a:cxnLst>
                              <a:cxn ang="0">
                                <a:pos x="T1" y="T2"/>
                              </a:cxn>
                              <a:cxn ang="0">
                                <a:pos x="T4" y="T5"/>
                              </a:cxn>
                              <a:cxn ang="0">
                                <a:pos x="T7" y="T8"/>
                              </a:cxn>
                              <a:cxn ang="0">
                                <a:pos x="T10" y="T11"/>
                              </a:cxn>
                              <a:cxn ang="0">
                                <a:pos x="T13" y="T14"/>
                              </a:cxn>
                            </a:cxnLst>
                            <a:rect l="0" t="0" r="r" b="b"/>
                            <a:pathLst>
                              <a:path w="3165" h="1791">
                                <a:moveTo>
                                  <a:pt x="3164" y="1790"/>
                                </a:moveTo>
                                <a:lnTo>
                                  <a:pt x="846" y="1790"/>
                                </a:lnTo>
                                <a:lnTo>
                                  <a:pt x="0" y="0"/>
                                </a:lnTo>
                                <a:lnTo>
                                  <a:pt x="2318" y="0"/>
                                </a:lnTo>
                                <a:lnTo>
                                  <a:pt x="3164" y="179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docshape975"/>
                        <wps:cNvSpPr>
                          <a:spLocks/>
                        </wps:cNvSpPr>
                        <wps:spPr bwMode="auto">
                          <a:xfrm>
                            <a:off x="-1" y="0"/>
                            <a:ext cx="6833" cy="1791"/>
                          </a:xfrm>
                          <a:custGeom>
                            <a:avLst/>
                            <a:gdLst>
                              <a:gd name="T0" fmla="*/ 3164 w 6833"/>
                              <a:gd name="T1" fmla="*/ 0 h 1791"/>
                              <a:gd name="T2" fmla="*/ 846 w 6833"/>
                              <a:gd name="T3" fmla="*/ 0 h 1791"/>
                              <a:gd name="T4" fmla="*/ 0 w 6833"/>
                              <a:gd name="T5" fmla="*/ 1790 h 1791"/>
                              <a:gd name="T6" fmla="*/ 2318 w 6833"/>
                              <a:gd name="T7" fmla="*/ 1790 h 1791"/>
                              <a:gd name="T8" fmla="*/ 3164 w 6833"/>
                              <a:gd name="T9" fmla="*/ 0 h 1791"/>
                              <a:gd name="T10" fmla="*/ 6833 w 6833"/>
                              <a:gd name="T11" fmla="*/ 0 h 1791"/>
                              <a:gd name="T12" fmla="*/ 4515 w 6833"/>
                              <a:gd name="T13" fmla="*/ 0 h 1791"/>
                              <a:gd name="T14" fmla="*/ 3669 w 6833"/>
                              <a:gd name="T15" fmla="*/ 1790 h 1791"/>
                              <a:gd name="T16" fmla="*/ 5987 w 6833"/>
                              <a:gd name="T17" fmla="*/ 1790 h 1791"/>
                              <a:gd name="T18" fmla="*/ 6833 w 6833"/>
                              <a:gd name="T19" fmla="*/ 0 h 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833" h="1791">
                                <a:moveTo>
                                  <a:pt x="3164" y="0"/>
                                </a:moveTo>
                                <a:lnTo>
                                  <a:pt x="846" y="0"/>
                                </a:lnTo>
                                <a:lnTo>
                                  <a:pt x="0" y="1790"/>
                                </a:lnTo>
                                <a:lnTo>
                                  <a:pt x="2318" y="1790"/>
                                </a:lnTo>
                                <a:lnTo>
                                  <a:pt x="3164" y="0"/>
                                </a:lnTo>
                                <a:close/>
                                <a:moveTo>
                                  <a:pt x="6833" y="0"/>
                                </a:moveTo>
                                <a:lnTo>
                                  <a:pt x="4515" y="0"/>
                                </a:lnTo>
                                <a:lnTo>
                                  <a:pt x="3669" y="1790"/>
                                </a:lnTo>
                                <a:lnTo>
                                  <a:pt x="5987" y="1790"/>
                                </a:lnTo>
                                <a:lnTo>
                                  <a:pt x="6833" y="0"/>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BC9E4ED" id="Group 157" o:spid="_x0000_s1026" alt="&quot;&quot;" style="position:absolute;margin-left:.3pt;margin-top:0;width:341.55pt;height:89.55pt;z-index:-251588608;mso-position-vertical-relative:page;mso-width-relative:margin;mso-height-relative:margin" coordsize="683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">
                <v:shape id="docshape974" o:spid="_x0000_s1027" style="position:absolute;left:2822;width:3165;height:1791;visibility:visible;mso-wrap-style:square;v-text-anchor:top" coordsize="316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" path="m3164,1790r-2318,l,,2318,r846,1790xe" fillcolor="#f47720" stroked="f">
                  <v:path arrowok="t" o:connecttype="custom" o:connectlocs="3164,1790;846,1790;0,0;2318,0;3164,1790" o:connectangles="0,0,0,0,0"/>
                </v:shape>
                <v:shape id="docshape975" o:spid="_x0000_s1028" style="position:absolute;left:-1;width:6833;height:1791;visibility:visible;mso-wrap-style:square;v-text-anchor:top" coordsize="6833,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" path="m3164,l846,,,1790r2318,l3164,xm6833,l4515,,3669,1790r2318,l6833,xe" fillcolor="#bac5d0" stroked="f">
                  <v:fill opacity="26985f"/>
                  <v:path arrowok="t" o:connecttype="custom" o:connectlocs="3164,0;846,0;0,1790;2318,1790;3164,0;6833,0;4515,0;3669,1790;5987,1790;6833,0" o:connectangles="0,0,0,0,0,0,0,0,0,0"/>
                </v:shape>
                <w10:wrap anchory="page"/>
              </v:group>
            </w:pict>
          </mc:Fallback>
        </mc:AlternateContent>
      </w:r>
      <w:r>
        <w:t>The maritime freight and logistic sector is an aging workforce with a significantly higher representation of men than women; around 71 per cent of workers are male. Approximately 37</w:t>
      </w:r>
      <w:r>
        <w:rPr>
          <w:rFonts w:ascii="Calibri" w:hAnsi="Calibri" w:cs="Calibri"/>
        </w:rPr>
        <w:t> </w:t>
      </w:r>
      <w:r>
        <w:t>per cent of workers are aged over 50 years; this is higher than the Australian average of 30</w:t>
      </w:r>
      <w:r>
        <w:rPr>
          <w:rFonts w:ascii="Calibri" w:hAnsi="Calibri" w:cs="Calibri"/>
        </w:rPr>
        <w:t> </w:t>
      </w:r>
      <w:r>
        <w:t>per cent of workers being over 50 years old.</w:t>
      </w:r>
    </w:p>
    <w:p w14:paraId="47ABBF0C" w14:textId="77777777" w:rsidR="005C320A" w:rsidRDefault="005C320A" w:rsidP="005C320A">
      <w:pPr>
        <w:pStyle w:val="BodyText"/>
      </w:pPr>
      <w:r>
        <w:t>The Victorian Skills Authority has identified several barriers to workforce entry:</w:t>
      </w:r>
    </w:p>
    <w:p w14:paraId="22CCF8CB" w14:textId="6D20AB27" w:rsidR="005C320A" w:rsidRDefault="005C320A" w:rsidP="005C320A">
      <w:pPr>
        <w:pStyle w:val="BodyBullet1"/>
      </w:pPr>
      <w:r>
        <w:t>high entry-level requirements, particularly relating to licensing for heavy and multi combination vehicles</w:t>
      </w:r>
    </w:p>
    <w:p w14:paraId="2C713786" w14:textId="1952DE7F" w:rsidR="005C320A" w:rsidRDefault="005C320A" w:rsidP="005C320A">
      <w:pPr>
        <w:pStyle w:val="BodyBullet1"/>
      </w:pPr>
      <w:r>
        <w:t>rapid adoption of new technology and ‘big data’, driving new skill requirements</w:t>
      </w:r>
    </w:p>
    <w:p w14:paraId="0E6BD6DD" w14:textId="1B2E7432" w:rsidR="005C320A" w:rsidRDefault="005C320A" w:rsidP="005C320A">
      <w:pPr>
        <w:pStyle w:val="BodyBullet1"/>
      </w:pPr>
      <w:r>
        <w:t>low awareness of the industry and employment opportunities that would encourage new entrants and diversity</w:t>
      </w:r>
    </w:p>
    <w:p w14:paraId="5A1EA530" w14:textId="1C523EB7" w:rsidR="005C320A" w:rsidRDefault="005C320A" w:rsidP="005C320A">
      <w:pPr>
        <w:pStyle w:val="BodyBullet1"/>
      </w:pPr>
      <w:r>
        <w:t>a perception of poor work conditions and greater safety risk and accidents for industry</w:t>
      </w:r>
      <w:r>
        <w:rPr>
          <w:rFonts w:ascii="Calibri" w:hAnsi="Calibri" w:cs="Calibri"/>
        </w:rPr>
        <w:t> </w:t>
      </w:r>
      <w:r>
        <w:t>participants, deterring new entrants to the sector</w:t>
      </w:r>
    </w:p>
    <w:p w14:paraId="64B41886" w14:textId="24A9AF08" w:rsidR="005C320A" w:rsidRDefault="005C320A" w:rsidP="005C320A">
      <w:pPr>
        <w:pStyle w:val="BodyBullet1"/>
      </w:pPr>
      <w:r>
        <w:t>high casualisation and insufficient secure employment opportunities.</w:t>
      </w:r>
    </w:p>
    <w:p w14:paraId="5908BF84" w14:textId="35291DE5" w:rsidR="005C320A" w:rsidRDefault="005C320A" w:rsidP="005C320A">
      <w:pPr>
        <w:pStyle w:val="BodyText"/>
        <w:keepNext/>
        <w:keepLines/>
      </w:pPr>
      <w:r>
        <w:t>The State Government is already progressing programs to address these workforce shortages. For example, the Victorian Transport Association has been allocated $500,000 per year over 3 years for the delivery of the Transport &amp; Logistics Industry Based Training Program. This funding will support a total of 120 new heavy vehicle drivers in the Victorian freight sector. The Department of Transport will continue to work with the Skills Authority to develop effective plans to continue supporting the freight and logistics sector to access the workforce it needs to operate well.</w:t>
      </w:r>
    </w:p>
    <w:p w14:paraId="1CC63FC3" w14:textId="3F7A05D2" w:rsidR="005C320A" w:rsidRDefault="005C320A" w:rsidP="005C320A">
      <w:pPr>
        <w:pStyle w:val="BodyText"/>
      </w:pPr>
      <w:r>
        <w:t xml:space="preserve">Establishing Ports Victoria as a Centre of Excellence for the </w:t>
      </w:r>
      <w:r w:rsidR="005377F3">
        <w:t xml:space="preserve">Victorian </w:t>
      </w:r>
      <w:r>
        <w:t>port sector will provide a unique opportunity for a new look at what else could be done to support more Victorians taking up a maritime career.</w:t>
      </w:r>
      <w:r w:rsidR="005377F3">
        <w:t xml:space="preserve"> </w:t>
      </w:r>
      <w:r>
        <w:t>Harbour Masters, towage operators, service vessel operators and, in the future, maritime skills supporting the construction of offshore wind turbines, are all high skilled and critical occupations that Victoria’s future economy will rely on to grow. As part of its expanded charter Ports Victoria will be asked to prepare advice for the Minister for Ports and Freight on what could be done to support the growth of training and provision of clear employment pathways for Victorians seeking a maritime career.</w:t>
      </w:r>
    </w:p>
    <w:p w14:paraId="320FE5C4" w14:textId="77777777" w:rsidR="005C320A" w:rsidRDefault="005C320A" w:rsidP="005C320A">
      <w:pPr>
        <w:pStyle w:val="BodyText"/>
      </w:pPr>
    </w:p>
    <w:p w14:paraId="62C36418" w14:textId="4F1D4C96" w:rsidR="005C320A" w:rsidRDefault="005C320A" w:rsidP="005C320A">
      <w:pPr>
        <w:pStyle w:val="BodyText"/>
        <w:sectPr w:rsidR="005C320A" w:rsidSect="005C320A">
          <w:pgSz w:w="11906" w:h="16838" w:code="9"/>
          <w:pgMar w:top="2552" w:right="1418" w:bottom="1134" w:left="1418" w:header="567" w:footer="567" w:gutter="284"/>
          <w:cols w:num="2" w:space="340"/>
          <w:docGrid w:linePitch="360"/>
        </w:sectPr>
      </w:pPr>
    </w:p>
    <w:tbl>
      <w:tblPr>
        <w:tblStyle w:val="MainTableStyle"/>
        <w:tblW w:w="0" w:type="auto"/>
        <w:tblLayout w:type="fixed"/>
        <w:tblLook w:val="04A0" w:firstRow="1" w:lastRow="0" w:firstColumn="1" w:lastColumn="0" w:noHBand="0" w:noVBand="1"/>
      </w:tblPr>
      <w:tblGrid>
        <w:gridCol w:w="993"/>
        <w:gridCol w:w="6057"/>
        <w:gridCol w:w="1736"/>
      </w:tblGrid>
      <w:tr w:rsidR="005C320A" w14:paraId="3953A2C9" w14:textId="77777777" w:rsidTr="002D2ED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93" w:type="dxa"/>
          </w:tcPr>
          <w:p w14:paraId="211FAFC5" w14:textId="2A014B0B" w:rsidR="005C320A" w:rsidRDefault="002D2ED4" w:rsidP="00115D9C">
            <w:pPr>
              <w:pStyle w:val="TableText"/>
              <w:rPr>
                <w:b w:val="0"/>
              </w:rPr>
            </w:pPr>
            <w:r>
              <w:t>Number</w:t>
            </w:r>
          </w:p>
        </w:tc>
        <w:tc>
          <w:tcPr>
            <w:tcW w:w="6057" w:type="dxa"/>
          </w:tcPr>
          <w:p w14:paraId="57A6DC4D" w14:textId="77777777" w:rsidR="005C320A" w:rsidRDefault="005C320A"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Action</w:t>
            </w:r>
          </w:p>
        </w:tc>
        <w:tc>
          <w:tcPr>
            <w:tcW w:w="1736" w:type="dxa"/>
          </w:tcPr>
          <w:p w14:paraId="375E579B" w14:textId="77777777" w:rsidR="005C320A" w:rsidRDefault="005C320A"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Timeframe</w:t>
            </w:r>
          </w:p>
        </w:tc>
      </w:tr>
      <w:tr w:rsidR="005C320A" w14:paraId="5B33C6E9"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5898CBD0" w14:textId="078CD450" w:rsidR="005C320A" w:rsidRPr="00B23305" w:rsidRDefault="008D21FF" w:rsidP="00115D9C">
            <w:pPr>
              <w:pStyle w:val="TableText"/>
              <w:rPr>
                <w:rFonts w:ascii="VIC SemiBold" w:hAnsi="VIC SemiBold"/>
                <w:b w:val="0"/>
                <w:sz w:val="18"/>
              </w:rPr>
            </w:pPr>
            <w:r>
              <w:rPr>
                <w:rFonts w:ascii="VIC SemiBold" w:hAnsi="VIC SemiBold"/>
                <w:b w:val="0"/>
                <w:bCs/>
                <w:color w:val="231F20"/>
                <w:spacing w:val="-10"/>
              </w:rPr>
              <w:t xml:space="preserve">Action </w:t>
            </w:r>
            <w:r w:rsidR="005C320A">
              <w:rPr>
                <w:rFonts w:ascii="VIC SemiBold" w:hAnsi="VIC SemiBold"/>
                <w:color w:val="231F20"/>
                <w:spacing w:val="-5"/>
              </w:rPr>
              <w:t>30</w:t>
            </w:r>
          </w:p>
        </w:tc>
        <w:tc>
          <w:tcPr>
            <w:tcW w:w="6057" w:type="dxa"/>
          </w:tcPr>
          <w:p w14:paraId="78CFDFBF" w14:textId="61A4AE7A" w:rsidR="005C320A" w:rsidRDefault="005C320A" w:rsidP="00C3107B">
            <w:pPr>
              <w:pStyle w:val="TableText"/>
              <w:cnfStyle w:val="000000000000" w:firstRow="0" w:lastRow="0" w:firstColumn="0" w:lastColumn="0" w:oddVBand="0" w:evenVBand="0" w:oddHBand="0" w:evenHBand="0" w:firstRowFirstColumn="0" w:firstRowLastColumn="0" w:lastRowFirstColumn="0" w:lastRowLastColumn="0"/>
            </w:pPr>
            <w:r>
              <w:t>Ports Victoria will be asked to prepare advice for the Minister for Ports</w:t>
            </w:r>
            <w:r w:rsidR="00C3107B">
              <w:t xml:space="preserve"> </w:t>
            </w:r>
            <w:r>
              <w:t>and Freight on options and opportunities to support Victorians to</w:t>
            </w:r>
            <w:r w:rsidR="00C3107B">
              <w:t xml:space="preserve"> </w:t>
            </w:r>
            <w:r>
              <w:t>establish a career in the maritime industry. This advice will complement</w:t>
            </w:r>
            <w:r w:rsidR="00C3107B">
              <w:t xml:space="preserve"> </w:t>
            </w:r>
            <w:r>
              <w:t>the work underway by the Victorian Skills Authority, supported by the</w:t>
            </w:r>
            <w:r w:rsidR="00C3107B">
              <w:t xml:space="preserve"> </w:t>
            </w:r>
            <w:r>
              <w:t>Department of Transport, on workforce priorities for the transport and</w:t>
            </w:r>
            <w:r w:rsidR="00C3107B">
              <w:t xml:space="preserve"> </w:t>
            </w:r>
            <w:r>
              <w:t>logistics sector more generally.</w:t>
            </w:r>
          </w:p>
        </w:tc>
        <w:tc>
          <w:tcPr>
            <w:tcW w:w="1736" w:type="dxa"/>
          </w:tcPr>
          <w:p w14:paraId="59C7A5E2" w14:textId="07C61A7A" w:rsidR="005C320A" w:rsidRDefault="005C320A" w:rsidP="00115D9C">
            <w:pPr>
              <w:pStyle w:val="TableText"/>
              <w:cnfStyle w:val="000000000000" w:firstRow="0" w:lastRow="0" w:firstColumn="0" w:lastColumn="0" w:oddVBand="0" w:evenVBand="0" w:oddHBand="0" w:evenHBand="0" w:firstRowFirstColumn="0" w:firstRowLastColumn="0" w:lastRowFirstColumn="0" w:lastRowLastColumn="0"/>
              <w:rPr>
                <w:sz w:val="18"/>
              </w:rPr>
            </w:pPr>
            <w:r w:rsidRPr="005C320A">
              <w:t>Up to 2 years</w:t>
            </w:r>
          </w:p>
        </w:tc>
      </w:tr>
      <w:tr w:rsidR="005C320A" w14:paraId="686D95EB"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6C62C37D" w14:textId="6F400F03" w:rsidR="005C320A" w:rsidRPr="00B23305" w:rsidRDefault="008D21FF" w:rsidP="00115D9C">
            <w:pPr>
              <w:pStyle w:val="TableText"/>
              <w:rPr>
                <w:rFonts w:ascii="VIC SemiBold" w:hAnsi="VIC SemiBold"/>
                <w:b w:val="0"/>
                <w:sz w:val="18"/>
              </w:rPr>
            </w:pPr>
            <w:r>
              <w:rPr>
                <w:rFonts w:ascii="VIC SemiBold" w:hAnsi="VIC SemiBold"/>
                <w:b w:val="0"/>
                <w:bCs/>
                <w:color w:val="231F20"/>
                <w:spacing w:val="-10"/>
              </w:rPr>
              <w:t xml:space="preserve">Action </w:t>
            </w:r>
            <w:r w:rsidR="005C320A">
              <w:rPr>
                <w:rFonts w:ascii="VIC SemiBold" w:hAnsi="VIC SemiBold"/>
                <w:color w:val="231F20"/>
                <w:spacing w:val="-5"/>
              </w:rPr>
              <w:t>31</w:t>
            </w:r>
          </w:p>
        </w:tc>
        <w:tc>
          <w:tcPr>
            <w:tcW w:w="6057" w:type="dxa"/>
          </w:tcPr>
          <w:p w14:paraId="23F2935D" w14:textId="4B950DE1" w:rsidR="005C320A" w:rsidRDefault="00C3107B" w:rsidP="00C3107B">
            <w:pPr>
              <w:pStyle w:val="TableText"/>
              <w:cnfStyle w:val="000000000000" w:firstRow="0" w:lastRow="0" w:firstColumn="0" w:lastColumn="0" w:oddVBand="0" w:evenVBand="0" w:oddHBand="0" w:evenHBand="0" w:firstRowFirstColumn="0" w:firstRowLastColumn="0" w:lastRowFirstColumn="0" w:lastRowLastColumn="0"/>
            </w:pPr>
            <w:r>
              <w:t>The Victorian Government will continue to work with the Commonwealth to investigate opportunities to sustainably develop a coastal shipping industry as a key platform for Victorians to work and gain maritime workplace experience.</w:t>
            </w:r>
          </w:p>
        </w:tc>
        <w:tc>
          <w:tcPr>
            <w:tcW w:w="1736" w:type="dxa"/>
          </w:tcPr>
          <w:p w14:paraId="2C0C217D" w14:textId="77777777" w:rsidR="005C320A" w:rsidRDefault="005C320A" w:rsidP="00115D9C">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pacing w:val="-2"/>
                <w:sz w:val="18"/>
              </w:rPr>
              <w:t>Ongoing</w:t>
            </w:r>
          </w:p>
        </w:tc>
      </w:tr>
    </w:tbl>
    <w:p w14:paraId="3693E4F5" w14:textId="304254B2" w:rsidR="005C320A" w:rsidRDefault="005C320A" w:rsidP="00C3107B">
      <w:pPr>
        <w:pStyle w:val="Source"/>
      </w:pPr>
    </w:p>
    <w:p w14:paraId="5A7E3651" w14:textId="77777777" w:rsidR="00C3107B" w:rsidRDefault="00C3107B" w:rsidP="00C3107B">
      <w:pPr>
        <w:pStyle w:val="BodyText"/>
        <w:sectPr w:rsidR="00C3107B" w:rsidSect="005C320A">
          <w:type w:val="continuous"/>
          <w:pgSz w:w="11906" w:h="16838" w:code="9"/>
          <w:pgMar w:top="2552" w:right="1418" w:bottom="1134" w:left="1418" w:header="567" w:footer="567" w:gutter="284"/>
          <w:cols w:space="708"/>
          <w:docGrid w:linePitch="360"/>
        </w:sectPr>
      </w:pPr>
    </w:p>
    <w:p w14:paraId="2614111F" w14:textId="1BA353FF" w:rsidR="00C3107B" w:rsidRDefault="00886457" w:rsidP="00C3107B">
      <w:pPr>
        <w:pStyle w:val="Heading2"/>
        <w:spacing w:before="0"/>
      </w:pPr>
      <w:bookmarkStart w:id="95" w:name="_Toc108405193"/>
      <w:r>
        <w:rPr>
          <w:noProof/>
        </w:rPr>
        <w:lastRenderedPageBreak/>
        <mc:AlternateContent>
          <mc:Choice Requires="wpg">
            <w:drawing>
              <wp:anchor distT="0" distB="0" distL="114300" distR="114300" simplePos="0" relativeHeight="251730944" behindDoc="0" locked="1" layoutInCell="1" allowOverlap="1" wp14:anchorId="4BF397FA" wp14:editId="7C6E8B2C">
                <wp:simplePos x="0" y="0"/>
                <wp:positionH relativeFrom="page">
                  <wp:align>left</wp:align>
                </wp:positionH>
                <wp:positionV relativeFrom="page">
                  <wp:align>top</wp:align>
                </wp:positionV>
                <wp:extent cx="1677600" cy="1850400"/>
                <wp:effectExtent l="0" t="0" r="0" b="0"/>
                <wp:wrapNone/>
                <wp:docPr id="161" name="Group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7600" cy="1850400"/>
                          <a:chOff x="0" y="-2381"/>
                          <a:chExt cx="2640" cy="2915"/>
                        </a:xfrm>
                      </wpg:grpSpPr>
                      <wps:wsp>
                        <wps:cNvPr id="162" name="docshape980"/>
                        <wps:cNvSpPr>
                          <a:spLocks/>
                        </wps:cNvSpPr>
                        <wps:spPr bwMode="auto">
                          <a:xfrm>
                            <a:off x="0" y="-2382"/>
                            <a:ext cx="2640" cy="1667"/>
                          </a:xfrm>
                          <a:custGeom>
                            <a:avLst/>
                            <a:gdLst>
                              <a:gd name="T0" fmla="*/ 2639 w 2640"/>
                              <a:gd name="T1" fmla="+- 0 -2381 -2381"/>
                              <a:gd name="T2" fmla="*/ -2381 h 1667"/>
                              <a:gd name="T3" fmla="*/ 2639 w 2640"/>
                              <a:gd name="T4" fmla="+- 0 -715 -2381"/>
                              <a:gd name="T5" fmla="*/ -715 h 1667"/>
                              <a:gd name="T6" fmla="*/ 0 w 2640"/>
                              <a:gd name="T7" fmla="+- 0 -1963 -2381"/>
                              <a:gd name="T8" fmla="*/ -1963 h 1667"/>
                              <a:gd name="T9" fmla="*/ 0 w 2640"/>
                              <a:gd name="T10" fmla="+- 0 -2381 -2381"/>
                              <a:gd name="T11" fmla="*/ -2381 h 1667"/>
                              <a:gd name="T12" fmla="*/ 2639 w 2640"/>
                              <a:gd name="T13" fmla="+- 0 -2381 -2381"/>
                              <a:gd name="T14" fmla="*/ -2381 h 1667"/>
                            </a:gdLst>
                            <a:ahLst/>
                            <a:cxnLst>
                              <a:cxn ang="0">
                                <a:pos x="T0" y="T2"/>
                              </a:cxn>
                              <a:cxn ang="0">
                                <a:pos x="T3" y="T5"/>
                              </a:cxn>
                              <a:cxn ang="0">
                                <a:pos x="T6" y="T8"/>
                              </a:cxn>
                              <a:cxn ang="0">
                                <a:pos x="T9" y="T11"/>
                              </a:cxn>
                              <a:cxn ang="0">
                                <a:pos x="T12" y="T14"/>
                              </a:cxn>
                            </a:cxnLst>
                            <a:rect l="0" t="0" r="r" b="b"/>
                            <a:pathLst>
                              <a:path w="2640" h="1667">
                                <a:moveTo>
                                  <a:pt x="2639" y="0"/>
                                </a:moveTo>
                                <a:lnTo>
                                  <a:pt x="2639" y="1666"/>
                                </a:lnTo>
                                <a:lnTo>
                                  <a:pt x="0" y="418"/>
                                </a:lnTo>
                                <a:lnTo>
                                  <a:pt x="0" y="0"/>
                                </a:lnTo>
                                <a:lnTo>
                                  <a:pt x="2639" y="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981"/>
                        <wps:cNvSpPr>
                          <a:spLocks/>
                        </wps:cNvSpPr>
                        <wps:spPr bwMode="auto">
                          <a:xfrm>
                            <a:off x="0" y="-2382"/>
                            <a:ext cx="2640" cy="2915"/>
                          </a:xfrm>
                          <a:custGeom>
                            <a:avLst/>
                            <a:gdLst>
                              <a:gd name="T0" fmla="*/ 2639 w 2640"/>
                              <a:gd name="T1" fmla="+- 0 -715 -2381"/>
                              <a:gd name="T2" fmla="*/ -715 h 2915"/>
                              <a:gd name="T3" fmla="*/ 2639 w 2640"/>
                              <a:gd name="T4" fmla="+- 0 -2381 -2381"/>
                              <a:gd name="T5" fmla="*/ -2381 h 2915"/>
                              <a:gd name="T6" fmla="*/ 1261 w 2640"/>
                              <a:gd name="T7" fmla="+- 0 -2381 -2381"/>
                              <a:gd name="T8" fmla="*/ -2381 h 2915"/>
                              <a:gd name="T9" fmla="*/ 0 w 2640"/>
                              <a:gd name="T10" fmla="+- 0 -1785 -2381"/>
                              <a:gd name="T11" fmla="*/ -1785 h 2915"/>
                              <a:gd name="T12" fmla="*/ 0 w 2640"/>
                              <a:gd name="T13" fmla="+- 0 533 -2381"/>
                              <a:gd name="T14" fmla="*/ 533 h 2915"/>
                              <a:gd name="T15" fmla="*/ 2639 w 2640"/>
                              <a:gd name="T16" fmla="+- 0 -715 -2381"/>
                              <a:gd name="T17" fmla="*/ -715 h 2915"/>
                            </a:gdLst>
                            <a:ahLst/>
                            <a:cxnLst>
                              <a:cxn ang="0">
                                <a:pos x="T0" y="T2"/>
                              </a:cxn>
                              <a:cxn ang="0">
                                <a:pos x="T3" y="T5"/>
                              </a:cxn>
                              <a:cxn ang="0">
                                <a:pos x="T6" y="T8"/>
                              </a:cxn>
                              <a:cxn ang="0">
                                <a:pos x="T9" y="T11"/>
                              </a:cxn>
                              <a:cxn ang="0">
                                <a:pos x="T12" y="T14"/>
                              </a:cxn>
                              <a:cxn ang="0">
                                <a:pos x="T15" y="T17"/>
                              </a:cxn>
                            </a:cxnLst>
                            <a:rect l="0" t="0" r="r" b="b"/>
                            <a:pathLst>
                              <a:path w="2640" h="2915">
                                <a:moveTo>
                                  <a:pt x="2639" y="1666"/>
                                </a:moveTo>
                                <a:lnTo>
                                  <a:pt x="2639" y="0"/>
                                </a:lnTo>
                                <a:lnTo>
                                  <a:pt x="1261" y="0"/>
                                </a:lnTo>
                                <a:lnTo>
                                  <a:pt x="0" y="596"/>
                                </a:lnTo>
                                <a:lnTo>
                                  <a:pt x="0" y="2914"/>
                                </a:lnTo>
                                <a:lnTo>
                                  <a:pt x="2639" y="1666"/>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4D2FD6" id="Group 161" o:spid="_x0000_s1026" alt="&quot;&quot;" style="position:absolute;margin-left:0;margin-top:0;width:132.1pt;height:145.7pt;z-index:251730944;mso-position-horizontal:left;mso-position-horizontal-relative:page;mso-position-vertical:top;mso-position-vertical-relative:page" coordorigin=",-2381" coordsize="2640,2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">
                <v:shape id="docshape980" o:spid="_x0000_s1027" style="position:absolute;top:-2382;width:2640;height:1667;visibility:visible;mso-wrap-style:square;v-text-anchor:top" coordsize="2640,1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" path="m2639,r,1666l,418,,,2639,xe" fillcolor="#f47720" stroked="f">
                  <v:path arrowok="t" o:connecttype="custom" o:connectlocs="2639,-2381;2639,-715;0,-1963;0,-2381;2639,-2381" o:connectangles="0,0,0,0,0"/>
                </v:shape>
                <v:shape id="docshape981" o:spid="_x0000_s1028" style="position:absolute;top:-2382;width:2640;height:2915;visibility:visible;mso-wrap-style:square;v-text-anchor:top" coordsize="2640,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" path="m2639,1666l2639,,1261,,,596,,2914,2639,1666xe" fillcolor="#bac5d0" stroked="f">
                  <v:fill opacity="26985f"/>
                  <v:path arrowok="t" o:connecttype="custom" o:connectlocs="2639,-715;2639,-2381;1261,-2381;0,-1785;0,533;2639,-715" o:connectangles="0,0,0,0,0,0"/>
                </v:shape>
                <w10:wrap anchorx="page" anchory="page"/>
                <w10:anchorlock/>
              </v:group>
            </w:pict>
          </mc:Fallback>
        </mc:AlternateContent>
      </w:r>
      <w:r w:rsidR="00C3107B">
        <w:rPr>
          <w:noProof/>
        </w:rPr>
        <mc:AlternateContent>
          <mc:Choice Requires="wps">
            <w:drawing>
              <wp:anchor distT="0" distB="0" distL="114300" distR="114300" simplePos="0" relativeHeight="251729920" behindDoc="1" locked="1" layoutInCell="1" allowOverlap="1" wp14:anchorId="06CB473F" wp14:editId="37DE12FE">
                <wp:simplePos x="0" y="0"/>
                <wp:positionH relativeFrom="page">
                  <wp:posOffset>0</wp:posOffset>
                </wp:positionH>
                <wp:positionV relativeFrom="page">
                  <wp:posOffset>0</wp:posOffset>
                </wp:positionV>
                <wp:extent cx="7560000" cy="10692000"/>
                <wp:effectExtent l="0" t="0" r="3175" b="0"/>
                <wp:wrapNone/>
                <wp:docPr id="160" name="Rectangle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solidFill>
                          <a:srgbClr val="FFE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88DF5" id="Rectangle 160" o:spid="_x0000_s1026" alt="&quot;&quot;" style="position:absolute;margin-left:0;margin-top:0;width:595.3pt;height:841.9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" fillcolor="#ffebdb" stroked="f">
                <w10:wrap anchorx="page" anchory="page"/>
                <w10:anchorlock/>
              </v:rect>
            </w:pict>
          </mc:Fallback>
        </mc:AlternateContent>
      </w:r>
      <w:r w:rsidR="00C3107B">
        <w:t>Responding to Essential Services Commission’s Port of Melbourne Lease inquiries</w:t>
      </w:r>
      <w:bookmarkEnd w:id="95"/>
    </w:p>
    <w:p w14:paraId="1E2AAE0B" w14:textId="77777777" w:rsidR="00C3107B" w:rsidRDefault="00C3107B" w:rsidP="00C3107B">
      <w:pPr>
        <w:pStyle w:val="BodyText"/>
        <w:sectPr w:rsidR="00C3107B" w:rsidSect="00C3107B">
          <w:pgSz w:w="11906" w:h="16838" w:code="9"/>
          <w:pgMar w:top="2552" w:right="1418" w:bottom="1134" w:left="1418" w:header="567" w:footer="567" w:gutter="284"/>
          <w:cols w:space="708"/>
          <w:docGrid w:linePitch="360"/>
        </w:sectPr>
      </w:pPr>
    </w:p>
    <w:p w14:paraId="691C5219" w14:textId="77777777" w:rsidR="00C3107B" w:rsidRDefault="00C3107B" w:rsidP="00C3107B">
      <w:pPr>
        <w:pStyle w:val="BodyText"/>
      </w:pPr>
      <w:r>
        <w:t>In 2016 the Victorian Government leased the land, channels and infrastructure forming the Port of Melbourne to the private PoM for a period of 50 years. While there are considerable benefits to privatising state assets, there is a need for the Victorian Government to ensure the port promotes the long-term interests of Victorian consumers and businesses.</w:t>
      </w:r>
    </w:p>
    <w:p w14:paraId="7E866E9B" w14:textId="77777777" w:rsidR="00C3107B" w:rsidRDefault="00C3107B" w:rsidP="00C3107B">
      <w:pPr>
        <w:pStyle w:val="BodyText"/>
      </w:pPr>
      <w:r>
        <w:t>Recognising this, the State Government developed a robust regulatory framework around the PoM lease under the Port Management Act 1995 and the Delivering Victorian Infrastructure (Port of Melbourne Lease Transaction) Act 2016.</w:t>
      </w:r>
    </w:p>
    <w:p w14:paraId="015CFB45" w14:textId="3FF07A7D" w:rsidR="00C3107B" w:rsidRDefault="00C3107B" w:rsidP="00C3107B">
      <w:pPr>
        <w:pStyle w:val="BodyText"/>
      </w:pPr>
      <w:r>
        <w:t>Since 2016, the Essential Service Commission (</w:t>
      </w:r>
      <w:bookmarkStart w:id="96" w:name="ESC"/>
      <w:r>
        <w:t>ESC</w:t>
      </w:r>
      <w:bookmarkEnd w:id="96"/>
      <w:r>
        <w:t>) has become responsible for various regulatory roles safeguarding the interests of Victorian consumers by monitoring the efficient, fair and reasonable provision of pricing and services at the port. There are three aspects to the ESC’s regulatory regime:</w:t>
      </w:r>
    </w:p>
    <w:p w14:paraId="67202995" w14:textId="2E1BF015" w:rsidR="00C3107B" w:rsidRDefault="00C3107B" w:rsidP="00C3107B">
      <w:pPr>
        <w:pStyle w:val="BodyBullet1"/>
      </w:pPr>
      <w:r>
        <w:t>pricing and provision of prescribed services</w:t>
      </w:r>
    </w:p>
    <w:p w14:paraId="57E816B7" w14:textId="00D60FB4" w:rsidR="00C3107B" w:rsidRDefault="00C3107B" w:rsidP="00C3107B">
      <w:pPr>
        <w:pStyle w:val="BodyBullet1"/>
      </w:pPr>
      <w:r>
        <w:t>setting of rents for Port of Melbourne land</w:t>
      </w:r>
    </w:p>
    <w:p w14:paraId="7DBC4AC3" w14:textId="2F25171A" w:rsidR="00C3107B" w:rsidRDefault="00C3107B" w:rsidP="00C3107B">
      <w:pPr>
        <w:pStyle w:val="BodyBullet1"/>
      </w:pPr>
      <w:r>
        <w:t>functions relating to the potential development of a second international container port in Victoria.</w:t>
      </w:r>
    </w:p>
    <w:p w14:paraId="670B8AD4" w14:textId="77777777" w:rsidR="00C3107B" w:rsidRDefault="00C3107B" w:rsidP="00C3107B">
      <w:pPr>
        <w:pStyle w:val="BodyText"/>
      </w:pPr>
      <w:r>
        <w:t>The ESC completed its first Market Rent Review into the PoM’s port tenant rents covering activities for the first three years of the Port Lease between November 2016 to October 2019.</w:t>
      </w:r>
    </w:p>
    <w:p w14:paraId="237392A4" w14:textId="40D9E3FF" w:rsidR="00C3107B" w:rsidRDefault="00C3107B" w:rsidP="00C3107B">
      <w:pPr>
        <w:pStyle w:val="BodyText"/>
      </w:pPr>
      <w:r>
        <w:t>In response to ESC’s findings and recommendations, PoM has, in consultation with port stakeholders, prepared and released publicly a Tenancy Customer Charter to enhance the transparency, clarity, and processes of its rent negotiations.</w:t>
      </w:r>
    </w:p>
    <w:p w14:paraId="23CD6D61" w14:textId="473E2C7E" w:rsidR="00C3107B" w:rsidRDefault="00C3107B" w:rsidP="00C3107B">
      <w:pPr>
        <w:pStyle w:val="BodyText"/>
      </w:pPr>
      <w:r>
        <w:t xml:space="preserve">On 28 January 2022 the ESC released its first inquiry into the PoM’s compliance with the Pricing Order covering the five year period to 30 June 2021. While PoM was compliant in some areas the ESC found that it has not been fully compliant with </w:t>
      </w:r>
      <w:r w:rsidR="005377F3">
        <w:t>State Government’s</w:t>
      </w:r>
      <w:r>
        <w:t xml:space="preserve"> legislative requirements for how it should set prices for services, including:</w:t>
      </w:r>
    </w:p>
    <w:p w14:paraId="1AE9E6E0" w14:textId="3CF40874" w:rsidR="00C3107B" w:rsidRDefault="00C3107B" w:rsidP="00C3107B">
      <w:pPr>
        <w:pStyle w:val="BodyBullet1"/>
      </w:pPr>
      <w:r>
        <w:t>three significant and sustained non- compliances in return on capital, aggregate revenue requirement, and effective consultation with port users</w:t>
      </w:r>
    </w:p>
    <w:p w14:paraId="1A4AE18A" w14:textId="78F51E78" w:rsidR="00C3107B" w:rsidRDefault="00C3107B" w:rsidP="00C3107B">
      <w:pPr>
        <w:pStyle w:val="BodyBullet1"/>
      </w:pPr>
      <w:r>
        <w:t>four sustained but not significant non- compliances in operating expenditure, cost allocation, prescribed service tariffs, and tariff compliance statements.</w:t>
      </w:r>
    </w:p>
    <w:p w14:paraId="45BB2D85" w14:textId="77777777" w:rsidR="00C3107B" w:rsidRDefault="00C3107B" w:rsidP="00C3107B">
      <w:pPr>
        <w:pStyle w:val="BodyText"/>
      </w:pPr>
      <w:r>
        <w:t>The Victorian Government has accepted a package of enforceable commitments made on pricing and consultation from the PoM that it will make pricing and stakeholder consultation fairer and more transparent and ensure the port operates to the benefit of all Victorians.</w:t>
      </w:r>
    </w:p>
    <w:p w14:paraId="7BB7EFFA" w14:textId="6E9EDF52" w:rsidR="00C3107B" w:rsidRDefault="00C3107B" w:rsidP="00C3107B">
      <w:pPr>
        <w:pStyle w:val="BodyText"/>
      </w:pPr>
      <w:r>
        <w:t>The package of commitments, including a legally binding Undertaking, is designed to remedy the non-compliance identified by the ESC inquiry.</w:t>
      </w:r>
    </w:p>
    <w:p w14:paraId="396D8B79" w14:textId="6E9EDF52" w:rsidR="00C3107B" w:rsidRDefault="00C3107B" w:rsidP="00C3107B">
      <w:pPr>
        <w:pStyle w:val="BodyText"/>
        <w:sectPr w:rsidR="00C3107B" w:rsidSect="00C3107B">
          <w:type w:val="continuous"/>
          <w:pgSz w:w="11906" w:h="16838" w:code="9"/>
          <w:pgMar w:top="2552" w:right="1418" w:bottom="1134" w:left="1418" w:header="567" w:footer="567" w:gutter="284"/>
          <w:cols w:num="2" w:space="340"/>
          <w:docGrid w:linePitch="360"/>
        </w:sectPr>
      </w:pPr>
    </w:p>
    <w:p w14:paraId="5FEA4532" w14:textId="46C8DDBF" w:rsidR="00C3107B" w:rsidRDefault="00C3107B" w:rsidP="00C3107B">
      <w:pPr>
        <w:pStyle w:val="BodyText"/>
      </w:pPr>
    </w:p>
    <w:tbl>
      <w:tblPr>
        <w:tblStyle w:val="MainTableStyle"/>
        <w:tblW w:w="0" w:type="auto"/>
        <w:tblLayout w:type="fixed"/>
        <w:tblLook w:val="04A0" w:firstRow="1" w:lastRow="0" w:firstColumn="1" w:lastColumn="0" w:noHBand="0" w:noVBand="1"/>
      </w:tblPr>
      <w:tblGrid>
        <w:gridCol w:w="993"/>
        <w:gridCol w:w="6057"/>
        <w:gridCol w:w="1736"/>
      </w:tblGrid>
      <w:tr w:rsidR="00886457" w14:paraId="4F009F00" w14:textId="77777777" w:rsidTr="002D2ED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93" w:type="dxa"/>
          </w:tcPr>
          <w:p w14:paraId="60F873E4" w14:textId="3F1BCAE2" w:rsidR="00886457" w:rsidRDefault="002D2ED4" w:rsidP="00115D9C">
            <w:pPr>
              <w:pStyle w:val="TableText"/>
              <w:rPr>
                <w:b w:val="0"/>
              </w:rPr>
            </w:pPr>
            <w:r>
              <w:t>Number</w:t>
            </w:r>
          </w:p>
        </w:tc>
        <w:tc>
          <w:tcPr>
            <w:tcW w:w="6057" w:type="dxa"/>
          </w:tcPr>
          <w:p w14:paraId="3682D3FC" w14:textId="77777777" w:rsidR="00886457" w:rsidRDefault="00886457"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Action</w:t>
            </w:r>
          </w:p>
        </w:tc>
        <w:tc>
          <w:tcPr>
            <w:tcW w:w="1736" w:type="dxa"/>
          </w:tcPr>
          <w:p w14:paraId="540B4270" w14:textId="77777777" w:rsidR="00886457" w:rsidRDefault="00886457"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Timeframe</w:t>
            </w:r>
          </w:p>
        </w:tc>
      </w:tr>
      <w:tr w:rsidR="00886457" w14:paraId="35EA2D2A"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65E09472" w14:textId="7BD681D7" w:rsidR="00886457" w:rsidRPr="00B23305" w:rsidRDefault="008D21FF" w:rsidP="00115D9C">
            <w:pPr>
              <w:pStyle w:val="TableText"/>
              <w:rPr>
                <w:rFonts w:ascii="VIC SemiBold" w:hAnsi="VIC SemiBold"/>
                <w:b w:val="0"/>
                <w:sz w:val="18"/>
              </w:rPr>
            </w:pPr>
            <w:r>
              <w:rPr>
                <w:rFonts w:ascii="VIC SemiBold" w:hAnsi="VIC SemiBold"/>
                <w:b w:val="0"/>
                <w:bCs/>
                <w:color w:val="231F20"/>
                <w:spacing w:val="-10"/>
              </w:rPr>
              <w:t xml:space="preserve">Action </w:t>
            </w:r>
            <w:r w:rsidR="00886457">
              <w:rPr>
                <w:rFonts w:ascii="VIC SemiBold" w:hAnsi="VIC SemiBold"/>
                <w:color w:val="231F20"/>
                <w:spacing w:val="-5"/>
              </w:rPr>
              <w:t>32</w:t>
            </w:r>
          </w:p>
        </w:tc>
        <w:tc>
          <w:tcPr>
            <w:tcW w:w="6057" w:type="dxa"/>
          </w:tcPr>
          <w:p w14:paraId="73ABC442" w14:textId="4AF5EC69" w:rsidR="00886457" w:rsidRDefault="00037C43" w:rsidP="00037C43">
            <w:pPr>
              <w:pStyle w:val="TableText"/>
              <w:cnfStyle w:val="000000000000" w:firstRow="0" w:lastRow="0" w:firstColumn="0" w:lastColumn="0" w:oddVBand="0" w:evenVBand="0" w:oddHBand="0" w:evenHBand="0" w:firstRowFirstColumn="0" w:firstRowLastColumn="0" w:lastRowFirstColumn="0" w:lastRowLastColumn="0"/>
            </w:pPr>
            <w:r>
              <w:t>The Department of Transport and Department of Treasury and Finance will continue to review the performance and effectiveness of the Tenancy Customer</w:t>
            </w:r>
            <w:r>
              <w:rPr>
                <w:rFonts w:ascii="Calibri" w:hAnsi="Calibri" w:cs="Calibri"/>
              </w:rPr>
              <w:t> </w:t>
            </w:r>
            <w:r>
              <w:t>Charter and PoM’s package of commitments including its enforceable</w:t>
            </w:r>
            <w:r>
              <w:rPr>
                <w:rFonts w:ascii="Calibri" w:hAnsi="Calibri" w:cs="Calibri"/>
              </w:rPr>
              <w:t> </w:t>
            </w:r>
            <w:r>
              <w:t>Undertaking.</w:t>
            </w:r>
          </w:p>
        </w:tc>
        <w:tc>
          <w:tcPr>
            <w:tcW w:w="1736" w:type="dxa"/>
          </w:tcPr>
          <w:p w14:paraId="1F9518EE" w14:textId="77777777" w:rsidR="00886457" w:rsidRDefault="00886457" w:rsidP="00115D9C">
            <w:pPr>
              <w:pStyle w:val="TableText"/>
              <w:cnfStyle w:val="000000000000" w:firstRow="0" w:lastRow="0" w:firstColumn="0" w:lastColumn="0" w:oddVBand="0" w:evenVBand="0" w:oddHBand="0" w:evenHBand="0" w:firstRowFirstColumn="0" w:firstRowLastColumn="0" w:lastRowFirstColumn="0" w:lastRowLastColumn="0"/>
              <w:rPr>
                <w:sz w:val="18"/>
              </w:rPr>
            </w:pPr>
            <w:r>
              <w:rPr>
                <w:color w:val="231F20"/>
                <w:spacing w:val="-2"/>
                <w:sz w:val="18"/>
              </w:rPr>
              <w:t>Ongoing</w:t>
            </w:r>
          </w:p>
        </w:tc>
      </w:tr>
    </w:tbl>
    <w:p w14:paraId="22EFB4D1" w14:textId="73D381C4" w:rsidR="00886457" w:rsidRDefault="00886457" w:rsidP="00886457">
      <w:pPr>
        <w:pStyle w:val="Source"/>
      </w:pPr>
    </w:p>
    <w:p w14:paraId="5C8F12F3" w14:textId="77777777" w:rsidR="00886457" w:rsidRDefault="00886457" w:rsidP="00886457">
      <w:pPr>
        <w:pStyle w:val="BodyText"/>
        <w:sectPr w:rsidR="00886457" w:rsidSect="00C3107B">
          <w:type w:val="continuous"/>
          <w:pgSz w:w="11906" w:h="16838" w:code="9"/>
          <w:pgMar w:top="2552" w:right="1418" w:bottom="1134" w:left="1418" w:header="567" w:footer="567" w:gutter="284"/>
          <w:cols w:space="708"/>
          <w:docGrid w:linePitch="360"/>
        </w:sectPr>
      </w:pPr>
    </w:p>
    <w:p w14:paraId="0A1D16DC" w14:textId="249D5A7E" w:rsidR="00886457" w:rsidRDefault="00886457" w:rsidP="00886457">
      <w:pPr>
        <w:pStyle w:val="Source"/>
      </w:pPr>
      <w:r>
        <w:rPr>
          <w:noProof/>
        </w:rPr>
        <w:lastRenderedPageBreak/>
        <w:drawing>
          <wp:anchor distT="0" distB="0" distL="114300" distR="114300" simplePos="0" relativeHeight="251731968" behindDoc="1" locked="0" layoutInCell="1" allowOverlap="1" wp14:anchorId="3733DE4D" wp14:editId="5D8B656D">
            <wp:simplePos x="0" y="0"/>
            <wp:positionH relativeFrom="page">
              <wp:posOffset>0</wp:posOffset>
            </wp:positionH>
            <wp:positionV relativeFrom="page">
              <wp:posOffset>0</wp:posOffset>
            </wp:positionV>
            <wp:extent cx="7559675" cy="3772535"/>
            <wp:effectExtent l="0" t="0" r="3175" b="0"/>
            <wp:wrapTopAndBottom/>
            <wp:docPr id="164" name="Picture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a:extLst>
                        <a:ext uri="{C183D7F6-B498-43B3-948B-1728B52AA6E4}">
                          <adec:decorative xmlns:adec="http://schemas.microsoft.com/office/drawing/2017/decorative" val="1"/>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559675" cy="377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8FD9D" w14:textId="268DBF28" w:rsidR="00886457" w:rsidRDefault="00886457" w:rsidP="00886457">
      <w:pPr>
        <w:pStyle w:val="Heading1"/>
      </w:pPr>
      <w:bookmarkStart w:id="97" w:name="_Toc108405194"/>
      <w:r>
        <w:t>Safe, and operated with clear roles and</w:t>
      </w:r>
      <w:r>
        <w:rPr>
          <w:rFonts w:ascii="Calibri" w:hAnsi="Calibri" w:cs="Calibri"/>
        </w:rPr>
        <w:t> </w:t>
      </w:r>
      <w:r>
        <w:t>responsibilities</w:t>
      </w:r>
      <w:bookmarkEnd w:id="97"/>
    </w:p>
    <w:p w14:paraId="0D7572DB" w14:textId="77777777" w:rsidR="00886457" w:rsidRDefault="00886457" w:rsidP="00886457">
      <w:pPr>
        <w:pStyle w:val="Heading2"/>
      </w:pPr>
      <w:bookmarkStart w:id="98" w:name="_Toc108405195"/>
      <w:r>
        <w:t>Ports Victoria’s expanded role in statewide navigational safety</w:t>
      </w:r>
      <w:bookmarkEnd w:id="98"/>
    </w:p>
    <w:p w14:paraId="7550A2CF" w14:textId="77777777" w:rsidR="00886457" w:rsidRDefault="00886457" w:rsidP="00886457">
      <w:pPr>
        <w:pStyle w:val="BodyText"/>
        <w:sectPr w:rsidR="00886457" w:rsidSect="00886457">
          <w:pgSz w:w="11906" w:h="16838" w:code="9"/>
          <w:pgMar w:top="2552" w:right="1418" w:bottom="1134" w:left="1418" w:header="567" w:footer="567" w:gutter="284"/>
          <w:cols w:space="708"/>
          <w:docGrid w:linePitch="360"/>
        </w:sectPr>
      </w:pPr>
    </w:p>
    <w:p w14:paraId="13D7F9DD" w14:textId="5F07AD80" w:rsidR="00886457" w:rsidRDefault="00886457" w:rsidP="00886457">
      <w:pPr>
        <w:pStyle w:val="BodyText"/>
      </w:pPr>
      <w:r>
        <w:t xml:space="preserve">Ports Victoria has now been established as Victoria’s preeminent port safety advisory body. Ports Victoria’s charter has been amended to give it oversight of maritime navigation across all of Victoria’s commercial port waters and all State </w:t>
      </w:r>
      <w:r w:rsidR="005377F3">
        <w:t xml:space="preserve">waters </w:t>
      </w:r>
      <w:r>
        <w:t>where requested by the Maritime Safety Director at Safe Transport Victoria (the transport safety regulator). Ports Victoria will gain a new expanded role to deliver safety advisory, licensing of pilotage and towage services, support for local port managers, and advice to Government on a range of port and freight matters.</w:t>
      </w:r>
    </w:p>
    <w:p w14:paraId="60C44089" w14:textId="77777777" w:rsidR="00886457" w:rsidRDefault="00886457" w:rsidP="00886457">
      <w:pPr>
        <w:pStyle w:val="BodyText"/>
        <w:keepNext/>
        <w:keepLines/>
      </w:pPr>
      <w:r>
        <w:t xml:space="preserve">In keeping the state’s commercial port waters safe and accessible, Ports Victoria will work to integrate the state’s maritime navigational safety systems. </w:t>
      </w:r>
    </w:p>
    <w:p w14:paraId="2430A41E" w14:textId="77777777" w:rsidR="00886457" w:rsidRDefault="00886457" w:rsidP="00886457">
      <w:pPr>
        <w:pStyle w:val="BodyText"/>
      </w:pPr>
    </w:p>
    <w:p w14:paraId="77A835E2" w14:textId="29801F60" w:rsidR="00886457" w:rsidRDefault="00886457" w:rsidP="00886457">
      <w:pPr>
        <w:pStyle w:val="BodyText"/>
        <w:keepNext/>
        <w:keepLines/>
      </w:pPr>
      <w:r>
        <w:t>Its activities and services must support safe and accessible navigation, appropriately provided and overseen.</w:t>
      </w:r>
    </w:p>
    <w:p w14:paraId="0B281771" w14:textId="77777777" w:rsidR="00886457" w:rsidRDefault="00886457" w:rsidP="00886457">
      <w:pPr>
        <w:pStyle w:val="BodyText"/>
      </w:pPr>
      <w:r>
        <w:t>Reforms identified in the Government’s Response to the Independent Review of Victoria’s Ports System will be implemented by Ports Victoria, including non-exclusive license regimes for towage and pilotage services.</w:t>
      </w:r>
    </w:p>
    <w:p w14:paraId="1426306B" w14:textId="2BA0872F" w:rsidR="00886457" w:rsidRDefault="00886457" w:rsidP="00886457">
      <w:pPr>
        <w:pStyle w:val="BodyText"/>
      </w:pPr>
      <w:r>
        <w:t>As part of its advisory role to Government, Ports Victoria will support the Department of Transport as it plans to develop the Victorian Ports System and obtain planning protections for a future port at Bay West.</w:t>
      </w:r>
    </w:p>
    <w:p w14:paraId="616FC744" w14:textId="77777777" w:rsidR="00886457" w:rsidRDefault="00886457" w:rsidP="00886457">
      <w:pPr>
        <w:pStyle w:val="BodyText"/>
        <w:sectPr w:rsidR="00886457" w:rsidSect="00886457">
          <w:type w:val="continuous"/>
          <w:pgSz w:w="11906" w:h="16838" w:code="9"/>
          <w:pgMar w:top="2552" w:right="1418" w:bottom="1134" w:left="1418" w:header="567" w:footer="567" w:gutter="284"/>
          <w:cols w:num="2" w:space="340"/>
          <w:docGrid w:linePitch="360"/>
        </w:sectPr>
      </w:pPr>
    </w:p>
    <w:tbl>
      <w:tblPr>
        <w:tblStyle w:val="MainTableStyle"/>
        <w:tblW w:w="0" w:type="auto"/>
        <w:tblLayout w:type="fixed"/>
        <w:tblLook w:val="04A0" w:firstRow="1" w:lastRow="0" w:firstColumn="1" w:lastColumn="0" w:noHBand="0" w:noVBand="1"/>
      </w:tblPr>
      <w:tblGrid>
        <w:gridCol w:w="993"/>
        <w:gridCol w:w="6057"/>
        <w:gridCol w:w="1736"/>
      </w:tblGrid>
      <w:tr w:rsidR="00886457" w14:paraId="550EFA9B" w14:textId="77777777" w:rsidTr="002D2ED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93" w:type="dxa"/>
          </w:tcPr>
          <w:p w14:paraId="40650D23" w14:textId="303065C1" w:rsidR="00886457" w:rsidRDefault="002D2ED4" w:rsidP="00115D9C">
            <w:pPr>
              <w:pStyle w:val="TableText"/>
              <w:rPr>
                <w:b w:val="0"/>
              </w:rPr>
            </w:pPr>
            <w:r>
              <w:t>Number</w:t>
            </w:r>
          </w:p>
        </w:tc>
        <w:tc>
          <w:tcPr>
            <w:tcW w:w="6057" w:type="dxa"/>
          </w:tcPr>
          <w:p w14:paraId="7FB5C5C9" w14:textId="77777777" w:rsidR="00886457" w:rsidRDefault="00886457"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Action</w:t>
            </w:r>
          </w:p>
        </w:tc>
        <w:tc>
          <w:tcPr>
            <w:tcW w:w="1736" w:type="dxa"/>
          </w:tcPr>
          <w:p w14:paraId="7B71BA8F" w14:textId="77777777" w:rsidR="00886457" w:rsidRDefault="00886457"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Timeframe</w:t>
            </w:r>
          </w:p>
        </w:tc>
      </w:tr>
      <w:tr w:rsidR="00886457" w14:paraId="73D12E6F"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3AB0F37C" w14:textId="4EBAEB8E" w:rsidR="00886457" w:rsidRPr="00B23305" w:rsidRDefault="00696F48" w:rsidP="00115D9C">
            <w:pPr>
              <w:pStyle w:val="TableText"/>
              <w:rPr>
                <w:rFonts w:ascii="VIC SemiBold" w:hAnsi="VIC SemiBold"/>
                <w:b w:val="0"/>
                <w:sz w:val="18"/>
              </w:rPr>
            </w:pPr>
            <w:r>
              <w:rPr>
                <w:rFonts w:ascii="VIC SemiBold" w:hAnsi="VIC SemiBold"/>
                <w:b w:val="0"/>
                <w:bCs/>
                <w:color w:val="231F20"/>
                <w:spacing w:val="-10"/>
              </w:rPr>
              <w:t xml:space="preserve">Action </w:t>
            </w:r>
            <w:r w:rsidR="00886457">
              <w:rPr>
                <w:rFonts w:ascii="VIC SemiBold" w:hAnsi="VIC SemiBold"/>
                <w:color w:val="231F20"/>
                <w:spacing w:val="-5"/>
              </w:rPr>
              <w:t>33</w:t>
            </w:r>
          </w:p>
        </w:tc>
        <w:tc>
          <w:tcPr>
            <w:tcW w:w="6057" w:type="dxa"/>
          </w:tcPr>
          <w:p w14:paraId="3179BA75" w14:textId="3A718DB0" w:rsidR="00886457" w:rsidRDefault="00C26795" w:rsidP="00C26795">
            <w:pPr>
              <w:pStyle w:val="TableText"/>
              <w:cnfStyle w:val="000000000000" w:firstRow="0" w:lastRow="0" w:firstColumn="0" w:lastColumn="0" w:oddVBand="0" w:evenVBand="0" w:oddHBand="0" w:evenHBand="0" w:firstRowFirstColumn="0" w:firstRowLastColumn="0" w:lastRowFirstColumn="0" w:lastRowLastColumn="0"/>
            </w:pPr>
            <w:r>
              <w:t>Ports Victoria will work with key users and operators across the Victorian Ports System to establish its new role as the lead technical maritime safety expert in</w:t>
            </w:r>
            <w:r>
              <w:rPr>
                <w:rFonts w:ascii="Calibri" w:hAnsi="Calibri" w:cs="Calibri"/>
              </w:rPr>
              <w:t> </w:t>
            </w:r>
            <w:r>
              <w:t>Victoria.</w:t>
            </w:r>
          </w:p>
        </w:tc>
        <w:tc>
          <w:tcPr>
            <w:tcW w:w="1736" w:type="dxa"/>
          </w:tcPr>
          <w:p w14:paraId="25F2EF40" w14:textId="4ABC4939" w:rsidR="00886457" w:rsidRDefault="00886457" w:rsidP="00115D9C">
            <w:pPr>
              <w:pStyle w:val="TableText"/>
              <w:cnfStyle w:val="000000000000" w:firstRow="0" w:lastRow="0" w:firstColumn="0" w:lastColumn="0" w:oddVBand="0" w:evenVBand="0" w:oddHBand="0" w:evenHBand="0" w:firstRowFirstColumn="0" w:firstRowLastColumn="0" w:lastRowFirstColumn="0" w:lastRowLastColumn="0"/>
              <w:rPr>
                <w:sz w:val="18"/>
              </w:rPr>
            </w:pPr>
            <w:r w:rsidRPr="005C320A">
              <w:t>Up to 2 years</w:t>
            </w:r>
          </w:p>
        </w:tc>
      </w:tr>
    </w:tbl>
    <w:p w14:paraId="57612A7B" w14:textId="77777777" w:rsidR="00BA7F44" w:rsidRDefault="00BA7F44" w:rsidP="00886457">
      <w:pPr>
        <w:pStyle w:val="BodyText"/>
      </w:pPr>
    </w:p>
    <w:p w14:paraId="5DD3D80C" w14:textId="23142877" w:rsidR="00BA7F44" w:rsidRDefault="00BA7F44" w:rsidP="00886457">
      <w:pPr>
        <w:pStyle w:val="BodyText"/>
        <w:sectPr w:rsidR="00BA7F44" w:rsidSect="00886457">
          <w:type w:val="continuous"/>
          <w:pgSz w:w="11906" w:h="16838" w:code="9"/>
          <w:pgMar w:top="2552" w:right="1418" w:bottom="1134" w:left="1418" w:header="567" w:footer="567" w:gutter="284"/>
          <w:cols w:space="708"/>
          <w:docGrid w:linePitch="360"/>
        </w:sectPr>
      </w:pPr>
    </w:p>
    <w:p w14:paraId="0E5CCB34" w14:textId="436BA02F" w:rsidR="00BA7F44" w:rsidRDefault="003421D0" w:rsidP="00BA7F44">
      <w:pPr>
        <w:pStyle w:val="Heading2"/>
        <w:spacing w:before="0"/>
      </w:pPr>
      <w:bookmarkStart w:id="99" w:name="_Toc108405196"/>
      <w:r>
        <w:rPr>
          <w:noProof/>
          <w:sz w:val="20"/>
        </w:rPr>
        <w:lastRenderedPageBreak/>
        <mc:AlternateContent>
          <mc:Choice Requires="wpg">
            <w:drawing>
              <wp:anchor distT="0" distB="0" distL="114300" distR="114300" simplePos="0" relativeHeight="251735040" behindDoc="0" locked="1" layoutInCell="1" allowOverlap="1" wp14:anchorId="6265B4D6" wp14:editId="47BEE78E">
                <wp:simplePos x="900430" y="1617980"/>
                <wp:positionH relativeFrom="page">
                  <wp:align>center</wp:align>
                </wp:positionH>
                <wp:positionV relativeFrom="page">
                  <wp:align>top</wp:align>
                </wp:positionV>
                <wp:extent cx="4338000" cy="1137600"/>
                <wp:effectExtent l="0" t="0" r="5715" b="5715"/>
                <wp:wrapTopAndBottom/>
                <wp:docPr id="166" name="Group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000" cy="1137600"/>
                          <a:chOff x="0" y="0"/>
                          <a:chExt cx="6833" cy="1791"/>
                        </a:xfrm>
                      </wpg:grpSpPr>
                      <wps:wsp>
                        <wps:cNvPr id="167" name="docshape994"/>
                        <wps:cNvSpPr>
                          <a:spLocks/>
                        </wps:cNvSpPr>
                        <wps:spPr bwMode="auto">
                          <a:xfrm>
                            <a:off x="2822" y="0"/>
                            <a:ext cx="3165" cy="1791"/>
                          </a:xfrm>
                          <a:custGeom>
                            <a:avLst/>
                            <a:gdLst>
                              <a:gd name="T0" fmla="+- 0 5986 2822"/>
                              <a:gd name="T1" fmla="*/ T0 w 3165"/>
                              <a:gd name="T2" fmla="*/ 1790 h 1791"/>
                              <a:gd name="T3" fmla="+- 0 3668 2822"/>
                              <a:gd name="T4" fmla="*/ T3 w 3165"/>
                              <a:gd name="T5" fmla="*/ 1790 h 1791"/>
                              <a:gd name="T6" fmla="+- 0 2822 2822"/>
                              <a:gd name="T7" fmla="*/ T6 w 3165"/>
                              <a:gd name="T8" fmla="*/ 0 h 1791"/>
                              <a:gd name="T9" fmla="+- 0 5140 2822"/>
                              <a:gd name="T10" fmla="*/ T9 w 3165"/>
                              <a:gd name="T11" fmla="*/ 0 h 1791"/>
                              <a:gd name="T12" fmla="+- 0 5986 2822"/>
                              <a:gd name="T13" fmla="*/ T12 w 3165"/>
                              <a:gd name="T14" fmla="*/ 1790 h 1791"/>
                            </a:gdLst>
                            <a:ahLst/>
                            <a:cxnLst>
                              <a:cxn ang="0">
                                <a:pos x="T1" y="T2"/>
                              </a:cxn>
                              <a:cxn ang="0">
                                <a:pos x="T4" y="T5"/>
                              </a:cxn>
                              <a:cxn ang="0">
                                <a:pos x="T7" y="T8"/>
                              </a:cxn>
                              <a:cxn ang="0">
                                <a:pos x="T10" y="T11"/>
                              </a:cxn>
                              <a:cxn ang="0">
                                <a:pos x="T13" y="T14"/>
                              </a:cxn>
                            </a:cxnLst>
                            <a:rect l="0" t="0" r="r" b="b"/>
                            <a:pathLst>
                              <a:path w="3165" h="1791">
                                <a:moveTo>
                                  <a:pt x="3164" y="1790"/>
                                </a:moveTo>
                                <a:lnTo>
                                  <a:pt x="846" y="1790"/>
                                </a:lnTo>
                                <a:lnTo>
                                  <a:pt x="0" y="0"/>
                                </a:lnTo>
                                <a:lnTo>
                                  <a:pt x="2318" y="0"/>
                                </a:lnTo>
                                <a:lnTo>
                                  <a:pt x="3164" y="179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995"/>
                        <wps:cNvSpPr>
                          <a:spLocks/>
                        </wps:cNvSpPr>
                        <wps:spPr bwMode="auto">
                          <a:xfrm>
                            <a:off x="0" y="0"/>
                            <a:ext cx="6833" cy="1791"/>
                          </a:xfrm>
                          <a:custGeom>
                            <a:avLst/>
                            <a:gdLst>
                              <a:gd name="T0" fmla="*/ 3164 w 6833"/>
                              <a:gd name="T1" fmla="*/ 0 h 1791"/>
                              <a:gd name="T2" fmla="*/ 846 w 6833"/>
                              <a:gd name="T3" fmla="*/ 0 h 1791"/>
                              <a:gd name="T4" fmla="*/ 0 w 6833"/>
                              <a:gd name="T5" fmla="*/ 1790 h 1791"/>
                              <a:gd name="T6" fmla="*/ 2318 w 6833"/>
                              <a:gd name="T7" fmla="*/ 1790 h 1791"/>
                              <a:gd name="T8" fmla="*/ 3164 w 6833"/>
                              <a:gd name="T9" fmla="*/ 0 h 1791"/>
                              <a:gd name="T10" fmla="*/ 6833 w 6833"/>
                              <a:gd name="T11" fmla="*/ 0 h 1791"/>
                              <a:gd name="T12" fmla="*/ 4515 w 6833"/>
                              <a:gd name="T13" fmla="*/ 0 h 1791"/>
                              <a:gd name="T14" fmla="*/ 3669 w 6833"/>
                              <a:gd name="T15" fmla="*/ 1790 h 1791"/>
                              <a:gd name="T16" fmla="*/ 5987 w 6833"/>
                              <a:gd name="T17" fmla="*/ 1790 h 1791"/>
                              <a:gd name="T18" fmla="*/ 6833 w 6833"/>
                              <a:gd name="T19" fmla="*/ 0 h 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833" h="1791">
                                <a:moveTo>
                                  <a:pt x="3164" y="0"/>
                                </a:moveTo>
                                <a:lnTo>
                                  <a:pt x="846" y="0"/>
                                </a:lnTo>
                                <a:lnTo>
                                  <a:pt x="0" y="1790"/>
                                </a:lnTo>
                                <a:lnTo>
                                  <a:pt x="2318" y="1790"/>
                                </a:lnTo>
                                <a:lnTo>
                                  <a:pt x="3164" y="0"/>
                                </a:lnTo>
                                <a:close/>
                                <a:moveTo>
                                  <a:pt x="6833" y="0"/>
                                </a:moveTo>
                                <a:lnTo>
                                  <a:pt x="4515" y="0"/>
                                </a:lnTo>
                                <a:lnTo>
                                  <a:pt x="3669" y="1790"/>
                                </a:lnTo>
                                <a:lnTo>
                                  <a:pt x="5987" y="1790"/>
                                </a:lnTo>
                                <a:lnTo>
                                  <a:pt x="6833" y="0"/>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83282FF" id="Group 166" o:spid="_x0000_s1026" alt="&quot;&quot;" style="position:absolute;margin-left:0;margin-top:0;width:341.55pt;height:89.55pt;z-index:251735040;mso-position-horizontal:center;mso-position-horizontal-relative:page;mso-position-vertical:top;mso-position-vertical-relative:page;mso-width-relative:margin;mso-height-relative:margin" coordsize="683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">
                <v:shape id="docshape994" o:spid="_x0000_s1027" style="position:absolute;left:2822;width:3165;height:1791;visibility:visible;mso-wrap-style:square;v-text-anchor:top" coordsize="316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" path="m3164,1790r-2318,l,,2318,r846,1790xe" fillcolor="#f47720" stroked="f">
                  <v:path arrowok="t" o:connecttype="custom" o:connectlocs="3164,1790;846,1790;0,0;2318,0;3164,1790" o:connectangles="0,0,0,0,0"/>
                </v:shape>
                <v:shape id="docshape995" o:spid="_x0000_s1028" style="position:absolute;width:6833;height:1791;visibility:visible;mso-wrap-style:square;v-text-anchor:top" coordsize="6833,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" path="m3164,l846,,,1790r2318,l3164,xm6833,l4515,,3669,1790r2318,l6833,xe" fillcolor="#bac5d0" stroked="f">
                  <v:fill opacity="26985f"/>
                  <v:path arrowok="t" o:connecttype="custom" o:connectlocs="3164,0;846,0;0,1790;2318,1790;3164,0;6833,0;4515,0;3669,1790;5987,1790;6833,0" o:connectangles="0,0,0,0,0,0,0,0,0,0"/>
                </v:shape>
                <w10:wrap type="topAndBottom" anchorx="page" anchory="page"/>
                <w10:anchorlock/>
              </v:group>
            </w:pict>
          </mc:Fallback>
        </mc:AlternateContent>
      </w:r>
      <w:r w:rsidR="00BA7F44" w:rsidRPr="00BA7F44">
        <w:t>Strengthening the maritime elements of port Safety and Environment Management Plans</w:t>
      </w:r>
      <w:bookmarkEnd w:id="99"/>
    </w:p>
    <w:p w14:paraId="482A6E7E" w14:textId="77777777" w:rsidR="00BA7F44" w:rsidRDefault="00BA7F44" w:rsidP="00BA7F44">
      <w:pPr>
        <w:pStyle w:val="Heading2"/>
        <w:spacing w:before="0"/>
        <w:sectPr w:rsidR="00BA7F44" w:rsidSect="00BA7F44">
          <w:pgSz w:w="11906" w:h="16838" w:code="9"/>
          <w:pgMar w:top="2552" w:right="1418" w:bottom="1134" w:left="1418" w:header="567" w:footer="567" w:gutter="284"/>
          <w:cols w:space="708"/>
          <w:docGrid w:linePitch="360"/>
        </w:sectPr>
      </w:pPr>
    </w:p>
    <w:p w14:paraId="225E3059" w14:textId="77777777" w:rsidR="003421D0" w:rsidRDefault="003421D0" w:rsidP="003421D0">
      <w:pPr>
        <w:pStyle w:val="BodyText"/>
      </w:pPr>
      <w:r>
        <w:t xml:space="preserve">Under Part 6A of the </w:t>
      </w:r>
      <w:r w:rsidRPr="003421D0">
        <w:rPr>
          <w:i/>
          <w:iCs/>
        </w:rPr>
        <w:t>Port Management Act 1995</w:t>
      </w:r>
      <w:r>
        <w:t xml:space="preserve"> all commercial and local port managers must prepare a SEMP. When preparing a SEMP, port managers systematically examine port-wide activities to ensure all hazards and risks are identified and controlled, either by the port manager or by other responsible parties. SEMPs are intended to complement existing requirements under marine safety, occupational health and safety and environmental legislation and regulations.</w:t>
      </w:r>
    </w:p>
    <w:p w14:paraId="12718619" w14:textId="77777777" w:rsidR="003421D0" w:rsidRDefault="003421D0" w:rsidP="003421D0">
      <w:pPr>
        <w:pStyle w:val="BodyText"/>
      </w:pPr>
      <w:r>
        <w:t>Under section 91G of the Act, the Minister may issue Ministerial Guidelines on the form, content and process for preparing a SEMP. New or amended SEMP Ministerial Guidelines were last published in 2012.</w:t>
      </w:r>
    </w:p>
    <w:p w14:paraId="283236AA" w14:textId="77777777" w:rsidR="003421D0" w:rsidRDefault="003421D0" w:rsidP="003421D0">
      <w:pPr>
        <w:pStyle w:val="BodyText"/>
      </w:pPr>
      <w:r>
        <w:t>The Review concluded it was timely for the Department of Transport to review the current Ministerial Guidelines given the current reforms to roles and responsibilities in Victoria’s ports system – most significantly the creation of Ports Victoria. As a part of updating the Ministerial Guidelines, there is an opportunity to strengthen Victoria’s SEMP arrangement through introducing a new marine or port safety code as a component of the SEMP framework.</w:t>
      </w:r>
    </w:p>
    <w:p w14:paraId="3F6D5698" w14:textId="77777777" w:rsidR="003421D0" w:rsidRDefault="003421D0" w:rsidP="003421D0">
      <w:pPr>
        <w:pStyle w:val="BodyText"/>
      </w:pPr>
      <w:r>
        <w:t>Ports are by their nature risky environments. An</w:t>
      </w:r>
      <w:r>
        <w:rPr>
          <w:rFonts w:ascii="Calibri" w:hAnsi="Calibri" w:cs="Calibri"/>
        </w:rPr>
        <w:t> </w:t>
      </w:r>
      <w:r>
        <w:t>accident in a port can be catastrophic economically, environmentally, reputationally and in human cost.</w:t>
      </w:r>
    </w:p>
    <w:p w14:paraId="01129A4D" w14:textId="3B218958" w:rsidR="003421D0" w:rsidRDefault="003421D0" w:rsidP="003421D0">
      <w:pPr>
        <w:pStyle w:val="BodyText"/>
      </w:pPr>
      <w:r>
        <w:br w:type="column"/>
      </w:r>
      <w:r>
        <w:t>Internationally, Port Marine Safety Codes have their origins in such accidents. The first code established in the United Kingdom was created after the devastating Sea Empress accident in Wales in 1996. Following this, port marine safety codes have been developed across the world and have arguably helped mitigate marine and port risks despite exponential growth in maritime trade and</w:t>
      </w:r>
      <w:r>
        <w:rPr>
          <w:rFonts w:ascii="Calibri" w:hAnsi="Calibri" w:cs="Calibri"/>
        </w:rPr>
        <w:t> </w:t>
      </w:r>
      <w:r>
        <w:t>traffic.</w:t>
      </w:r>
    </w:p>
    <w:p w14:paraId="4BA949EA" w14:textId="2850534F" w:rsidR="003421D0" w:rsidRDefault="003421D0" w:rsidP="003421D0">
      <w:pPr>
        <w:pStyle w:val="BodyText"/>
      </w:pPr>
      <w:r>
        <w:t>A new maritime safety code for commercial ports will be introduced through an update of the Ministerial Guidelines and approval of SEMP auditors who are specialists in maritime safety to support the introduction of the new requirement. Currently, the Ministerial Guidelines supporting the maritime safety component of SEMPs emphasise the process that must be followed by port managers.</w:t>
      </w:r>
    </w:p>
    <w:p w14:paraId="388580EE" w14:textId="77777777" w:rsidR="003421D0" w:rsidRDefault="003421D0" w:rsidP="003421D0">
      <w:pPr>
        <w:pStyle w:val="BodyText"/>
      </w:pPr>
      <w:r>
        <w:t>SEMP auditors are generally safety systems specialists rather than marine safety experts.</w:t>
      </w:r>
    </w:p>
    <w:p w14:paraId="18EC5007" w14:textId="7A364CFB" w:rsidR="003421D0" w:rsidRDefault="003421D0" w:rsidP="003421D0">
      <w:pPr>
        <w:pStyle w:val="BodyText"/>
      </w:pPr>
      <w:r>
        <w:t>The Department of Transport will work with Safe Transport Victoria and Ports Victoria to prepare updated Ministerial Guidelines that will include a port marine safety code. The new code will enhance the existing SEMP process by defining clear standards that commercial port managers will need to meet to safely manage Victorian waters.</w:t>
      </w:r>
    </w:p>
    <w:p w14:paraId="486EE5B9" w14:textId="5663C099" w:rsidR="00886457" w:rsidRDefault="00886457" w:rsidP="00BA7F44">
      <w:pPr>
        <w:pStyle w:val="BodyText"/>
      </w:pPr>
    </w:p>
    <w:p w14:paraId="42C62FF4" w14:textId="77777777" w:rsidR="00BA7F44" w:rsidRDefault="00BA7F44" w:rsidP="00BA7F44">
      <w:pPr>
        <w:pStyle w:val="BodyText"/>
        <w:sectPr w:rsidR="00BA7F44" w:rsidSect="00BA7F44">
          <w:type w:val="continuous"/>
          <w:pgSz w:w="11906" w:h="16838" w:code="9"/>
          <w:pgMar w:top="2552" w:right="1418" w:bottom="1134" w:left="1418" w:header="567" w:footer="567" w:gutter="284"/>
          <w:cols w:num="2" w:space="340"/>
          <w:docGrid w:linePitch="360"/>
        </w:sectPr>
      </w:pPr>
    </w:p>
    <w:tbl>
      <w:tblPr>
        <w:tblStyle w:val="MainTableStyle"/>
        <w:tblW w:w="0" w:type="auto"/>
        <w:tblLayout w:type="fixed"/>
        <w:tblLook w:val="04A0" w:firstRow="1" w:lastRow="0" w:firstColumn="1" w:lastColumn="0" w:noHBand="0" w:noVBand="1"/>
      </w:tblPr>
      <w:tblGrid>
        <w:gridCol w:w="993"/>
        <w:gridCol w:w="6057"/>
        <w:gridCol w:w="1736"/>
      </w:tblGrid>
      <w:tr w:rsidR="00BA7F44" w14:paraId="43E45D15" w14:textId="77777777" w:rsidTr="002D2ED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93" w:type="dxa"/>
          </w:tcPr>
          <w:p w14:paraId="3D8F8834" w14:textId="32B68E55" w:rsidR="00BA7F44" w:rsidRDefault="002D2ED4" w:rsidP="00115D9C">
            <w:pPr>
              <w:pStyle w:val="TableText"/>
              <w:rPr>
                <w:b w:val="0"/>
              </w:rPr>
            </w:pPr>
            <w:r>
              <w:t>Number</w:t>
            </w:r>
          </w:p>
        </w:tc>
        <w:tc>
          <w:tcPr>
            <w:tcW w:w="6057" w:type="dxa"/>
          </w:tcPr>
          <w:p w14:paraId="4668FC05" w14:textId="77777777" w:rsidR="00BA7F44" w:rsidRDefault="00BA7F44"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Action</w:t>
            </w:r>
          </w:p>
        </w:tc>
        <w:tc>
          <w:tcPr>
            <w:tcW w:w="1736" w:type="dxa"/>
          </w:tcPr>
          <w:p w14:paraId="44993072" w14:textId="77777777" w:rsidR="00BA7F44" w:rsidRDefault="00BA7F44"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Timeframe</w:t>
            </w:r>
          </w:p>
        </w:tc>
      </w:tr>
      <w:tr w:rsidR="00BA7F44" w14:paraId="5080D410"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2AD3B60A" w14:textId="4E1D45F7" w:rsidR="00BA7F44" w:rsidRPr="00B23305" w:rsidRDefault="00696F48" w:rsidP="00115D9C">
            <w:pPr>
              <w:pStyle w:val="TableText"/>
              <w:rPr>
                <w:rFonts w:ascii="VIC SemiBold" w:hAnsi="VIC SemiBold"/>
                <w:b w:val="0"/>
                <w:sz w:val="18"/>
              </w:rPr>
            </w:pPr>
            <w:r>
              <w:rPr>
                <w:rFonts w:ascii="VIC SemiBold" w:hAnsi="VIC SemiBold"/>
                <w:b w:val="0"/>
                <w:bCs/>
                <w:color w:val="231F20"/>
                <w:spacing w:val="-10"/>
              </w:rPr>
              <w:t xml:space="preserve">Action </w:t>
            </w:r>
            <w:r w:rsidR="003421D0">
              <w:rPr>
                <w:rFonts w:ascii="VIC SemiBold" w:hAnsi="VIC SemiBold"/>
                <w:color w:val="231F20"/>
                <w:spacing w:val="-5"/>
              </w:rPr>
              <w:t>34</w:t>
            </w:r>
          </w:p>
        </w:tc>
        <w:tc>
          <w:tcPr>
            <w:tcW w:w="6057" w:type="dxa"/>
          </w:tcPr>
          <w:p w14:paraId="16FB5515" w14:textId="6E9C1EF0" w:rsidR="00BA7F44" w:rsidRDefault="003421D0" w:rsidP="00115D9C">
            <w:pPr>
              <w:pStyle w:val="TableText"/>
              <w:cnfStyle w:val="000000000000" w:firstRow="0" w:lastRow="0" w:firstColumn="0" w:lastColumn="0" w:oddVBand="0" w:evenVBand="0" w:oddHBand="0" w:evenHBand="0" w:firstRowFirstColumn="0" w:firstRowLastColumn="0" w:lastRowFirstColumn="0" w:lastRowLastColumn="0"/>
            </w:pPr>
            <w:r w:rsidRPr="003421D0">
              <w:t>The Department of Transport will work with Safe Transport Victoria and Ports Victoria to develop a new port marine safety code for the Victorian Ports System which will form part of SEMP preparation and review processes.</w:t>
            </w:r>
          </w:p>
        </w:tc>
        <w:tc>
          <w:tcPr>
            <w:tcW w:w="1736" w:type="dxa"/>
          </w:tcPr>
          <w:p w14:paraId="42FBC9FD" w14:textId="5968781B" w:rsidR="00BA7F44" w:rsidRDefault="003421D0" w:rsidP="00115D9C">
            <w:pPr>
              <w:pStyle w:val="TableText"/>
              <w:cnfStyle w:val="000000000000" w:firstRow="0" w:lastRow="0" w:firstColumn="0" w:lastColumn="0" w:oddVBand="0" w:evenVBand="0" w:oddHBand="0" w:evenHBand="0" w:firstRowFirstColumn="0" w:firstRowLastColumn="0" w:lastRowFirstColumn="0" w:lastRowLastColumn="0"/>
              <w:rPr>
                <w:sz w:val="18"/>
              </w:rPr>
            </w:pPr>
            <w:r w:rsidRPr="003421D0">
              <w:t>3 – 5 years</w:t>
            </w:r>
          </w:p>
        </w:tc>
      </w:tr>
      <w:tr w:rsidR="00BA7F44" w14:paraId="0B1C7C2B"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79544BE4" w14:textId="5411ECEC" w:rsidR="00BA7F44" w:rsidRPr="00B23305" w:rsidRDefault="00696F48" w:rsidP="00115D9C">
            <w:pPr>
              <w:pStyle w:val="TableText"/>
              <w:rPr>
                <w:rFonts w:ascii="VIC SemiBold" w:hAnsi="VIC SemiBold"/>
                <w:b w:val="0"/>
                <w:sz w:val="18"/>
              </w:rPr>
            </w:pPr>
            <w:r>
              <w:rPr>
                <w:rFonts w:ascii="VIC SemiBold" w:hAnsi="VIC SemiBold"/>
                <w:b w:val="0"/>
                <w:bCs/>
                <w:color w:val="231F20"/>
                <w:spacing w:val="-10"/>
              </w:rPr>
              <w:t xml:space="preserve">Action </w:t>
            </w:r>
            <w:r w:rsidR="003421D0">
              <w:rPr>
                <w:rFonts w:ascii="VIC SemiBold" w:hAnsi="VIC SemiBold"/>
                <w:color w:val="231F20"/>
                <w:spacing w:val="-5"/>
              </w:rPr>
              <w:t>35</w:t>
            </w:r>
          </w:p>
        </w:tc>
        <w:tc>
          <w:tcPr>
            <w:tcW w:w="6057" w:type="dxa"/>
          </w:tcPr>
          <w:p w14:paraId="31F0611D" w14:textId="71EEEEFE" w:rsidR="00BA7F44" w:rsidRDefault="003421D0" w:rsidP="00115D9C">
            <w:pPr>
              <w:pStyle w:val="TableText"/>
              <w:cnfStyle w:val="000000000000" w:firstRow="0" w:lastRow="0" w:firstColumn="0" w:lastColumn="0" w:oddVBand="0" w:evenVBand="0" w:oddHBand="0" w:evenHBand="0" w:firstRowFirstColumn="0" w:firstRowLastColumn="0" w:lastRowFirstColumn="0" w:lastRowLastColumn="0"/>
            </w:pPr>
            <w:r w:rsidRPr="003421D0">
              <w:t>The Department of Transport will work with key stakeholders to ensure that the SEMP Ministerial Guidelines effectively and appropriately respond to recent legislative and regulatory changes, including relevant functions related to the functions of the transport safety regulator.</w:t>
            </w:r>
          </w:p>
        </w:tc>
        <w:tc>
          <w:tcPr>
            <w:tcW w:w="1736" w:type="dxa"/>
          </w:tcPr>
          <w:p w14:paraId="6DCA75F7" w14:textId="3B908C39" w:rsidR="00BA7F44" w:rsidRDefault="003421D0" w:rsidP="00115D9C">
            <w:pPr>
              <w:pStyle w:val="TableText"/>
              <w:cnfStyle w:val="000000000000" w:firstRow="0" w:lastRow="0" w:firstColumn="0" w:lastColumn="0" w:oddVBand="0" w:evenVBand="0" w:oddHBand="0" w:evenHBand="0" w:firstRowFirstColumn="0" w:firstRowLastColumn="0" w:lastRowFirstColumn="0" w:lastRowLastColumn="0"/>
              <w:rPr>
                <w:sz w:val="18"/>
              </w:rPr>
            </w:pPr>
            <w:r w:rsidRPr="003421D0">
              <w:t>Ongoing</w:t>
            </w:r>
          </w:p>
        </w:tc>
      </w:tr>
    </w:tbl>
    <w:p w14:paraId="0DFAF3A6" w14:textId="77777777" w:rsidR="003421D0" w:rsidRDefault="003421D0" w:rsidP="003421D0">
      <w:pPr>
        <w:pStyle w:val="Source"/>
      </w:pPr>
    </w:p>
    <w:p w14:paraId="2D4EF5E6" w14:textId="6B1E974F" w:rsidR="003421D0" w:rsidRDefault="00A31504" w:rsidP="003421D0">
      <w:pPr>
        <w:pStyle w:val="Source"/>
      </w:pPr>
      <w:r>
        <w:rPr>
          <w:noProof/>
        </w:rPr>
        <w:lastRenderedPageBreak/>
        <w:drawing>
          <wp:anchor distT="0" distB="0" distL="0" distR="0" simplePos="0" relativeHeight="251738112" behindDoc="0" locked="0" layoutInCell="1" allowOverlap="1" wp14:anchorId="0F9F9356" wp14:editId="01C60E14">
            <wp:simplePos x="0" y="0"/>
            <wp:positionH relativeFrom="page">
              <wp:align>center</wp:align>
            </wp:positionH>
            <wp:positionV relativeFrom="page">
              <wp:align>top</wp:align>
            </wp:positionV>
            <wp:extent cx="7560000" cy="4687200"/>
            <wp:effectExtent l="0" t="0" r="3175" b="0"/>
            <wp:wrapTopAndBottom/>
            <wp:docPr id="170" name="image18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83.jpeg">
                      <a:extLst>
                        <a:ext uri="{C183D7F6-B498-43B3-948B-1728B52AA6E4}">
                          <adec:decorative xmlns:adec="http://schemas.microsoft.com/office/drawing/2017/decorative" val="1"/>
                        </a:ext>
                      </a:extLst>
                    </pic:cNvPr>
                    <pic:cNvPicPr/>
                  </pic:nvPicPr>
                  <pic:blipFill>
                    <a:blip r:embed="rId81" cstate="print"/>
                    <a:stretch>
                      <a:fillRect/>
                    </a:stretch>
                  </pic:blipFill>
                  <pic:spPr>
                    <a:xfrm>
                      <a:off x="0" y="0"/>
                      <a:ext cx="7560000" cy="4687200"/>
                    </a:xfrm>
                    <a:prstGeom prst="rect">
                      <a:avLst/>
                    </a:prstGeom>
                  </pic:spPr>
                </pic:pic>
              </a:graphicData>
            </a:graphic>
            <wp14:sizeRelH relativeFrom="margin">
              <wp14:pctWidth>0</wp14:pctWidth>
            </wp14:sizeRelH>
            <wp14:sizeRelV relativeFrom="margin">
              <wp14:pctHeight>0</wp14:pctHeight>
            </wp14:sizeRelV>
          </wp:anchor>
        </w:drawing>
      </w:r>
    </w:p>
    <w:p w14:paraId="09C03E30" w14:textId="77777777" w:rsidR="00A31504" w:rsidRDefault="00A31504" w:rsidP="00A31504">
      <w:pPr>
        <w:pStyle w:val="Heading2"/>
      </w:pPr>
      <w:bookmarkStart w:id="100" w:name="_Toc108405197"/>
      <w:r>
        <w:t>Implementing new licensing regimes for pilotage and towage</w:t>
      </w:r>
      <w:bookmarkEnd w:id="100"/>
    </w:p>
    <w:p w14:paraId="2A594675" w14:textId="77777777" w:rsidR="00A31504" w:rsidRPr="00A31504" w:rsidRDefault="00A31504" w:rsidP="00A31504">
      <w:pPr>
        <w:pStyle w:val="Heading3"/>
      </w:pPr>
      <w:r w:rsidRPr="00A31504">
        <w:t>Pilotage</w:t>
      </w:r>
    </w:p>
    <w:p w14:paraId="00ECE68B" w14:textId="77777777" w:rsidR="00A31504" w:rsidRDefault="00A31504" w:rsidP="00A31504">
      <w:pPr>
        <w:pStyle w:val="BodyText"/>
        <w:sectPr w:rsidR="00A31504" w:rsidSect="00BA7F44">
          <w:type w:val="continuous"/>
          <w:pgSz w:w="11906" w:h="16838" w:code="9"/>
          <w:pgMar w:top="2552" w:right="1418" w:bottom="1134" w:left="1418" w:header="567" w:footer="567" w:gutter="284"/>
          <w:cols w:space="708"/>
          <w:docGrid w:linePitch="360"/>
        </w:sectPr>
      </w:pPr>
    </w:p>
    <w:p w14:paraId="5653C13B" w14:textId="4DA0F0D2" w:rsidR="00A31504" w:rsidRDefault="00A31504" w:rsidP="00A31504">
      <w:pPr>
        <w:pStyle w:val="BodyText"/>
      </w:pPr>
      <w:r>
        <w:t>The Review found there was a case for stronger regulation of pilotage services operations in Victoria, particularly when implementing safe operating practices and adhering to an effective performance management framework.</w:t>
      </w:r>
    </w:p>
    <w:p w14:paraId="6628E234" w14:textId="77777777" w:rsidR="00A31504" w:rsidRDefault="00A31504" w:rsidP="00A31504">
      <w:pPr>
        <w:pStyle w:val="BodyText"/>
      </w:pPr>
      <w:r>
        <w:t>Under the new regime to be implemented in 2023, Ports Victoria will be responsible for issuing a licence to any pilotage service provider meeting the standards and requirements set out under the licensing scheme. Safe Transport Victoria will retain</w:t>
      </w:r>
    </w:p>
    <w:p w14:paraId="497AC2B3" w14:textId="77777777" w:rsidR="00A31504" w:rsidRDefault="00A31504" w:rsidP="00A31504">
      <w:pPr>
        <w:pStyle w:val="BodyText"/>
      </w:pPr>
      <w:r>
        <w:t>responsibility for licensing individual pilots and registering pilotage service providers after the issue of a licence by Ports Victoria.</w:t>
      </w:r>
    </w:p>
    <w:p w14:paraId="058C36C1" w14:textId="77777777" w:rsidR="00A31504" w:rsidRDefault="00A31504" w:rsidP="00A31504">
      <w:pPr>
        <w:pStyle w:val="BodyText"/>
      </w:pPr>
      <w:r>
        <w:t>The issue of a licence by Ports Victoria effectively certifies the applicant has demonstrated to Ports Victoria that they have sufficient knowledge, skills and expertise on Victorian port navigation systems, including Harbour Masters Directions.</w:t>
      </w:r>
    </w:p>
    <w:p w14:paraId="5182A800" w14:textId="3EB8968B" w:rsidR="00A31504" w:rsidRDefault="00A31504" w:rsidP="00A31504">
      <w:pPr>
        <w:pStyle w:val="BodyText"/>
      </w:pPr>
      <w:r>
        <w:br w:type="column"/>
      </w:r>
      <w:r>
        <w:t>Consistent with the licensing scheme to be applied to towage service providers, under the new regime it will be an offence to provide pilotage services without being licensed. Safe Transport Victoria will continue to register Pilot</w:t>
      </w:r>
      <w:r>
        <w:rPr>
          <w:rFonts w:ascii="Calibri" w:hAnsi="Calibri" w:cs="Calibri"/>
        </w:rPr>
        <w:t> </w:t>
      </w:r>
      <w:r>
        <w:t>Services Providers once licensed by Ports</w:t>
      </w:r>
      <w:r>
        <w:rPr>
          <w:rFonts w:ascii="Calibri" w:hAnsi="Calibri" w:cs="Calibri"/>
        </w:rPr>
        <w:t> </w:t>
      </w:r>
      <w:r>
        <w:t>Victoria.</w:t>
      </w:r>
    </w:p>
    <w:p w14:paraId="1C73D900" w14:textId="77777777" w:rsidR="00A31504" w:rsidRDefault="00A31504" w:rsidP="00A31504">
      <w:pPr>
        <w:pStyle w:val="BodyText"/>
      </w:pPr>
      <w:r>
        <w:t>The new licensing scheme will come into effect after Ports Victoria has developed the standards and requirements it wishes to apply across different ports and port waters.</w:t>
      </w:r>
    </w:p>
    <w:p w14:paraId="286381B5" w14:textId="661AADCF" w:rsidR="00A31504" w:rsidRDefault="00A31504" w:rsidP="00A31504">
      <w:pPr>
        <w:pStyle w:val="BodyText"/>
      </w:pPr>
      <w:r>
        <w:t>The transport safety regulator will retain responsibility for licensing individual pilots and developing appropriate standards of training for pilots and pilot-exempt masters, and related</w:t>
      </w:r>
      <w:r>
        <w:rPr>
          <w:rFonts w:ascii="Calibri" w:hAnsi="Calibri" w:cs="Calibri"/>
        </w:rPr>
        <w:t> </w:t>
      </w:r>
      <w:r>
        <w:t>matters.</w:t>
      </w:r>
    </w:p>
    <w:p w14:paraId="50F12E6D" w14:textId="77777777" w:rsidR="00A31504" w:rsidRDefault="00A31504" w:rsidP="00A31504">
      <w:pPr>
        <w:pStyle w:val="BodyText"/>
      </w:pPr>
    </w:p>
    <w:p w14:paraId="1B550B56" w14:textId="77777777" w:rsidR="00A31504" w:rsidRDefault="00A31504" w:rsidP="00A31504">
      <w:pPr>
        <w:pStyle w:val="BodyText"/>
        <w:sectPr w:rsidR="00A31504" w:rsidSect="00A31504">
          <w:type w:val="continuous"/>
          <w:pgSz w:w="11906" w:h="16838" w:code="9"/>
          <w:pgMar w:top="2552" w:right="1418" w:bottom="1134" w:left="1418" w:header="567" w:footer="567" w:gutter="284"/>
          <w:cols w:num="2" w:space="340"/>
          <w:docGrid w:linePitch="360"/>
        </w:sectPr>
      </w:pPr>
    </w:p>
    <w:p w14:paraId="3B1E27AB" w14:textId="6404248F" w:rsidR="00A31504" w:rsidRDefault="00A31504" w:rsidP="00A31504">
      <w:pPr>
        <w:pStyle w:val="BodyText"/>
      </w:pPr>
      <w:r>
        <w:rPr>
          <w:noProof/>
        </w:rPr>
        <w:lastRenderedPageBreak/>
        <w:drawing>
          <wp:anchor distT="0" distB="0" distL="114300" distR="114300" simplePos="0" relativeHeight="251736064" behindDoc="0" locked="0" layoutInCell="1" allowOverlap="1" wp14:anchorId="5D826E73" wp14:editId="2616C06D">
            <wp:simplePos x="897890" y="0"/>
            <wp:positionH relativeFrom="page">
              <wp:align>center</wp:align>
            </wp:positionH>
            <wp:positionV relativeFrom="page">
              <wp:align>top</wp:align>
            </wp:positionV>
            <wp:extent cx="7560000" cy="3024000"/>
            <wp:effectExtent l="0" t="0" r="3175" b="5080"/>
            <wp:wrapTopAndBottom/>
            <wp:docPr id="169" name="Pictur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a:extLst>
                        <a:ext uri="{C183D7F6-B498-43B3-948B-1728B52AA6E4}">
                          <adec:decorative xmlns:adec="http://schemas.microsoft.com/office/drawing/2017/decorative" val="1"/>
                        </a:ext>
                      </a:extLst>
                    </pic:cNvPr>
                    <pic:cNvPicPr>
                      <a:picLocks noChangeAspect="1" noChangeArrowheads="1"/>
                    </pic:cNvPicPr>
                  </pic:nvPicPr>
                  <pic:blipFill>
                    <a:blip r:embed="rId82" cstate="hqprint">
                      <a:extLst>
                        <a:ext uri="{28A0092B-C50C-407E-A947-70E740481C1C}">
                          <a14:useLocalDpi xmlns:a14="http://schemas.microsoft.com/office/drawing/2010/main" val="0"/>
                        </a:ext>
                      </a:extLst>
                    </a:blip>
                    <a:srcRect/>
                    <a:stretch>
                      <a:fillRect/>
                    </a:stretch>
                  </pic:blipFill>
                  <pic:spPr bwMode="auto">
                    <a:xfrm>
                      <a:off x="0" y="0"/>
                      <a:ext cx="7560000" cy="30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3DEBAA" w14:textId="4F8EFA1E" w:rsidR="00BA7F44" w:rsidRDefault="00BA7F44" w:rsidP="00BA7F44">
      <w:pPr>
        <w:pStyle w:val="Heading3"/>
      </w:pPr>
      <w:r>
        <w:t>Towage</w:t>
      </w:r>
    </w:p>
    <w:p w14:paraId="7B86D3A3" w14:textId="77777777" w:rsidR="00BA7F44" w:rsidRDefault="00BA7F44" w:rsidP="00BA7F44">
      <w:pPr>
        <w:pStyle w:val="BodyText"/>
        <w:sectPr w:rsidR="00BA7F44" w:rsidSect="00A31504">
          <w:pgSz w:w="11906" w:h="16838" w:code="9"/>
          <w:pgMar w:top="2552" w:right="1418" w:bottom="1134" w:left="1418" w:header="567" w:footer="567" w:gutter="284"/>
          <w:cols w:space="708"/>
          <w:docGrid w:linePitch="360"/>
        </w:sectPr>
      </w:pPr>
    </w:p>
    <w:p w14:paraId="7E721038" w14:textId="58E64E9B" w:rsidR="00BA7F44" w:rsidRDefault="00BA7F44" w:rsidP="00BA7F44">
      <w:pPr>
        <w:pStyle w:val="BodyText"/>
      </w:pPr>
      <w:r>
        <w:t xml:space="preserve">The Response to the Independent Review supported the establishment of a non-exclusive towage licensing scheme to replace the current provisions in the </w:t>
      </w:r>
      <w:r w:rsidRPr="00A31504">
        <w:rPr>
          <w:i/>
          <w:iCs/>
        </w:rPr>
        <w:t>Port Management Act 1995 (Vic).</w:t>
      </w:r>
      <w:r>
        <w:t xml:space="preserve"> The provisions are based on the principle that Ports Victoria (or a delegated port operator) is best placed to ensure operational continuity of towage services in Victoria’s various commercial ports under general licence conditions. The new regime will:</w:t>
      </w:r>
    </w:p>
    <w:p w14:paraId="78E525DB" w14:textId="77777777" w:rsidR="00BA7F44" w:rsidRDefault="00BA7F44" w:rsidP="00BA7F44">
      <w:pPr>
        <w:pStyle w:val="BodyBullet1"/>
      </w:pPr>
      <w:r>
        <w:t>support operational, emergency response and safety standards</w:t>
      </w:r>
    </w:p>
    <w:p w14:paraId="09EA49F5" w14:textId="77777777" w:rsidR="00BA7F44" w:rsidRDefault="00BA7F44" w:rsidP="00BA7F44">
      <w:pPr>
        <w:pStyle w:val="BodyBullet1"/>
      </w:pPr>
      <w:r>
        <w:t>ensure that, where possible, licensed towage</w:t>
      </w:r>
      <w:r>
        <w:rPr>
          <w:rFonts w:ascii="Calibri" w:hAnsi="Calibri" w:cs="Calibri"/>
        </w:rPr>
        <w:t> </w:t>
      </w:r>
      <w:r>
        <w:t>services are available in commercial trading ports</w:t>
      </w:r>
    </w:p>
    <w:p w14:paraId="7C23F82B" w14:textId="77777777" w:rsidR="00BA7F44" w:rsidRDefault="00BA7F44" w:rsidP="00BA7F44">
      <w:pPr>
        <w:pStyle w:val="BodyBullet1"/>
        <w:spacing w:after="0"/>
      </w:pPr>
      <w:r>
        <w:t>ensure that Ports Victoria should be empowered to directly procure towage services if a service availably gap exists until a suitable commercial operator is found.</w:t>
      </w:r>
    </w:p>
    <w:p w14:paraId="0AF4845B" w14:textId="3CE472DE" w:rsidR="00BA7F44" w:rsidRDefault="00BA7F44" w:rsidP="00BA7F44">
      <w:pPr>
        <w:pStyle w:val="BodyText"/>
        <w:spacing w:before="0" w:after="0"/>
      </w:pPr>
      <w:r w:rsidRPr="00BA7F44">
        <w:rPr>
          <w:sz w:val="12"/>
          <w:szCs w:val="16"/>
        </w:rPr>
        <w:br w:type="column"/>
      </w:r>
      <w:r>
        <w:t>Under the new regime Ports Victoria will have the power to specify licence conditions that apply to licence holders and will be able to set varying towage standards and requirements across ports and port waters.</w:t>
      </w:r>
    </w:p>
    <w:p w14:paraId="61865EEA" w14:textId="109EBBC7" w:rsidR="00BA7F44" w:rsidRDefault="00BA7F44" w:rsidP="00BA7F44">
      <w:pPr>
        <w:pStyle w:val="BodyText"/>
      </w:pPr>
      <w:r>
        <w:t xml:space="preserve">The transport safety regulator will retain responsibility for licensing towage masters and developing appropriate standards of training, and related matters. Ports Victoria will have the ability to establish a non-exclusive </w:t>
      </w:r>
      <w:r w:rsidR="005377F3">
        <w:t xml:space="preserve">license </w:t>
      </w:r>
      <w:r>
        <w:t>scheme for towage services in Victorian commercial ports.</w:t>
      </w:r>
    </w:p>
    <w:p w14:paraId="7AF41843" w14:textId="77777777" w:rsidR="00BA7F44" w:rsidRDefault="00BA7F44" w:rsidP="00BA7F44">
      <w:pPr>
        <w:pStyle w:val="BodyText"/>
      </w:pPr>
      <w:r>
        <w:t>The new licensing scheme will come into effect after Ports Victoria has developed the standards and requirements it wishes to apply across different ports and port waters.</w:t>
      </w:r>
    </w:p>
    <w:p w14:paraId="12CB9640" w14:textId="77777777" w:rsidR="00A31504" w:rsidRDefault="00A31504" w:rsidP="00BA7F44">
      <w:pPr>
        <w:pStyle w:val="BodyText"/>
        <w:sectPr w:rsidR="00A31504" w:rsidSect="00A31504">
          <w:type w:val="continuous"/>
          <w:pgSz w:w="11906" w:h="16838" w:code="9"/>
          <w:pgMar w:top="2552" w:right="1418" w:bottom="1134" w:left="1418" w:header="567" w:footer="567" w:gutter="284"/>
          <w:cols w:num="2" w:space="340"/>
          <w:docGrid w:linePitch="360"/>
        </w:sectPr>
      </w:pPr>
    </w:p>
    <w:p w14:paraId="1A4ACDCF" w14:textId="1484C2B9" w:rsidR="00BA7F44" w:rsidRDefault="00BA7F44" w:rsidP="00A31504">
      <w:pPr>
        <w:pStyle w:val="BodyTextSingleSpacing"/>
      </w:pPr>
    </w:p>
    <w:tbl>
      <w:tblPr>
        <w:tblStyle w:val="MainTableStyle"/>
        <w:tblW w:w="0" w:type="auto"/>
        <w:tblLayout w:type="fixed"/>
        <w:tblLook w:val="04A0" w:firstRow="1" w:lastRow="0" w:firstColumn="1" w:lastColumn="0" w:noHBand="0" w:noVBand="1"/>
      </w:tblPr>
      <w:tblGrid>
        <w:gridCol w:w="993"/>
        <w:gridCol w:w="6057"/>
        <w:gridCol w:w="1736"/>
      </w:tblGrid>
      <w:tr w:rsidR="00A31504" w14:paraId="058DDFB0" w14:textId="77777777" w:rsidTr="002D2ED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93" w:type="dxa"/>
          </w:tcPr>
          <w:p w14:paraId="169934F5" w14:textId="2215AC94" w:rsidR="00A31504" w:rsidRDefault="002D2ED4" w:rsidP="00115D9C">
            <w:pPr>
              <w:pStyle w:val="TableText"/>
              <w:rPr>
                <w:b w:val="0"/>
              </w:rPr>
            </w:pPr>
            <w:r>
              <w:t>Number</w:t>
            </w:r>
          </w:p>
        </w:tc>
        <w:tc>
          <w:tcPr>
            <w:tcW w:w="6057" w:type="dxa"/>
          </w:tcPr>
          <w:p w14:paraId="0E914F02" w14:textId="77777777" w:rsidR="00A31504" w:rsidRDefault="00A31504"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Action</w:t>
            </w:r>
          </w:p>
        </w:tc>
        <w:tc>
          <w:tcPr>
            <w:tcW w:w="1736" w:type="dxa"/>
          </w:tcPr>
          <w:p w14:paraId="7790B572" w14:textId="77777777" w:rsidR="00A31504" w:rsidRDefault="00A31504"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Timeframe</w:t>
            </w:r>
          </w:p>
        </w:tc>
      </w:tr>
      <w:tr w:rsidR="00A31504" w14:paraId="4F3FE356"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2ECB0D6C" w14:textId="3E0F2E4C" w:rsidR="00A31504" w:rsidRPr="00B23305" w:rsidRDefault="00696F48" w:rsidP="00115D9C">
            <w:pPr>
              <w:pStyle w:val="TableText"/>
              <w:rPr>
                <w:rFonts w:ascii="VIC SemiBold" w:hAnsi="VIC SemiBold"/>
                <w:b w:val="0"/>
                <w:sz w:val="18"/>
              </w:rPr>
            </w:pPr>
            <w:r>
              <w:rPr>
                <w:rFonts w:ascii="VIC SemiBold" w:hAnsi="VIC SemiBold"/>
                <w:b w:val="0"/>
                <w:bCs/>
                <w:color w:val="231F20"/>
                <w:spacing w:val="-10"/>
              </w:rPr>
              <w:t xml:space="preserve">Action </w:t>
            </w:r>
            <w:r w:rsidR="00A31504">
              <w:rPr>
                <w:rFonts w:ascii="VIC SemiBold" w:hAnsi="VIC SemiBold"/>
                <w:color w:val="231F20"/>
                <w:spacing w:val="-5"/>
              </w:rPr>
              <w:t>36</w:t>
            </w:r>
          </w:p>
        </w:tc>
        <w:tc>
          <w:tcPr>
            <w:tcW w:w="6057" w:type="dxa"/>
          </w:tcPr>
          <w:p w14:paraId="3ECEC1B3" w14:textId="4DBB72EB" w:rsidR="00A31504" w:rsidRDefault="00A31504" w:rsidP="00115D9C">
            <w:pPr>
              <w:pStyle w:val="TableText"/>
              <w:cnfStyle w:val="000000000000" w:firstRow="0" w:lastRow="0" w:firstColumn="0" w:lastColumn="0" w:oddVBand="0" w:evenVBand="0" w:oddHBand="0" w:evenHBand="0" w:firstRowFirstColumn="0" w:firstRowLastColumn="0" w:lastRowFirstColumn="0" w:lastRowLastColumn="0"/>
            </w:pPr>
            <w:r w:rsidRPr="00A31504">
              <w:t xml:space="preserve">Establish a non-exclusive </w:t>
            </w:r>
            <w:r w:rsidR="00D92E63">
              <w:t>license</w:t>
            </w:r>
            <w:r w:rsidR="00D92E63" w:rsidRPr="00A31504">
              <w:t xml:space="preserve"> </w:t>
            </w:r>
            <w:r w:rsidRPr="00A31504">
              <w:t>regime for pilotage services in Victoria, with standards to be set by Ports Victoria to come into effect from 2023. The standards will be determined following consultation with key stakeholders to ensure the outcomes of reform are met.</w:t>
            </w:r>
          </w:p>
        </w:tc>
        <w:tc>
          <w:tcPr>
            <w:tcW w:w="1736" w:type="dxa"/>
          </w:tcPr>
          <w:p w14:paraId="1CE9C539" w14:textId="07E8A4D2" w:rsidR="00A31504" w:rsidRDefault="00A31504" w:rsidP="00115D9C">
            <w:pPr>
              <w:pStyle w:val="TableText"/>
              <w:cnfStyle w:val="000000000000" w:firstRow="0" w:lastRow="0" w:firstColumn="0" w:lastColumn="0" w:oddVBand="0" w:evenVBand="0" w:oddHBand="0" w:evenHBand="0" w:firstRowFirstColumn="0" w:firstRowLastColumn="0" w:lastRowFirstColumn="0" w:lastRowLastColumn="0"/>
              <w:rPr>
                <w:sz w:val="18"/>
              </w:rPr>
            </w:pPr>
            <w:r w:rsidRPr="00A31504">
              <w:t>Up to 2 years</w:t>
            </w:r>
          </w:p>
        </w:tc>
      </w:tr>
      <w:tr w:rsidR="00A31504" w14:paraId="5C2AAB54"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61014CF5" w14:textId="676FFBD7" w:rsidR="00A31504" w:rsidRPr="00B23305" w:rsidRDefault="00696F48" w:rsidP="00115D9C">
            <w:pPr>
              <w:pStyle w:val="TableText"/>
              <w:rPr>
                <w:rFonts w:ascii="VIC SemiBold" w:hAnsi="VIC SemiBold"/>
                <w:b w:val="0"/>
                <w:sz w:val="18"/>
              </w:rPr>
            </w:pPr>
            <w:r>
              <w:rPr>
                <w:rFonts w:ascii="VIC SemiBold" w:hAnsi="VIC SemiBold"/>
                <w:b w:val="0"/>
                <w:bCs/>
                <w:color w:val="231F20"/>
                <w:spacing w:val="-10"/>
              </w:rPr>
              <w:t xml:space="preserve">Action </w:t>
            </w:r>
            <w:r w:rsidR="00A31504">
              <w:rPr>
                <w:rFonts w:ascii="VIC SemiBold" w:hAnsi="VIC SemiBold"/>
                <w:color w:val="231F20"/>
                <w:spacing w:val="-5"/>
              </w:rPr>
              <w:t>37</w:t>
            </w:r>
          </w:p>
        </w:tc>
        <w:tc>
          <w:tcPr>
            <w:tcW w:w="6057" w:type="dxa"/>
          </w:tcPr>
          <w:p w14:paraId="09F2305E" w14:textId="61EC7210" w:rsidR="00A31504" w:rsidRDefault="00A31504" w:rsidP="00115D9C">
            <w:pPr>
              <w:pStyle w:val="TableText"/>
              <w:cnfStyle w:val="000000000000" w:firstRow="0" w:lastRow="0" w:firstColumn="0" w:lastColumn="0" w:oddVBand="0" w:evenVBand="0" w:oddHBand="0" w:evenHBand="0" w:firstRowFirstColumn="0" w:firstRowLastColumn="0" w:lastRowFirstColumn="0" w:lastRowLastColumn="0"/>
            </w:pPr>
            <w:r w:rsidRPr="00A31504">
              <w:t xml:space="preserve">Establish a non-exclusive </w:t>
            </w:r>
            <w:r w:rsidR="00D92E63">
              <w:t>license</w:t>
            </w:r>
            <w:r w:rsidR="00D92E63" w:rsidRPr="00A31504">
              <w:t xml:space="preserve"> </w:t>
            </w:r>
            <w:r w:rsidRPr="00A31504">
              <w:t>scheme for towage services at Victorian commercial ports, with standards to be set by Ports Victoria to come into effect from 2023. The standards will be determined following consultation with key stakeholders to ensure the outcomes of reform are met.</w:t>
            </w:r>
          </w:p>
        </w:tc>
        <w:tc>
          <w:tcPr>
            <w:tcW w:w="1736" w:type="dxa"/>
          </w:tcPr>
          <w:p w14:paraId="2B364610" w14:textId="3CAE6DD8" w:rsidR="00A31504" w:rsidRDefault="00A31504" w:rsidP="00115D9C">
            <w:pPr>
              <w:pStyle w:val="TableText"/>
              <w:cnfStyle w:val="000000000000" w:firstRow="0" w:lastRow="0" w:firstColumn="0" w:lastColumn="0" w:oddVBand="0" w:evenVBand="0" w:oddHBand="0" w:evenHBand="0" w:firstRowFirstColumn="0" w:firstRowLastColumn="0" w:lastRowFirstColumn="0" w:lastRowLastColumn="0"/>
              <w:rPr>
                <w:sz w:val="18"/>
              </w:rPr>
            </w:pPr>
            <w:r w:rsidRPr="00A31504">
              <w:t>Up to 2 years</w:t>
            </w:r>
          </w:p>
        </w:tc>
      </w:tr>
    </w:tbl>
    <w:p w14:paraId="442EE1E3" w14:textId="1BEF38EE" w:rsidR="00A31504" w:rsidRDefault="00A31504" w:rsidP="00A31504">
      <w:pPr>
        <w:pStyle w:val="Source"/>
      </w:pPr>
    </w:p>
    <w:p w14:paraId="7C654DBC" w14:textId="77777777" w:rsidR="00A31504" w:rsidRDefault="00A31504" w:rsidP="00A31504">
      <w:pPr>
        <w:pStyle w:val="BodyText"/>
        <w:sectPr w:rsidR="00A31504" w:rsidSect="00BA7F44">
          <w:type w:val="continuous"/>
          <w:pgSz w:w="11906" w:h="16838" w:code="9"/>
          <w:pgMar w:top="2552" w:right="1418" w:bottom="1134" w:left="1418" w:header="567" w:footer="567" w:gutter="284"/>
          <w:cols w:space="708"/>
          <w:docGrid w:linePitch="360"/>
        </w:sectPr>
      </w:pPr>
    </w:p>
    <w:p w14:paraId="3608B9A0" w14:textId="391571DC" w:rsidR="00E56E1C" w:rsidRDefault="00E56E1C" w:rsidP="00E56E1C">
      <w:pPr>
        <w:pStyle w:val="Heading2"/>
        <w:spacing w:before="0"/>
      </w:pPr>
      <w:bookmarkStart w:id="101" w:name="_Toc108405198"/>
      <w:r>
        <w:rPr>
          <w:noProof/>
        </w:rPr>
        <w:lastRenderedPageBreak/>
        <mc:AlternateContent>
          <mc:Choice Requires="wpg">
            <w:drawing>
              <wp:anchor distT="0" distB="0" distL="114300" distR="114300" simplePos="0" relativeHeight="251741184" behindDoc="0" locked="1" layoutInCell="1" allowOverlap="1" wp14:anchorId="035E67C3" wp14:editId="51E0E10D">
                <wp:simplePos x="0" y="0"/>
                <wp:positionH relativeFrom="page">
                  <wp:align>right</wp:align>
                </wp:positionH>
                <wp:positionV relativeFrom="page">
                  <wp:align>top</wp:align>
                </wp:positionV>
                <wp:extent cx="2476800" cy="2228400"/>
                <wp:effectExtent l="0" t="0" r="0" b="635"/>
                <wp:wrapNone/>
                <wp:docPr id="172"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800" cy="2228400"/>
                          <a:chOff x="8008" y="-2381"/>
                          <a:chExt cx="3898" cy="3509"/>
                        </a:xfrm>
                      </wpg:grpSpPr>
                      <wps:wsp>
                        <wps:cNvPr id="173" name="docshape1006"/>
                        <wps:cNvSpPr>
                          <a:spLocks/>
                        </wps:cNvSpPr>
                        <wps:spPr bwMode="auto">
                          <a:xfrm>
                            <a:off x="8007" y="-2382"/>
                            <a:ext cx="3526" cy="1667"/>
                          </a:xfrm>
                          <a:custGeom>
                            <a:avLst/>
                            <a:gdLst>
                              <a:gd name="T0" fmla="+- 0 8008 8008"/>
                              <a:gd name="T1" fmla="*/ T0 w 3526"/>
                              <a:gd name="T2" fmla="+- 0 -2381 -2381"/>
                              <a:gd name="T3" fmla="*/ -2381 h 1667"/>
                              <a:gd name="T4" fmla="+- 0 8008 8008"/>
                              <a:gd name="T5" fmla="*/ T4 w 3526"/>
                              <a:gd name="T6" fmla="+- 0 -715 -2381"/>
                              <a:gd name="T7" fmla="*/ -715 h 1667"/>
                              <a:gd name="T8" fmla="+- 0 11533 8008"/>
                              <a:gd name="T9" fmla="*/ T8 w 3526"/>
                              <a:gd name="T10" fmla="+- 0 -2381 -2381"/>
                              <a:gd name="T11" fmla="*/ -2381 h 1667"/>
                              <a:gd name="T12" fmla="+- 0 8008 8008"/>
                              <a:gd name="T13" fmla="*/ T12 w 3526"/>
                              <a:gd name="T14" fmla="+- 0 -2381 -2381"/>
                              <a:gd name="T15" fmla="*/ -2381 h 1667"/>
                            </a:gdLst>
                            <a:ahLst/>
                            <a:cxnLst>
                              <a:cxn ang="0">
                                <a:pos x="T1" y="T3"/>
                              </a:cxn>
                              <a:cxn ang="0">
                                <a:pos x="T5" y="T7"/>
                              </a:cxn>
                              <a:cxn ang="0">
                                <a:pos x="T9" y="T11"/>
                              </a:cxn>
                              <a:cxn ang="0">
                                <a:pos x="T13" y="T15"/>
                              </a:cxn>
                            </a:cxnLst>
                            <a:rect l="0" t="0" r="r" b="b"/>
                            <a:pathLst>
                              <a:path w="3526" h="1667">
                                <a:moveTo>
                                  <a:pt x="0" y="0"/>
                                </a:moveTo>
                                <a:lnTo>
                                  <a:pt x="0" y="1666"/>
                                </a:lnTo>
                                <a:lnTo>
                                  <a:pt x="3525" y="0"/>
                                </a:lnTo>
                                <a:lnTo>
                                  <a:pt x="0" y="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docshape1007"/>
                        <wps:cNvSpPr>
                          <a:spLocks/>
                        </wps:cNvSpPr>
                        <wps:spPr bwMode="auto">
                          <a:xfrm>
                            <a:off x="8007" y="-2382"/>
                            <a:ext cx="3898" cy="3509"/>
                          </a:xfrm>
                          <a:custGeom>
                            <a:avLst/>
                            <a:gdLst>
                              <a:gd name="T0" fmla="+- 0 8008 8008"/>
                              <a:gd name="T1" fmla="*/ T0 w 3898"/>
                              <a:gd name="T2" fmla="+- 0 -715 -2381"/>
                              <a:gd name="T3" fmla="*/ -715 h 3509"/>
                              <a:gd name="T4" fmla="+- 0 8008 8008"/>
                              <a:gd name="T5" fmla="*/ T4 w 3898"/>
                              <a:gd name="T6" fmla="+- 0 -2381 -2381"/>
                              <a:gd name="T7" fmla="*/ -2381 h 3509"/>
                              <a:gd name="T8" fmla="+- 0 9386 8008"/>
                              <a:gd name="T9" fmla="*/ T8 w 3898"/>
                              <a:gd name="T10" fmla="+- 0 -2381 -2381"/>
                              <a:gd name="T11" fmla="*/ -2381 h 3509"/>
                              <a:gd name="T12" fmla="+- 0 11906 8008"/>
                              <a:gd name="T13" fmla="*/ T12 w 3898"/>
                              <a:gd name="T14" fmla="+- 0 -1190 -2381"/>
                              <a:gd name="T15" fmla="*/ -1190 h 3509"/>
                              <a:gd name="T16" fmla="+- 0 11906 8008"/>
                              <a:gd name="T17" fmla="*/ T16 w 3898"/>
                              <a:gd name="T18" fmla="+- 0 1128 -2381"/>
                              <a:gd name="T19" fmla="*/ 1128 h 3509"/>
                              <a:gd name="T20" fmla="+- 0 8008 8008"/>
                              <a:gd name="T21" fmla="*/ T20 w 3898"/>
                              <a:gd name="T22" fmla="+- 0 -715 -2381"/>
                              <a:gd name="T23" fmla="*/ -715 h 3509"/>
                            </a:gdLst>
                            <a:ahLst/>
                            <a:cxnLst>
                              <a:cxn ang="0">
                                <a:pos x="T1" y="T3"/>
                              </a:cxn>
                              <a:cxn ang="0">
                                <a:pos x="T5" y="T7"/>
                              </a:cxn>
                              <a:cxn ang="0">
                                <a:pos x="T9" y="T11"/>
                              </a:cxn>
                              <a:cxn ang="0">
                                <a:pos x="T13" y="T15"/>
                              </a:cxn>
                              <a:cxn ang="0">
                                <a:pos x="T17" y="T19"/>
                              </a:cxn>
                              <a:cxn ang="0">
                                <a:pos x="T21" y="T23"/>
                              </a:cxn>
                            </a:cxnLst>
                            <a:rect l="0" t="0" r="r" b="b"/>
                            <a:pathLst>
                              <a:path w="3898" h="3509">
                                <a:moveTo>
                                  <a:pt x="0" y="1666"/>
                                </a:moveTo>
                                <a:lnTo>
                                  <a:pt x="0" y="0"/>
                                </a:lnTo>
                                <a:lnTo>
                                  <a:pt x="1378" y="0"/>
                                </a:lnTo>
                                <a:lnTo>
                                  <a:pt x="3898" y="1191"/>
                                </a:lnTo>
                                <a:lnTo>
                                  <a:pt x="3898" y="3509"/>
                                </a:lnTo>
                                <a:lnTo>
                                  <a:pt x="0" y="1666"/>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30A955" id="Group 172" o:spid="_x0000_s1026" alt="&quot;&quot;" style="position:absolute;margin-left:143.8pt;margin-top:0;width:195pt;height:175.45pt;z-index:251741184;mso-position-horizontal:right;mso-position-horizontal-relative:page;mso-position-vertical:top;mso-position-vertical-relative:page" coordorigin="8008,-2381" coordsize="3898,3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">
                <v:shape id="docshape1006" o:spid="_x0000_s1027" style="position:absolute;left:8007;top:-2382;width:3526;height:1667;visibility:visible;mso-wrap-style:square;v-text-anchor:top" coordsize="3526,1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" path="m,l,1666,3525,,,xe" fillcolor="#f47720" stroked="f">
                  <v:path arrowok="t" o:connecttype="custom" o:connectlocs="0,-2381;0,-715;3525,-2381;0,-2381" o:connectangles="0,0,0,0"/>
                </v:shape>
                <v:shape id="docshape1007" o:spid="_x0000_s1028" style="position:absolute;left:8007;top:-2382;width:3898;height:3509;visibility:visible;mso-wrap-style:square;v-text-anchor:top" coordsize="3898,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" path="m,1666l,,1378,,3898,1191r,2318l,1666xe" fillcolor="#bac5d0" stroked="f">
                  <v:fill opacity="26985f"/>
                  <v:path arrowok="t" o:connecttype="custom" o:connectlocs="0,-715;0,-2381;1378,-2381;3898,-1190;3898,1128;0,-715" o:connectangles="0,0,0,0,0,0"/>
                </v:shape>
                <w10:wrap anchorx="page" anchory="page"/>
                <w10:anchorlock/>
              </v:group>
            </w:pict>
          </mc:Fallback>
        </mc:AlternateContent>
      </w:r>
      <w:r>
        <w:rPr>
          <w:noProof/>
        </w:rPr>
        <mc:AlternateContent>
          <mc:Choice Requires="wps">
            <w:drawing>
              <wp:anchor distT="0" distB="0" distL="114300" distR="114300" simplePos="0" relativeHeight="251740160" behindDoc="1" locked="1" layoutInCell="1" allowOverlap="1" wp14:anchorId="750C04E7" wp14:editId="3B269D32">
                <wp:simplePos x="0" y="0"/>
                <wp:positionH relativeFrom="page">
                  <wp:align>center</wp:align>
                </wp:positionH>
                <wp:positionV relativeFrom="page">
                  <wp:align>top</wp:align>
                </wp:positionV>
                <wp:extent cx="7560000" cy="10692000"/>
                <wp:effectExtent l="0" t="0" r="3175" b="0"/>
                <wp:wrapNone/>
                <wp:docPr id="171" name="Rectangle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solidFill>
                          <a:srgbClr val="FFE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913F8" id="Rectangle 171" o:spid="_x0000_s1026" alt="&quot;&quot;" style="position:absolute;margin-left:0;margin-top:0;width:595.3pt;height:841.9pt;z-index:-251576320;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" fillcolor="#ffebdb" stroked="f">
                <w10:wrap anchorx="page" anchory="page"/>
                <w10:anchorlock/>
              </v:rect>
            </w:pict>
          </mc:Fallback>
        </mc:AlternateContent>
      </w:r>
      <w:r w:rsidRPr="00E56E1C">
        <w:t>Local ports and waterway reforms to improve marine asset planning and maintenance outcomes</w:t>
      </w:r>
      <w:bookmarkEnd w:id="101"/>
    </w:p>
    <w:p w14:paraId="72EA331E" w14:textId="77777777" w:rsidR="00E56E1C" w:rsidRDefault="00E56E1C" w:rsidP="00A31504">
      <w:pPr>
        <w:pStyle w:val="BodyText"/>
        <w:sectPr w:rsidR="00E56E1C" w:rsidSect="00A31504">
          <w:pgSz w:w="11906" w:h="16838" w:code="9"/>
          <w:pgMar w:top="2552" w:right="1418" w:bottom="1134" w:left="1418" w:header="567" w:footer="567" w:gutter="284"/>
          <w:cols w:space="708"/>
          <w:docGrid w:linePitch="360"/>
        </w:sectPr>
      </w:pPr>
    </w:p>
    <w:p w14:paraId="0226319D" w14:textId="77777777" w:rsidR="00E56E1C" w:rsidRDefault="00E56E1C" w:rsidP="00E56E1C">
      <w:pPr>
        <w:pStyle w:val="BodyText"/>
      </w:pPr>
      <w:r>
        <w:t>Victoria’s local ports enhance community life, and support physical and mental health and leisure activities including recreational boating and fishing, commercial fishing and passenger charters and waterfront promenading.</w:t>
      </w:r>
    </w:p>
    <w:p w14:paraId="0E4A1287" w14:textId="28F0227E" w:rsidR="00E56E1C" w:rsidRDefault="00E56E1C" w:rsidP="00E56E1C">
      <w:pPr>
        <w:pStyle w:val="BodyText"/>
      </w:pPr>
      <w:r>
        <w:t>Local ports and waterways exist in a complex governance environment, with multiple agencies responsible for overseeing a diverse range of marine operation functions. This</w:t>
      </w:r>
      <w:r w:rsidR="006B0302">
        <w:rPr>
          <w:rFonts w:ascii="Calibri" w:hAnsi="Calibri" w:cs="Calibri"/>
        </w:rPr>
        <w:t> </w:t>
      </w:r>
      <w:r>
        <w:t>means there are often inconsistent or inefficient approaches to asset planning, maintenance and use of resources. Until</w:t>
      </w:r>
      <w:r w:rsidR="006B0302">
        <w:rPr>
          <w:rFonts w:ascii="Calibri" w:hAnsi="Calibri" w:cs="Calibri"/>
        </w:rPr>
        <w:t> </w:t>
      </w:r>
      <w:r>
        <w:t>recently there has been little strategic oversight of vital community assets, resulting in pier closures, stranded assets and a high level of community frustration.</w:t>
      </w:r>
    </w:p>
    <w:p w14:paraId="4AB58B41" w14:textId="77777777" w:rsidR="00E56E1C" w:rsidRDefault="00E56E1C" w:rsidP="00E56E1C">
      <w:pPr>
        <w:pStyle w:val="BodyText"/>
      </w:pPr>
      <w:r>
        <w:t>The Sustainable Local Ports Framework represents a more strategic approach to prioritising local port assets across the State. With the Framework now in place, it is time to consider tailored governance arrangements, improved oversight and accountability for marine asset planning and maintenance.</w:t>
      </w:r>
    </w:p>
    <w:p w14:paraId="5AAFB6C7" w14:textId="51F628ED" w:rsidR="00E56E1C" w:rsidRDefault="00E56E1C" w:rsidP="00E56E1C">
      <w:pPr>
        <w:pStyle w:val="BodyText"/>
      </w:pPr>
      <w:r>
        <w:t>Responsibility for local port functions are set out in the MSA and are separate to the waterway management functions set out under Part 10 of the Water Act 1989. The local ports and waterways functions, as specified under the MSA, are currently managed across a range of agencies including Freight Victoria, Department of Transport Marine Pollution, Parks Victoria, Department of Land, Water, Environment and Planning, Better Boating Victoria, Safe Transport Victoria, and the declared local port and MSA waterway managers. The result of this</w:t>
      </w:r>
      <w:r w:rsidR="006B0302">
        <w:t xml:space="preserve"> </w:t>
      </w:r>
      <w:r>
        <w:t>devolved arrangement is that there is currently no one entity responsible for developing</w:t>
      </w:r>
      <w:r w:rsidR="006B0302">
        <w:t xml:space="preserve"> </w:t>
      </w:r>
      <w:r>
        <w:t>and implementing statewide local port and waterway management policy and strategy.</w:t>
      </w:r>
    </w:p>
    <w:p w14:paraId="0776C021" w14:textId="77777777" w:rsidR="00E56E1C" w:rsidRDefault="00E56E1C" w:rsidP="006B0302">
      <w:pPr>
        <w:pStyle w:val="BodyText"/>
        <w:keepNext/>
        <w:keepLines/>
        <w:spacing w:after="80"/>
      </w:pPr>
      <w:r>
        <w:t>Current arrangements for local port and waterway management lack:</w:t>
      </w:r>
    </w:p>
    <w:p w14:paraId="71B56982" w14:textId="3EF431FC" w:rsidR="00E56E1C" w:rsidRPr="00A16BBE" w:rsidRDefault="00E56E1C" w:rsidP="006B0302">
      <w:pPr>
        <w:pStyle w:val="BodyBullet1"/>
      </w:pPr>
      <w:r w:rsidRPr="00A16BBE">
        <w:t>coordinated marine asset policy and strategic planning functions – currently this is provided by multiple agencies</w:t>
      </w:r>
    </w:p>
    <w:p w14:paraId="579D90EB" w14:textId="392E65E4" w:rsidR="00E56E1C" w:rsidRPr="00A16BBE" w:rsidRDefault="00E56E1C" w:rsidP="006B0302">
      <w:pPr>
        <w:pStyle w:val="BodyBullet1"/>
      </w:pPr>
      <w:r w:rsidRPr="00A16BBE">
        <w:t>consistent service delivery standards for asset maintenance and development – multiple port and MSA waterway managers rely on different organisational policies for asset standards</w:t>
      </w:r>
    </w:p>
    <w:p w14:paraId="52CD6867" w14:textId="4407B165" w:rsidR="00E56E1C" w:rsidRPr="00A16BBE" w:rsidRDefault="00E56E1C" w:rsidP="00A16BBE">
      <w:pPr>
        <w:pStyle w:val="BodyBullet1"/>
        <w:ind w:right="-113"/>
      </w:pPr>
      <w:r w:rsidRPr="00A16BBE">
        <w:t>clear public asset investment and prioritisation frameworks that service the needs of the community and visitor economy</w:t>
      </w:r>
    </w:p>
    <w:p w14:paraId="2D2B19E0" w14:textId="762D5A29" w:rsidR="00E56E1C" w:rsidRPr="00A16BBE" w:rsidRDefault="00E56E1C" w:rsidP="006B0302">
      <w:pPr>
        <w:pStyle w:val="BodyBullet1"/>
      </w:pPr>
      <w:r w:rsidRPr="00A16BBE">
        <w:t>a way to capture economies of scale across the State supported by clear and joined-up statewide strategy.</w:t>
      </w:r>
    </w:p>
    <w:p w14:paraId="698C73C6" w14:textId="77777777" w:rsidR="00E56E1C" w:rsidRDefault="00E56E1C" w:rsidP="00E56E1C">
      <w:pPr>
        <w:pStyle w:val="BodyText"/>
      </w:pPr>
      <w:r>
        <w:t>The Review concluded there is more synergy between the MSA functions of local port managers and MSA waterway managers than between local port managers and commercial port managers. The size of vessels, and the related economic implications and safety risks associated with commercial trading ports are a much larger scale than those experienced in the local ports and waterways.</w:t>
      </w:r>
    </w:p>
    <w:p w14:paraId="6B8AB9C9" w14:textId="46860C27" w:rsidR="00E56E1C" w:rsidRDefault="00E56E1C" w:rsidP="00E56E1C">
      <w:pPr>
        <w:pStyle w:val="BodyText"/>
      </w:pPr>
      <w:r>
        <w:t>Combining the oversight of both local ports and managed waterways functions will enable the Victorian Government to address their respective management, funding and risk profiles in a consistent way. This may lead to greater consistency in the way waterways</w:t>
      </w:r>
      <w:r w:rsidR="006B0302">
        <w:t xml:space="preserve"> </w:t>
      </w:r>
      <w:r>
        <w:t>and local ports are managed. Any changes to oversight will be considered in the context of the State’s Marine and Coastal Policy and the Marine Spatial Planning Framework to ensure an integrated approach with planning for the coastal and marine environment.</w:t>
      </w:r>
    </w:p>
    <w:p w14:paraId="5DC77845" w14:textId="77777777" w:rsidR="006B0302" w:rsidRDefault="006B0302" w:rsidP="00A31504">
      <w:pPr>
        <w:pStyle w:val="BodyText"/>
        <w:sectPr w:rsidR="006B0302" w:rsidSect="006B0302">
          <w:type w:val="continuous"/>
          <w:pgSz w:w="11906" w:h="16838" w:code="9"/>
          <w:pgMar w:top="2552" w:right="1418" w:bottom="1134" w:left="1418" w:header="567" w:footer="567" w:gutter="284"/>
          <w:cols w:num="2" w:space="340" w:equalWidth="0">
            <w:col w:w="4309" w:space="340"/>
            <w:col w:w="4137"/>
          </w:cols>
          <w:docGrid w:linePitch="360"/>
        </w:sectPr>
      </w:pPr>
    </w:p>
    <w:tbl>
      <w:tblPr>
        <w:tblStyle w:val="MainTableStyle"/>
        <w:tblW w:w="0" w:type="auto"/>
        <w:tblLayout w:type="fixed"/>
        <w:tblLook w:val="04A0" w:firstRow="1" w:lastRow="0" w:firstColumn="1" w:lastColumn="0" w:noHBand="0" w:noVBand="1"/>
      </w:tblPr>
      <w:tblGrid>
        <w:gridCol w:w="993"/>
        <w:gridCol w:w="6057"/>
        <w:gridCol w:w="1736"/>
      </w:tblGrid>
      <w:tr w:rsidR="006B0302" w14:paraId="082DC54B" w14:textId="77777777" w:rsidTr="002D2ED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93" w:type="dxa"/>
          </w:tcPr>
          <w:p w14:paraId="2E6E7A9C" w14:textId="3A648894" w:rsidR="006B0302" w:rsidRDefault="002D2ED4" w:rsidP="00115D9C">
            <w:pPr>
              <w:pStyle w:val="TableText"/>
              <w:rPr>
                <w:b w:val="0"/>
              </w:rPr>
            </w:pPr>
            <w:r>
              <w:t>Number</w:t>
            </w:r>
          </w:p>
        </w:tc>
        <w:tc>
          <w:tcPr>
            <w:tcW w:w="6057" w:type="dxa"/>
          </w:tcPr>
          <w:p w14:paraId="5F628803" w14:textId="77777777" w:rsidR="006B0302" w:rsidRDefault="006B0302"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Action</w:t>
            </w:r>
          </w:p>
        </w:tc>
        <w:tc>
          <w:tcPr>
            <w:tcW w:w="1736" w:type="dxa"/>
          </w:tcPr>
          <w:p w14:paraId="6208D705" w14:textId="77777777" w:rsidR="006B0302" w:rsidRDefault="006B0302" w:rsidP="00115D9C">
            <w:pPr>
              <w:pStyle w:val="TableText"/>
              <w:cnfStyle w:val="100000000000" w:firstRow="1" w:lastRow="0" w:firstColumn="0" w:lastColumn="0" w:oddVBand="0" w:evenVBand="0" w:oddHBand="0" w:evenHBand="0" w:firstRowFirstColumn="0" w:firstRowLastColumn="0" w:lastRowFirstColumn="0" w:lastRowLastColumn="0"/>
              <w:rPr>
                <w:b w:val="0"/>
              </w:rPr>
            </w:pPr>
            <w:r>
              <w:rPr>
                <w:spacing w:val="-2"/>
              </w:rPr>
              <w:t>Timeframe</w:t>
            </w:r>
          </w:p>
        </w:tc>
      </w:tr>
      <w:tr w:rsidR="006B0302" w14:paraId="19CF27C6" w14:textId="77777777" w:rsidTr="002D2ED4">
        <w:trPr>
          <w:cantSplit/>
        </w:trPr>
        <w:tc>
          <w:tcPr>
            <w:cnfStyle w:val="001000000000" w:firstRow="0" w:lastRow="0" w:firstColumn="1" w:lastColumn="0" w:oddVBand="0" w:evenVBand="0" w:oddHBand="0" w:evenHBand="0" w:firstRowFirstColumn="0" w:firstRowLastColumn="0" w:lastRowFirstColumn="0" w:lastRowLastColumn="0"/>
            <w:tcW w:w="993" w:type="dxa"/>
          </w:tcPr>
          <w:p w14:paraId="5EF685FE" w14:textId="092DD348" w:rsidR="006B0302" w:rsidRPr="00B23305" w:rsidRDefault="00696F48" w:rsidP="00115D9C">
            <w:pPr>
              <w:pStyle w:val="TableText"/>
              <w:rPr>
                <w:rFonts w:ascii="VIC SemiBold" w:hAnsi="VIC SemiBold"/>
                <w:b w:val="0"/>
                <w:sz w:val="18"/>
              </w:rPr>
            </w:pPr>
            <w:r>
              <w:rPr>
                <w:rFonts w:ascii="VIC SemiBold" w:hAnsi="VIC SemiBold"/>
                <w:b w:val="0"/>
                <w:bCs/>
                <w:color w:val="231F20"/>
                <w:spacing w:val="-10"/>
              </w:rPr>
              <w:t xml:space="preserve">Action </w:t>
            </w:r>
            <w:r w:rsidR="006B0302">
              <w:rPr>
                <w:rFonts w:ascii="VIC SemiBold" w:hAnsi="VIC SemiBold"/>
                <w:color w:val="231F20"/>
                <w:spacing w:val="-5"/>
              </w:rPr>
              <w:t>38</w:t>
            </w:r>
          </w:p>
        </w:tc>
        <w:tc>
          <w:tcPr>
            <w:tcW w:w="6057" w:type="dxa"/>
          </w:tcPr>
          <w:p w14:paraId="327F4082" w14:textId="71F384BC" w:rsidR="006B0302" w:rsidRDefault="006B0302" w:rsidP="00115D9C">
            <w:pPr>
              <w:pStyle w:val="TableText"/>
              <w:cnfStyle w:val="000000000000" w:firstRow="0" w:lastRow="0" w:firstColumn="0" w:lastColumn="0" w:oddVBand="0" w:evenVBand="0" w:oddHBand="0" w:evenHBand="0" w:firstRowFirstColumn="0" w:firstRowLastColumn="0" w:lastRowFirstColumn="0" w:lastRowLastColumn="0"/>
            </w:pPr>
            <w:r w:rsidRPr="006B0302">
              <w:t>The Government will develop a plan to consolidate local ports and MSA waterways functions in a new Ports and Marine group in consultation with the relevant agencies. The new group will be accountable for local ports and waterways policy and strategy, bringing together existing functions now sitting across several areas under the MSA .</w:t>
            </w:r>
          </w:p>
        </w:tc>
        <w:tc>
          <w:tcPr>
            <w:tcW w:w="1736" w:type="dxa"/>
          </w:tcPr>
          <w:p w14:paraId="56DA8FE5" w14:textId="77777777" w:rsidR="006B0302" w:rsidRDefault="006B0302" w:rsidP="00115D9C">
            <w:pPr>
              <w:pStyle w:val="TableText"/>
              <w:cnfStyle w:val="000000000000" w:firstRow="0" w:lastRow="0" w:firstColumn="0" w:lastColumn="0" w:oddVBand="0" w:evenVBand="0" w:oddHBand="0" w:evenHBand="0" w:firstRowFirstColumn="0" w:firstRowLastColumn="0" w:lastRowFirstColumn="0" w:lastRowLastColumn="0"/>
              <w:rPr>
                <w:sz w:val="18"/>
              </w:rPr>
            </w:pPr>
            <w:r w:rsidRPr="00A31504">
              <w:t>Up to 2 years</w:t>
            </w:r>
          </w:p>
        </w:tc>
      </w:tr>
    </w:tbl>
    <w:p w14:paraId="5865BEEE" w14:textId="77777777" w:rsidR="006B0302" w:rsidRPr="006B0302" w:rsidRDefault="006B0302" w:rsidP="00A16BBE">
      <w:pPr>
        <w:pStyle w:val="TableText"/>
      </w:pPr>
    </w:p>
    <w:p w14:paraId="422A7C2A" w14:textId="77777777" w:rsidR="00E56E1C" w:rsidRPr="006B0302" w:rsidRDefault="00E56E1C" w:rsidP="00A16BBE">
      <w:pPr>
        <w:pStyle w:val="TableText"/>
        <w:sectPr w:rsidR="00E56E1C" w:rsidRPr="006B0302" w:rsidSect="00E56E1C">
          <w:type w:val="continuous"/>
          <w:pgSz w:w="11906" w:h="16838" w:code="9"/>
          <w:pgMar w:top="2552" w:right="1418" w:bottom="1134" w:left="1418" w:header="567" w:footer="567" w:gutter="284"/>
          <w:cols w:space="708"/>
          <w:docGrid w:linePitch="360"/>
        </w:sectPr>
      </w:pPr>
    </w:p>
    <w:p w14:paraId="46C89174" w14:textId="6D379F2A" w:rsidR="00E56E1C" w:rsidRDefault="00302BEE" w:rsidP="002D2ED4">
      <w:pPr>
        <w:pStyle w:val="Heading1NoNumber"/>
        <w:spacing w:after="240"/>
      </w:pPr>
      <w:bookmarkStart w:id="102" w:name="_Toc108405199"/>
      <w:r>
        <w:rPr>
          <w:noProof/>
          <w:sz w:val="20"/>
        </w:rPr>
        <w:lastRenderedPageBreak/>
        <mc:AlternateContent>
          <mc:Choice Requires="wpg">
            <w:drawing>
              <wp:anchor distT="0" distB="0" distL="114300" distR="114300" simplePos="0" relativeHeight="251743232" behindDoc="0" locked="1" layoutInCell="1" allowOverlap="1" wp14:anchorId="09E2028D" wp14:editId="5369491A">
                <wp:simplePos x="0" y="0"/>
                <wp:positionH relativeFrom="column">
                  <wp:align>left</wp:align>
                </wp:positionH>
                <wp:positionV relativeFrom="page">
                  <wp:align>top</wp:align>
                </wp:positionV>
                <wp:extent cx="4338000" cy="1137600"/>
                <wp:effectExtent l="0" t="0" r="5715" b="5715"/>
                <wp:wrapTopAndBottom/>
                <wp:docPr id="175" name="Group 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8000" cy="1137600"/>
                          <a:chOff x="0" y="0"/>
                          <a:chExt cx="6833" cy="1791"/>
                        </a:xfrm>
                      </wpg:grpSpPr>
                      <wps:wsp>
                        <wps:cNvPr id="176" name="docshape994"/>
                        <wps:cNvSpPr>
                          <a:spLocks/>
                        </wps:cNvSpPr>
                        <wps:spPr bwMode="auto">
                          <a:xfrm>
                            <a:off x="2822" y="0"/>
                            <a:ext cx="3165" cy="1791"/>
                          </a:xfrm>
                          <a:custGeom>
                            <a:avLst/>
                            <a:gdLst>
                              <a:gd name="T0" fmla="+- 0 5986 2822"/>
                              <a:gd name="T1" fmla="*/ T0 w 3165"/>
                              <a:gd name="T2" fmla="*/ 1790 h 1791"/>
                              <a:gd name="T3" fmla="+- 0 3668 2822"/>
                              <a:gd name="T4" fmla="*/ T3 w 3165"/>
                              <a:gd name="T5" fmla="*/ 1790 h 1791"/>
                              <a:gd name="T6" fmla="+- 0 2822 2822"/>
                              <a:gd name="T7" fmla="*/ T6 w 3165"/>
                              <a:gd name="T8" fmla="*/ 0 h 1791"/>
                              <a:gd name="T9" fmla="+- 0 5140 2822"/>
                              <a:gd name="T10" fmla="*/ T9 w 3165"/>
                              <a:gd name="T11" fmla="*/ 0 h 1791"/>
                              <a:gd name="T12" fmla="+- 0 5986 2822"/>
                              <a:gd name="T13" fmla="*/ T12 w 3165"/>
                              <a:gd name="T14" fmla="*/ 1790 h 1791"/>
                            </a:gdLst>
                            <a:ahLst/>
                            <a:cxnLst>
                              <a:cxn ang="0">
                                <a:pos x="T1" y="T2"/>
                              </a:cxn>
                              <a:cxn ang="0">
                                <a:pos x="T4" y="T5"/>
                              </a:cxn>
                              <a:cxn ang="0">
                                <a:pos x="T7" y="T8"/>
                              </a:cxn>
                              <a:cxn ang="0">
                                <a:pos x="T10" y="T11"/>
                              </a:cxn>
                              <a:cxn ang="0">
                                <a:pos x="T13" y="T14"/>
                              </a:cxn>
                            </a:cxnLst>
                            <a:rect l="0" t="0" r="r" b="b"/>
                            <a:pathLst>
                              <a:path w="3165" h="1791">
                                <a:moveTo>
                                  <a:pt x="3164" y="1790"/>
                                </a:moveTo>
                                <a:lnTo>
                                  <a:pt x="846" y="1790"/>
                                </a:lnTo>
                                <a:lnTo>
                                  <a:pt x="0" y="0"/>
                                </a:lnTo>
                                <a:lnTo>
                                  <a:pt x="2318" y="0"/>
                                </a:lnTo>
                                <a:lnTo>
                                  <a:pt x="3164" y="1790"/>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docshape995"/>
                        <wps:cNvSpPr>
                          <a:spLocks/>
                        </wps:cNvSpPr>
                        <wps:spPr bwMode="auto">
                          <a:xfrm>
                            <a:off x="0" y="0"/>
                            <a:ext cx="6833" cy="1791"/>
                          </a:xfrm>
                          <a:custGeom>
                            <a:avLst/>
                            <a:gdLst>
                              <a:gd name="T0" fmla="*/ 3164 w 6833"/>
                              <a:gd name="T1" fmla="*/ 0 h 1791"/>
                              <a:gd name="T2" fmla="*/ 846 w 6833"/>
                              <a:gd name="T3" fmla="*/ 0 h 1791"/>
                              <a:gd name="T4" fmla="*/ 0 w 6833"/>
                              <a:gd name="T5" fmla="*/ 1790 h 1791"/>
                              <a:gd name="T6" fmla="*/ 2318 w 6833"/>
                              <a:gd name="T7" fmla="*/ 1790 h 1791"/>
                              <a:gd name="T8" fmla="*/ 3164 w 6833"/>
                              <a:gd name="T9" fmla="*/ 0 h 1791"/>
                              <a:gd name="T10" fmla="*/ 6833 w 6833"/>
                              <a:gd name="T11" fmla="*/ 0 h 1791"/>
                              <a:gd name="T12" fmla="*/ 4515 w 6833"/>
                              <a:gd name="T13" fmla="*/ 0 h 1791"/>
                              <a:gd name="T14" fmla="*/ 3669 w 6833"/>
                              <a:gd name="T15" fmla="*/ 1790 h 1791"/>
                              <a:gd name="T16" fmla="*/ 5987 w 6833"/>
                              <a:gd name="T17" fmla="*/ 1790 h 1791"/>
                              <a:gd name="T18" fmla="*/ 6833 w 6833"/>
                              <a:gd name="T19" fmla="*/ 0 h 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833" h="1791">
                                <a:moveTo>
                                  <a:pt x="3164" y="0"/>
                                </a:moveTo>
                                <a:lnTo>
                                  <a:pt x="846" y="0"/>
                                </a:lnTo>
                                <a:lnTo>
                                  <a:pt x="0" y="1790"/>
                                </a:lnTo>
                                <a:lnTo>
                                  <a:pt x="2318" y="1790"/>
                                </a:lnTo>
                                <a:lnTo>
                                  <a:pt x="3164" y="0"/>
                                </a:lnTo>
                                <a:close/>
                                <a:moveTo>
                                  <a:pt x="6833" y="0"/>
                                </a:moveTo>
                                <a:lnTo>
                                  <a:pt x="4515" y="0"/>
                                </a:lnTo>
                                <a:lnTo>
                                  <a:pt x="3669" y="1790"/>
                                </a:lnTo>
                                <a:lnTo>
                                  <a:pt x="5987" y="1790"/>
                                </a:lnTo>
                                <a:lnTo>
                                  <a:pt x="6833" y="0"/>
                                </a:lnTo>
                                <a:close/>
                              </a:path>
                            </a:pathLst>
                          </a:custGeom>
                          <a:solidFill>
                            <a:srgbClr val="BAC5D0">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12FA199" id="Group 175" o:spid="_x0000_s1026" alt="&quot;&quot;" style="position:absolute;margin-left:0;margin-top:0;width:341.55pt;height:89.55pt;z-index:251743232;mso-position-horizontal:left;mso-position-vertical:top;mso-position-vertical-relative:page;mso-width-relative:margin;mso-height-relative:margin" coordsize="683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">
                <v:shape id="docshape994" o:spid="_x0000_s1027" style="position:absolute;left:2822;width:3165;height:1791;visibility:visible;mso-wrap-style:square;v-text-anchor:top" coordsize="316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" path="m3164,1790r-2318,l,,2318,r846,1790xe" fillcolor="#f47720" stroked="f">
                  <v:path arrowok="t" o:connecttype="custom" o:connectlocs="3164,1790;846,1790;0,0;2318,0;3164,1790" o:connectangles="0,0,0,0,0"/>
                </v:shape>
                <v:shape id="docshape995" o:spid="_x0000_s1028" style="position:absolute;width:6833;height:1791;visibility:visible;mso-wrap-style:square;v-text-anchor:top" coordsize="6833,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" path="m3164,l846,,,1790r2318,l3164,xm6833,l4515,,3669,1790r2318,l6833,xe" fillcolor="#bac5d0" stroked="f">
                  <v:fill opacity="26985f"/>
                  <v:path arrowok="t" o:connecttype="custom" o:connectlocs="3164,0;846,0;0,1790;2318,1790;3164,0;6833,0;4515,0;3669,1790;5987,1790;6833,0" o:connectangles="0,0,0,0,0,0,0,0,0,0"/>
                </v:shape>
                <w10:wrap type="topAndBottom" anchory="page"/>
                <w10:anchorlock/>
              </v:group>
            </w:pict>
          </mc:Fallback>
        </mc:AlternateContent>
      </w:r>
      <w:r w:rsidR="00A16BBE" w:rsidRPr="00A16BBE">
        <w:t>Summary of the Government’s Action Plan</w:t>
      </w:r>
      <w:bookmarkEnd w:id="102"/>
    </w:p>
    <w:tbl>
      <w:tblPr>
        <w:tblStyle w:val="MainTableStyle"/>
        <w:tblW w:w="0" w:type="auto"/>
        <w:tblLayout w:type="fixed"/>
        <w:tblLook w:val="04A0" w:firstRow="1" w:lastRow="0" w:firstColumn="1" w:lastColumn="0" w:noHBand="0" w:noVBand="1"/>
      </w:tblPr>
      <w:tblGrid>
        <w:gridCol w:w="910"/>
        <w:gridCol w:w="5469"/>
        <w:gridCol w:w="1276"/>
        <w:gridCol w:w="1131"/>
      </w:tblGrid>
      <w:tr w:rsidR="00E62DC0" w14:paraId="2CAC6679" w14:textId="77777777" w:rsidTr="0089401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10" w:type="dxa"/>
          </w:tcPr>
          <w:p w14:paraId="278EDBC9" w14:textId="22281A67" w:rsidR="00E62DC0" w:rsidRDefault="00894019" w:rsidP="00F216CE">
            <w:pPr>
              <w:pStyle w:val="TableText"/>
              <w:spacing w:before="120" w:after="120"/>
              <w:rPr>
                <w:color w:val="333740"/>
              </w:rPr>
            </w:pPr>
            <w:r>
              <w:t>N</w:t>
            </w:r>
            <w:r w:rsidR="00E62DC0">
              <w:t>umber</w:t>
            </w:r>
          </w:p>
        </w:tc>
        <w:tc>
          <w:tcPr>
            <w:tcW w:w="5469" w:type="dxa"/>
          </w:tcPr>
          <w:p w14:paraId="2E927188" w14:textId="778993B1" w:rsidR="00E62DC0" w:rsidRDefault="00E62DC0" w:rsidP="00F216CE">
            <w:pPr>
              <w:pStyle w:val="TableText"/>
              <w:spacing w:before="120" w:after="120"/>
              <w:cnfStyle w:val="100000000000" w:firstRow="1" w:lastRow="0" w:firstColumn="0" w:lastColumn="0" w:oddVBand="0" w:evenVBand="0" w:oddHBand="0" w:evenHBand="0" w:firstRowFirstColumn="0" w:firstRowLastColumn="0" w:lastRowFirstColumn="0" w:lastRowLastColumn="0"/>
              <w:rPr>
                <w:color w:val="333740"/>
              </w:rPr>
            </w:pPr>
            <w:r>
              <w:rPr>
                <w:spacing w:val="-2"/>
              </w:rPr>
              <w:t>Action</w:t>
            </w:r>
          </w:p>
        </w:tc>
        <w:tc>
          <w:tcPr>
            <w:tcW w:w="1276" w:type="dxa"/>
          </w:tcPr>
          <w:p w14:paraId="431A3B22" w14:textId="73F3E8EE" w:rsidR="00E62DC0" w:rsidRDefault="00E62DC0" w:rsidP="00F216CE">
            <w:pPr>
              <w:pStyle w:val="TableText"/>
              <w:spacing w:before="120" w:after="120"/>
              <w:cnfStyle w:val="100000000000" w:firstRow="1" w:lastRow="0" w:firstColumn="0" w:lastColumn="0" w:oddVBand="0" w:evenVBand="0" w:oddHBand="0" w:evenHBand="0" w:firstRowFirstColumn="0" w:firstRowLastColumn="0" w:lastRowFirstColumn="0" w:lastRowLastColumn="0"/>
              <w:rPr>
                <w:color w:val="231F20"/>
              </w:rPr>
            </w:pPr>
            <w:r>
              <w:t xml:space="preserve">Lead </w:t>
            </w:r>
            <w:r>
              <w:rPr>
                <w:spacing w:val="-2"/>
              </w:rPr>
              <w:t>Agency</w:t>
            </w:r>
          </w:p>
        </w:tc>
        <w:tc>
          <w:tcPr>
            <w:tcW w:w="1131" w:type="dxa"/>
          </w:tcPr>
          <w:p w14:paraId="605B6130" w14:textId="6F3BE792" w:rsidR="00E62DC0" w:rsidRDefault="00E62DC0" w:rsidP="00F216CE">
            <w:pPr>
              <w:pStyle w:val="TableText"/>
              <w:spacing w:before="120" w:after="120"/>
              <w:cnfStyle w:val="100000000000" w:firstRow="1" w:lastRow="0" w:firstColumn="0" w:lastColumn="0" w:oddVBand="0" w:evenVBand="0" w:oddHBand="0" w:evenHBand="0" w:firstRowFirstColumn="0" w:firstRowLastColumn="0" w:lastRowFirstColumn="0" w:lastRowLastColumn="0"/>
              <w:rPr>
                <w:color w:val="231F20"/>
                <w:spacing w:val="-2"/>
              </w:rPr>
            </w:pPr>
            <w:r>
              <w:rPr>
                <w:spacing w:val="-2"/>
              </w:rPr>
              <w:t>Timeframe</w:t>
            </w:r>
          </w:p>
        </w:tc>
      </w:tr>
      <w:tr w:rsidR="002D2ED4" w:rsidRPr="009635C1" w14:paraId="1A8E1466" w14:textId="77777777" w:rsidTr="00C21A58">
        <w:tc>
          <w:tcPr>
            <w:cnfStyle w:val="001000000000" w:firstRow="0" w:lastRow="0" w:firstColumn="1" w:lastColumn="0" w:oddVBand="0" w:evenVBand="0" w:oddHBand="0" w:evenHBand="0" w:firstRowFirstColumn="0" w:firstRowLastColumn="0" w:lastRowFirstColumn="0" w:lastRowLastColumn="0"/>
            <w:tcW w:w="910" w:type="dxa"/>
            <w:shd w:val="clear" w:color="auto" w:fill="E3E9EB"/>
          </w:tcPr>
          <w:p w14:paraId="30C2B71A" w14:textId="478F1E47" w:rsidR="002D2ED4" w:rsidRPr="009635C1" w:rsidRDefault="002D2ED4" w:rsidP="0016072B">
            <w:pPr>
              <w:pStyle w:val="TableText"/>
              <w:spacing w:before="120" w:after="120"/>
              <w:rPr>
                <w:rFonts w:ascii="VIC SemiBold" w:hAnsi="VIC SemiBold"/>
                <w:bCs/>
                <w:color w:val="231F20"/>
                <w:spacing w:val="-2"/>
              </w:rPr>
            </w:pPr>
          </w:p>
        </w:tc>
        <w:tc>
          <w:tcPr>
            <w:tcW w:w="5469" w:type="dxa"/>
            <w:shd w:val="clear" w:color="auto" w:fill="E3E9EB"/>
          </w:tcPr>
          <w:p w14:paraId="38F730D8" w14:textId="58896FB2" w:rsidR="002D2ED4" w:rsidRPr="009635C1" w:rsidRDefault="002D2ED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Cs/>
                <w:color w:val="231F20"/>
                <w:spacing w:val="-2"/>
              </w:rPr>
            </w:pPr>
            <w:r w:rsidRPr="009635C1">
              <w:rPr>
                <w:rFonts w:ascii="VIC SemiBold" w:hAnsi="VIC SemiBold"/>
                <w:bCs/>
                <w:color w:val="333740"/>
              </w:rPr>
              <w:t>Objective</w:t>
            </w:r>
            <w:r w:rsidRPr="009635C1">
              <w:rPr>
                <w:rFonts w:ascii="VIC SemiBold" w:hAnsi="VIC SemiBold"/>
                <w:bCs/>
                <w:color w:val="333740"/>
                <w:spacing w:val="1"/>
              </w:rPr>
              <w:t xml:space="preserve"> </w:t>
            </w:r>
            <w:r w:rsidRPr="009635C1">
              <w:rPr>
                <w:rFonts w:ascii="VIC SemiBold" w:hAnsi="VIC SemiBold"/>
                <w:bCs/>
                <w:color w:val="333740"/>
              </w:rPr>
              <w:t>1:</w:t>
            </w:r>
            <w:r w:rsidRPr="009635C1">
              <w:rPr>
                <w:rFonts w:ascii="VIC SemiBold" w:hAnsi="VIC SemiBold"/>
                <w:bCs/>
                <w:color w:val="333740"/>
                <w:spacing w:val="3"/>
              </w:rPr>
              <w:t xml:space="preserve"> </w:t>
            </w:r>
            <w:r w:rsidRPr="009635C1">
              <w:rPr>
                <w:rFonts w:ascii="VIC SemiBold" w:hAnsi="VIC SemiBold"/>
                <w:bCs/>
                <w:color w:val="333740"/>
              </w:rPr>
              <w:t>Responsive</w:t>
            </w:r>
            <w:r w:rsidRPr="009635C1">
              <w:rPr>
                <w:rFonts w:ascii="VIC SemiBold" w:hAnsi="VIC SemiBold"/>
                <w:bCs/>
                <w:color w:val="333740"/>
                <w:spacing w:val="3"/>
              </w:rPr>
              <w:t xml:space="preserve"> </w:t>
            </w:r>
            <w:r w:rsidRPr="009635C1">
              <w:rPr>
                <w:rFonts w:ascii="VIC SemiBold" w:hAnsi="VIC SemiBold"/>
                <w:bCs/>
                <w:color w:val="333740"/>
              </w:rPr>
              <w:t>to</w:t>
            </w:r>
            <w:r w:rsidRPr="009635C1">
              <w:rPr>
                <w:rFonts w:ascii="VIC SemiBold" w:hAnsi="VIC SemiBold"/>
                <w:bCs/>
                <w:color w:val="333740"/>
                <w:spacing w:val="3"/>
              </w:rPr>
              <w:t xml:space="preserve"> </w:t>
            </w:r>
            <w:r w:rsidRPr="009635C1">
              <w:rPr>
                <w:rFonts w:ascii="VIC SemiBold" w:hAnsi="VIC SemiBold"/>
                <w:bCs/>
                <w:color w:val="333740"/>
              </w:rPr>
              <w:t>market</w:t>
            </w:r>
            <w:r w:rsidRPr="009635C1">
              <w:rPr>
                <w:rFonts w:ascii="VIC SemiBold" w:hAnsi="VIC SemiBold"/>
                <w:bCs/>
                <w:color w:val="333740"/>
                <w:spacing w:val="3"/>
              </w:rPr>
              <w:t xml:space="preserve"> </w:t>
            </w:r>
            <w:r w:rsidRPr="009635C1">
              <w:rPr>
                <w:rFonts w:ascii="VIC SemiBold" w:hAnsi="VIC SemiBold"/>
                <w:bCs/>
                <w:color w:val="333740"/>
                <w:spacing w:val="-2"/>
              </w:rPr>
              <w:t>demands</w:t>
            </w:r>
          </w:p>
        </w:tc>
        <w:tc>
          <w:tcPr>
            <w:tcW w:w="1276" w:type="dxa"/>
            <w:shd w:val="clear" w:color="auto" w:fill="E3E9EB"/>
          </w:tcPr>
          <w:p w14:paraId="7E19A47C" w14:textId="77777777" w:rsidR="002D2ED4" w:rsidRPr="009635C1" w:rsidRDefault="002D2ED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Cs/>
                <w:color w:val="231F20"/>
                <w:spacing w:val="-2"/>
              </w:rPr>
            </w:pPr>
          </w:p>
        </w:tc>
        <w:tc>
          <w:tcPr>
            <w:tcW w:w="1131" w:type="dxa"/>
            <w:shd w:val="clear" w:color="auto" w:fill="E3E9EB"/>
          </w:tcPr>
          <w:p w14:paraId="2FF9BB2A" w14:textId="22299841" w:rsidR="002D2ED4" w:rsidRPr="009635C1" w:rsidRDefault="002D2ED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
                <w:bCs/>
                <w:color w:val="231F20"/>
                <w:spacing w:val="-2"/>
              </w:rPr>
            </w:pPr>
          </w:p>
        </w:tc>
      </w:tr>
      <w:tr w:rsidR="00302BEE" w14:paraId="6D3DF7C6" w14:textId="77777777" w:rsidTr="00C21A58">
        <w:tc>
          <w:tcPr>
            <w:cnfStyle w:val="001000000000" w:firstRow="0" w:lastRow="0" w:firstColumn="1" w:lastColumn="0" w:oddVBand="0" w:evenVBand="0" w:oddHBand="0" w:evenHBand="0" w:firstRowFirstColumn="0" w:firstRowLastColumn="0" w:lastRowFirstColumn="0" w:lastRowLastColumn="0"/>
            <w:tcW w:w="910" w:type="dxa"/>
          </w:tcPr>
          <w:p w14:paraId="57B1543C" w14:textId="202281D7" w:rsidR="00302BEE"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302BEE" w:rsidRPr="009635C1">
              <w:rPr>
                <w:rFonts w:ascii="VIC SemiBold" w:hAnsi="VIC SemiBold"/>
                <w:b w:val="0"/>
                <w:bCs/>
                <w:color w:val="231F20"/>
                <w:spacing w:val="-10"/>
              </w:rPr>
              <w:t>1</w:t>
            </w:r>
          </w:p>
        </w:tc>
        <w:tc>
          <w:tcPr>
            <w:tcW w:w="5469" w:type="dxa"/>
          </w:tcPr>
          <w:p w14:paraId="48F97111" w14:textId="2DA29F06"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The Department of Transport will continue to work with the PoM</w:t>
            </w:r>
            <w:r>
              <w:rPr>
                <w:color w:val="231F20"/>
                <w:spacing w:val="80"/>
              </w:rPr>
              <w:t xml:space="preserve"> </w:t>
            </w:r>
            <w:r>
              <w:rPr>
                <w:color w:val="231F20"/>
              </w:rPr>
              <w:t xml:space="preserve">to support its planning for the next tranche of container capacity, noting that the PDS outlined that additional capacity is expected to be required around 2030 to support </w:t>
            </w:r>
            <w:r w:rsidR="00D92E63">
              <w:rPr>
                <w:color w:val="231F20"/>
              </w:rPr>
              <w:t xml:space="preserve">Victoria’s </w:t>
            </w:r>
            <w:r>
              <w:rPr>
                <w:color w:val="231F20"/>
              </w:rPr>
              <w:t>forecast trade demand.</w:t>
            </w:r>
          </w:p>
        </w:tc>
        <w:tc>
          <w:tcPr>
            <w:tcW w:w="1276" w:type="dxa"/>
          </w:tcPr>
          <w:p w14:paraId="247368E7"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Department</w:t>
            </w:r>
            <w:r>
              <w:rPr>
                <w:color w:val="231F20"/>
                <w:spacing w:val="-11"/>
              </w:rPr>
              <w:t xml:space="preserve"> </w:t>
            </w:r>
            <w:r>
              <w:rPr>
                <w:color w:val="231F20"/>
              </w:rPr>
              <w:t xml:space="preserve">of </w:t>
            </w:r>
            <w:r>
              <w:rPr>
                <w:color w:val="231F20"/>
                <w:spacing w:val="-2"/>
              </w:rPr>
              <w:t>Transport</w:t>
            </w:r>
          </w:p>
        </w:tc>
        <w:tc>
          <w:tcPr>
            <w:tcW w:w="1131" w:type="dxa"/>
          </w:tcPr>
          <w:p w14:paraId="7A8C2395"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spacing w:val="-2"/>
              </w:rPr>
              <w:t>Ongoing</w:t>
            </w:r>
          </w:p>
        </w:tc>
      </w:tr>
      <w:tr w:rsidR="00302BEE" w14:paraId="077710F3" w14:textId="77777777" w:rsidTr="00C21A58">
        <w:tc>
          <w:tcPr>
            <w:cnfStyle w:val="001000000000" w:firstRow="0" w:lastRow="0" w:firstColumn="1" w:lastColumn="0" w:oddVBand="0" w:evenVBand="0" w:oddHBand="0" w:evenHBand="0" w:firstRowFirstColumn="0" w:firstRowLastColumn="0" w:lastRowFirstColumn="0" w:lastRowLastColumn="0"/>
            <w:tcW w:w="910" w:type="dxa"/>
          </w:tcPr>
          <w:p w14:paraId="7D574F74" w14:textId="1BEF482B" w:rsidR="00302BEE"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302BEE" w:rsidRPr="009635C1">
              <w:rPr>
                <w:rFonts w:ascii="VIC SemiBold" w:hAnsi="VIC SemiBold"/>
                <w:b w:val="0"/>
                <w:bCs/>
                <w:color w:val="231F20"/>
                <w:spacing w:val="-10"/>
              </w:rPr>
              <w:t>2</w:t>
            </w:r>
          </w:p>
        </w:tc>
        <w:tc>
          <w:tcPr>
            <w:tcW w:w="5469" w:type="dxa"/>
          </w:tcPr>
          <w:p w14:paraId="198FFDF8"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The</w:t>
            </w:r>
            <w:r>
              <w:rPr>
                <w:color w:val="231F20"/>
                <w:spacing w:val="3"/>
              </w:rPr>
              <w:t xml:space="preserve"> </w:t>
            </w:r>
            <w:r>
              <w:rPr>
                <w:color w:val="231F20"/>
              </w:rPr>
              <w:t>Department</w:t>
            </w:r>
            <w:r>
              <w:rPr>
                <w:color w:val="231F20"/>
                <w:spacing w:val="3"/>
              </w:rPr>
              <w:t xml:space="preserve"> </w:t>
            </w:r>
            <w:r>
              <w:rPr>
                <w:color w:val="231F20"/>
              </w:rPr>
              <w:t>of</w:t>
            </w:r>
            <w:r>
              <w:rPr>
                <w:color w:val="231F20"/>
                <w:spacing w:val="3"/>
              </w:rPr>
              <w:t xml:space="preserve"> </w:t>
            </w:r>
            <w:r>
              <w:rPr>
                <w:color w:val="231F20"/>
              </w:rPr>
              <w:t>Transport</w:t>
            </w:r>
            <w:r>
              <w:rPr>
                <w:color w:val="231F20"/>
                <w:spacing w:val="3"/>
              </w:rPr>
              <w:t xml:space="preserve"> </w:t>
            </w:r>
            <w:r>
              <w:rPr>
                <w:color w:val="231F20"/>
              </w:rPr>
              <w:t>will</w:t>
            </w:r>
            <w:r>
              <w:rPr>
                <w:color w:val="231F20"/>
                <w:spacing w:val="3"/>
              </w:rPr>
              <w:t xml:space="preserve"> </w:t>
            </w:r>
            <w:r>
              <w:rPr>
                <w:color w:val="231F20"/>
              </w:rPr>
              <w:t>work</w:t>
            </w:r>
            <w:r>
              <w:rPr>
                <w:color w:val="231F20"/>
                <w:spacing w:val="4"/>
              </w:rPr>
              <w:t xml:space="preserve"> </w:t>
            </w:r>
            <w:r>
              <w:rPr>
                <w:color w:val="231F20"/>
              </w:rPr>
              <w:t>with</w:t>
            </w:r>
            <w:r>
              <w:rPr>
                <w:color w:val="231F20"/>
                <w:spacing w:val="3"/>
              </w:rPr>
              <w:t xml:space="preserve"> </w:t>
            </w:r>
            <w:r>
              <w:rPr>
                <w:color w:val="231F20"/>
              </w:rPr>
              <w:t>the</w:t>
            </w:r>
            <w:r>
              <w:rPr>
                <w:color w:val="231F20"/>
                <w:spacing w:val="3"/>
              </w:rPr>
              <w:t xml:space="preserve"> </w:t>
            </w:r>
            <w:r>
              <w:rPr>
                <w:color w:val="231F20"/>
              </w:rPr>
              <w:t>PoM</w:t>
            </w:r>
            <w:r>
              <w:rPr>
                <w:color w:val="231F20"/>
                <w:spacing w:val="3"/>
              </w:rPr>
              <w:t xml:space="preserve"> </w:t>
            </w:r>
            <w:r>
              <w:rPr>
                <w:color w:val="231F20"/>
              </w:rPr>
              <w:t>on</w:t>
            </w:r>
            <w:r>
              <w:rPr>
                <w:color w:val="231F20"/>
                <w:spacing w:val="3"/>
              </w:rPr>
              <w:t xml:space="preserve"> </w:t>
            </w:r>
            <w:r>
              <w:rPr>
                <w:color w:val="231F20"/>
              </w:rPr>
              <w:t>the</w:t>
            </w:r>
            <w:r>
              <w:rPr>
                <w:color w:val="231F20"/>
                <w:spacing w:val="4"/>
              </w:rPr>
              <w:t xml:space="preserve"> </w:t>
            </w:r>
            <w:r>
              <w:rPr>
                <w:color w:val="231F20"/>
                <w:spacing w:val="-4"/>
              </w:rPr>
              <w:t xml:space="preserve">land </w:t>
            </w:r>
            <w:r>
              <w:rPr>
                <w:color w:val="231F20"/>
              </w:rPr>
              <w:t>transport</w:t>
            </w:r>
            <w:r>
              <w:rPr>
                <w:color w:val="231F20"/>
                <w:spacing w:val="4"/>
              </w:rPr>
              <w:t xml:space="preserve"> </w:t>
            </w:r>
            <w:r>
              <w:rPr>
                <w:color w:val="231F20"/>
              </w:rPr>
              <w:t>connection</w:t>
            </w:r>
            <w:r>
              <w:rPr>
                <w:color w:val="231F20"/>
                <w:spacing w:val="6"/>
              </w:rPr>
              <w:t xml:space="preserve"> </w:t>
            </w:r>
            <w:r>
              <w:rPr>
                <w:color w:val="231F20"/>
              </w:rPr>
              <w:t>planning</w:t>
            </w:r>
            <w:r>
              <w:rPr>
                <w:color w:val="231F20"/>
                <w:spacing w:val="6"/>
              </w:rPr>
              <w:t xml:space="preserve"> </w:t>
            </w:r>
            <w:r>
              <w:rPr>
                <w:color w:val="231F20"/>
              </w:rPr>
              <w:t>for</w:t>
            </w:r>
            <w:r>
              <w:rPr>
                <w:color w:val="231F20"/>
                <w:spacing w:val="6"/>
              </w:rPr>
              <w:t xml:space="preserve"> </w:t>
            </w:r>
            <w:r>
              <w:rPr>
                <w:color w:val="231F20"/>
              </w:rPr>
              <w:t>the</w:t>
            </w:r>
            <w:r>
              <w:rPr>
                <w:color w:val="231F20"/>
                <w:spacing w:val="6"/>
              </w:rPr>
              <w:t xml:space="preserve"> </w:t>
            </w:r>
            <w:r>
              <w:rPr>
                <w:color w:val="231F20"/>
              </w:rPr>
              <w:t>port</w:t>
            </w:r>
            <w:r>
              <w:rPr>
                <w:color w:val="231F20"/>
                <w:spacing w:val="6"/>
              </w:rPr>
              <w:t xml:space="preserve"> </w:t>
            </w:r>
            <w:r>
              <w:rPr>
                <w:color w:val="231F20"/>
              </w:rPr>
              <w:t>generally</w:t>
            </w:r>
            <w:r>
              <w:rPr>
                <w:color w:val="231F20"/>
                <w:spacing w:val="7"/>
              </w:rPr>
              <w:t xml:space="preserve"> </w:t>
            </w:r>
            <w:r>
              <w:rPr>
                <w:color w:val="231F20"/>
                <w:spacing w:val="-2"/>
              </w:rPr>
              <w:t xml:space="preserve">including </w:t>
            </w:r>
            <w:r>
              <w:rPr>
                <w:color w:val="231F20"/>
              </w:rPr>
              <w:t>planning</w:t>
            </w:r>
            <w:r>
              <w:rPr>
                <w:color w:val="231F20"/>
                <w:spacing w:val="3"/>
              </w:rPr>
              <w:t xml:space="preserve"> </w:t>
            </w:r>
            <w:r>
              <w:rPr>
                <w:color w:val="231F20"/>
              </w:rPr>
              <w:t>for</w:t>
            </w:r>
            <w:r>
              <w:rPr>
                <w:color w:val="231F20"/>
                <w:spacing w:val="3"/>
              </w:rPr>
              <w:t xml:space="preserve"> </w:t>
            </w:r>
            <w:r>
              <w:rPr>
                <w:color w:val="231F20"/>
              </w:rPr>
              <w:t>any</w:t>
            </w:r>
            <w:r>
              <w:rPr>
                <w:color w:val="231F20"/>
                <w:spacing w:val="4"/>
              </w:rPr>
              <w:t xml:space="preserve"> </w:t>
            </w:r>
            <w:r>
              <w:rPr>
                <w:color w:val="231F20"/>
              </w:rPr>
              <w:t>new</w:t>
            </w:r>
            <w:r>
              <w:rPr>
                <w:color w:val="231F20"/>
                <w:spacing w:val="3"/>
              </w:rPr>
              <w:t xml:space="preserve"> </w:t>
            </w:r>
            <w:r>
              <w:rPr>
                <w:color w:val="231F20"/>
              </w:rPr>
              <w:t>road</w:t>
            </w:r>
            <w:r>
              <w:rPr>
                <w:color w:val="231F20"/>
                <w:spacing w:val="4"/>
              </w:rPr>
              <w:t xml:space="preserve"> </w:t>
            </w:r>
            <w:r>
              <w:rPr>
                <w:color w:val="231F20"/>
              </w:rPr>
              <w:t>and</w:t>
            </w:r>
            <w:r>
              <w:rPr>
                <w:color w:val="231F20"/>
                <w:spacing w:val="3"/>
              </w:rPr>
              <w:t xml:space="preserve"> </w:t>
            </w:r>
            <w:r>
              <w:rPr>
                <w:color w:val="231F20"/>
              </w:rPr>
              <w:t>rail</w:t>
            </w:r>
            <w:r>
              <w:rPr>
                <w:color w:val="231F20"/>
                <w:spacing w:val="3"/>
              </w:rPr>
              <w:t xml:space="preserve"> </w:t>
            </w:r>
            <w:r>
              <w:rPr>
                <w:color w:val="231F20"/>
              </w:rPr>
              <w:t>network</w:t>
            </w:r>
            <w:r>
              <w:rPr>
                <w:color w:val="231F20"/>
                <w:spacing w:val="4"/>
              </w:rPr>
              <w:t xml:space="preserve"> </w:t>
            </w:r>
            <w:r>
              <w:rPr>
                <w:color w:val="231F20"/>
              </w:rPr>
              <w:t>capacity</w:t>
            </w:r>
            <w:r>
              <w:rPr>
                <w:color w:val="231F20"/>
                <w:spacing w:val="3"/>
              </w:rPr>
              <w:t xml:space="preserve"> </w:t>
            </w:r>
            <w:r>
              <w:rPr>
                <w:color w:val="231F20"/>
              </w:rPr>
              <w:t>needed</w:t>
            </w:r>
            <w:r>
              <w:rPr>
                <w:color w:val="231F20"/>
                <w:spacing w:val="4"/>
              </w:rPr>
              <w:t xml:space="preserve"> </w:t>
            </w:r>
            <w:r>
              <w:rPr>
                <w:color w:val="231F20"/>
                <w:spacing w:val="-5"/>
              </w:rPr>
              <w:t xml:space="preserve">to </w:t>
            </w:r>
            <w:r>
              <w:rPr>
                <w:color w:val="231F20"/>
              </w:rPr>
              <w:t>support</w:t>
            </w:r>
            <w:r>
              <w:rPr>
                <w:color w:val="231F20"/>
                <w:spacing w:val="3"/>
              </w:rPr>
              <w:t xml:space="preserve"> </w:t>
            </w:r>
            <w:r>
              <w:rPr>
                <w:color w:val="231F20"/>
              </w:rPr>
              <w:t>the</w:t>
            </w:r>
            <w:r>
              <w:rPr>
                <w:color w:val="231F20"/>
                <w:spacing w:val="4"/>
              </w:rPr>
              <w:t xml:space="preserve"> </w:t>
            </w:r>
            <w:r>
              <w:rPr>
                <w:color w:val="231F20"/>
              </w:rPr>
              <w:t>growth</w:t>
            </w:r>
            <w:r>
              <w:rPr>
                <w:color w:val="231F20"/>
                <w:spacing w:val="4"/>
              </w:rPr>
              <w:t xml:space="preserve"> </w:t>
            </w:r>
            <w:r>
              <w:rPr>
                <w:color w:val="231F20"/>
              </w:rPr>
              <w:t>of</w:t>
            </w:r>
            <w:r>
              <w:rPr>
                <w:color w:val="231F20"/>
                <w:spacing w:val="4"/>
              </w:rPr>
              <w:t xml:space="preserve"> </w:t>
            </w:r>
            <w:r>
              <w:rPr>
                <w:color w:val="231F20"/>
              </w:rPr>
              <w:t>trade</w:t>
            </w:r>
            <w:r>
              <w:rPr>
                <w:color w:val="231F20"/>
                <w:spacing w:val="3"/>
              </w:rPr>
              <w:t xml:space="preserve"> </w:t>
            </w:r>
            <w:r>
              <w:rPr>
                <w:color w:val="231F20"/>
              </w:rPr>
              <w:t>volumes</w:t>
            </w:r>
            <w:r>
              <w:rPr>
                <w:color w:val="231F20"/>
                <w:spacing w:val="4"/>
              </w:rPr>
              <w:t xml:space="preserve"> </w:t>
            </w:r>
            <w:r>
              <w:rPr>
                <w:color w:val="231F20"/>
              </w:rPr>
              <w:t>at</w:t>
            </w:r>
            <w:r>
              <w:rPr>
                <w:color w:val="231F20"/>
                <w:spacing w:val="4"/>
              </w:rPr>
              <w:t xml:space="preserve"> </w:t>
            </w:r>
            <w:r>
              <w:rPr>
                <w:color w:val="231F20"/>
              </w:rPr>
              <w:t>Webb</w:t>
            </w:r>
            <w:r>
              <w:rPr>
                <w:color w:val="231F20"/>
                <w:spacing w:val="4"/>
              </w:rPr>
              <w:t xml:space="preserve"> </w:t>
            </w:r>
            <w:r>
              <w:rPr>
                <w:color w:val="231F20"/>
                <w:spacing w:val="-2"/>
              </w:rPr>
              <w:t>Dock.</w:t>
            </w:r>
          </w:p>
        </w:tc>
        <w:tc>
          <w:tcPr>
            <w:tcW w:w="1276" w:type="dxa"/>
          </w:tcPr>
          <w:p w14:paraId="440ECB11"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Department</w:t>
            </w:r>
            <w:r>
              <w:rPr>
                <w:color w:val="231F20"/>
                <w:spacing w:val="17"/>
              </w:rPr>
              <w:t xml:space="preserve"> </w:t>
            </w:r>
            <w:r>
              <w:rPr>
                <w:color w:val="231F20"/>
                <w:spacing w:val="-5"/>
              </w:rPr>
              <w:t xml:space="preserve">of </w:t>
            </w:r>
            <w:r>
              <w:rPr>
                <w:color w:val="231F20"/>
                <w:spacing w:val="-2"/>
              </w:rPr>
              <w:t>Transport</w:t>
            </w:r>
          </w:p>
        </w:tc>
        <w:tc>
          <w:tcPr>
            <w:tcW w:w="1131" w:type="dxa"/>
          </w:tcPr>
          <w:p w14:paraId="069118F5"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 xml:space="preserve">3 – 5 </w:t>
            </w:r>
            <w:r>
              <w:rPr>
                <w:color w:val="231F20"/>
                <w:spacing w:val="-4"/>
              </w:rPr>
              <w:t>years</w:t>
            </w:r>
          </w:p>
        </w:tc>
      </w:tr>
      <w:tr w:rsidR="00302BEE" w14:paraId="2F635688" w14:textId="77777777" w:rsidTr="00C21A58">
        <w:tc>
          <w:tcPr>
            <w:cnfStyle w:val="001000000000" w:firstRow="0" w:lastRow="0" w:firstColumn="1" w:lastColumn="0" w:oddVBand="0" w:evenVBand="0" w:oddHBand="0" w:evenHBand="0" w:firstRowFirstColumn="0" w:firstRowLastColumn="0" w:lastRowFirstColumn="0" w:lastRowLastColumn="0"/>
            <w:tcW w:w="910" w:type="dxa"/>
          </w:tcPr>
          <w:p w14:paraId="7DD1F89D" w14:textId="45B0690C" w:rsidR="00302BEE"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302BEE" w:rsidRPr="009635C1">
              <w:rPr>
                <w:rFonts w:ascii="VIC SemiBold" w:hAnsi="VIC SemiBold"/>
                <w:b w:val="0"/>
                <w:bCs/>
                <w:color w:val="231F20"/>
                <w:spacing w:val="-10"/>
              </w:rPr>
              <w:t>3</w:t>
            </w:r>
          </w:p>
        </w:tc>
        <w:tc>
          <w:tcPr>
            <w:tcW w:w="5469" w:type="dxa"/>
          </w:tcPr>
          <w:p w14:paraId="7B3BA408" w14:textId="5A6F5CEC"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Port</w:t>
            </w:r>
            <w:r>
              <w:rPr>
                <w:color w:val="231F20"/>
                <w:spacing w:val="6"/>
              </w:rPr>
              <w:t xml:space="preserve"> </w:t>
            </w:r>
            <w:r>
              <w:rPr>
                <w:color w:val="231F20"/>
              </w:rPr>
              <w:t>of</w:t>
            </w:r>
            <w:r>
              <w:rPr>
                <w:color w:val="231F20"/>
                <w:spacing w:val="7"/>
              </w:rPr>
              <w:t xml:space="preserve"> </w:t>
            </w:r>
            <w:r w:rsidR="00E62DC0">
              <w:rPr>
                <w:color w:val="231F20"/>
              </w:rPr>
              <w:t>Hastings</w:t>
            </w:r>
            <w:r>
              <w:rPr>
                <w:color w:val="231F20"/>
                <w:spacing w:val="6"/>
              </w:rPr>
              <w:t xml:space="preserve"> </w:t>
            </w:r>
            <w:r>
              <w:rPr>
                <w:color w:val="231F20"/>
              </w:rPr>
              <w:t>Development</w:t>
            </w:r>
            <w:r>
              <w:rPr>
                <w:color w:val="231F20"/>
                <w:spacing w:val="7"/>
              </w:rPr>
              <w:t xml:space="preserve"> </w:t>
            </w:r>
            <w:r>
              <w:rPr>
                <w:color w:val="231F20"/>
              </w:rPr>
              <w:t>Authority</w:t>
            </w:r>
            <w:r>
              <w:rPr>
                <w:color w:val="231F20"/>
                <w:spacing w:val="6"/>
              </w:rPr>
              <w:t xml:space="preserve"> </w:t>
            </w:r>
            <w:r>
              <w:rPr>
                <w:color w:val="231F20"/>
              </w:rPr>
              <w:t>to</w:t>
            </w:r>
            <w:r>
              <w:rPr>
                <w:color w:val="231F20"/>
                <w:spacing w:val="7"/>
              </w:rPr>
              <w:t xml:space="preserve"> </w:t>
            </w:r>
            <w:r>
              <w:rPr>
                <w:color w:val="231F20"/>
              </w:rPr>
              <w:t>be</w:t>
            </w:r>
            <w:r>
              <w:rPr>
                <w:color w:val="231F20"/>
                <w:spacing w:val="6"/>
              </w:rPr>
              <w:t xml:space="preserve"> </w:t>
            </w:r>
            <w:r>
              <w:rPr>
                <w:color w:val="231F20"/>
              </w:rPr>
              <w:t>renamed</w:t>
            </w:r>
            <w:r>
              <w:rPr>
                <w:color w:val="231F20"/>
                <w:spacing w:val="7"/>
              </w:rPr>
              <w:t xml:space="preserve"> </w:t>
            </w:r>
            <w:r>
              <w:rPr>
                <w:color w:val="231F20"/>
              </w:rPr>
              <w:t>Port</w:t>
            </w:r>
            <w:r>
              <w:rPr>
                <w:color w:val="231F20"/>
                <w:spacing w:val="7"/>
              </w:rPr>
              <w:t xml:space="preserve"> </w:t>
            </w:r>
            <w:r>
              <w:rPr>
                <w:color w:val="231F20"/>
                <w:spacing w:val="-5"/>
              </w:rPr>
              <w:t xml:space="preserve">of </w:t>
            </w:r>
            <w:r>
              <w:rPr>
                <w:color w:val="231F20"/>
              </w:rPr>
              <w:t>Hastings</w:t>
            </w:r>
            <w:r>
              <w:rPr>
                <w:color w:val="231F20"/>
                <w:spacing w:val="7"/>
              </w:rPr>
              <w:t xml:space="preserve"> </w:t>
            </w:r>
            <w:r>
              <w:rPr>
                <w:color w:val="231F20"/>
              </w:rPr>
              <w:t>Corporation,</w:t>
            </w:r>
            <w:r>
              <w:rPr>
                <w:color w:val="231F20"/>
                <w:spacing w:val="7"/>
              </w:rPr>
              <w:t xml:space="preserve"> </w:t>
            </w:r>
            <w:r>
              <w:rPr>
                <w:color w:val="231F20"/>
              </w:rPr>
              <w:t>reflecting</w:t>
            </w:r>
            <w:r>
              <w:rPr>
                <w:color w:val="231F20"/>
                <w:spacing w:val="8"/>
              </w:rPr>
              <w:t xml:space="preserve"> </w:t>
            </w:r>
            <w:r>
              <w:rPr>
                <w:color w:val="231F20"/>
              </w:rPr>
              <w:t>its</w:t>
            </w:r>
            <w:r>
              <w:rPr>
                <w:color w:val="231F20"/>
                <w:spacing w:val="7"/>
              </w:rPr>
              <w:t xml:space="preserve"> </w:t>
            </w:r>
            <w:r>
              <w:rPr>
                <w:color w:val="231F20"/>
              </w:rPr>
              <w:t>refocused</w:t>
            </w:r>
            <w:r>
              <w:rPr>
                <w:color w:val="231F20"/>
                <w:spacing w:val="7"/>
              </w:rPr>
              <w:t xml:space="preserve"> </w:t>
            </w:r>
            <w:r>
              <w:rPr>
                <w:color w:val="231F20"/>
              </w:rPr>
              <w:t>legislative</w:t>
            </w:r>
            <w:r>
              <w:rPr>
                <w:color w:val="231F20"/>
                <w:spacing w:val="8"/>
              </w:rPr>
              <w:t xml:space="preserve"> </w:t>
            </w:r>
            <w:r>
              <w:rPr>
                <w:color w:val="231F20"/>
                <w:spacing w:val="-2"/>
              </w:rPr>
              <w:t>charter.</w:t>
            </w:r>
          </w:p>
        </w:tc>
        <w:tc>
          <w:tcPr>
            <w:tcW w:w="1276" w:type="dxa"/>
          </w:tcPr>
          <w:p w14:paraId="3A10B0A1"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Department</w:t>
            </w:r>
            <w:r>
              <w:rPr>
                <w:color w:val="231F20"/>
                <w:spacing w:val="17"/>
              </w:rPr>
              <w:t xml:space="preserve"> </w:t>
            </w:r>
            <w:r>
              <w:rPr>
                <w:color w:val="231F20"/>
                <w:spacing w:val="-5"/>
              </w:rPr>
              <w:t xml:space="preserve">of </w:t>
            </w:r>
            <w:r>
              <w:rPr>
                <w:color w:val="231F20"/>
                <w:spacing w:val="-2"/>
              </w:rPr>
              <w:t>Transport</w:t>
            </w:r>
          </w:p>
        </w:tc>
        <w:tc>
          <w:tcPr>
            <w:tcW w:w="1131" w:type="dxa"/>
          </w:tcPr>
          <w:p w14:paraId="2D54F5B8"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Up</w:t>
            </w:r>
            <w:r>
              <w:rPr>
                <w:color w:val="231F20"/>
                <w:spacing w:val="-1"/>
              </w:rPr>
              <w:t xml:space="preserve"> </w:t>
            </w:r>
            <w:r>
              <w:rPr>
                <w:color w:val="231F20"/>
              </w:rPr>
              <w:t>to</w:t>
            </w:r>
            <w:r>
              <w:rPr>
                <w:color w:val="231F20"/>
                <w:spacing w:val="-1"/>
              </w:rPr>
              <w:t xml:space="preserve"> </w:t>
            </w:r>
            <w:r>
              <w:rPr>
                <w:color w:val="231F20"/>
              </w:rPr>
              <w:t xml:space="preserve">2 </w:t>
            </w:r>
            <w:r>
              <w:rPr>
                <w:color w:val="231F20"/>
                <w:spacing w:val="-4"/>
              </w:rPr>
              <w:t>years</w:t>
            </w:r>
          </w:p>
        </w:tc>
      </w:tr>
      <w:tr w:rsidR="00302BEE" w14:paraId="597841ED" w14:textId="77777777" w:rsidTr="00C21A58">
        <w:tc>
          <w:tcPr>
            <w:cnfStyle w:val="001000000000" w:firstRow="0" w:lastRow="0" w:firstColumn="1" w:lastColumn="0" w:oddVBand="0" w:evenVBand="0" w:oddHBand="0" w:evenHBand="0" w:firstRowFirstColumn="0" w:firstRowLastColumn="0" w:lastRowFirstColumn="0" w:lastRowLastColumn="0"/>
            <w:tcW w:w="910" w:type="dxa"/>
          </w:tcPr>
          <w:p w14:paraId="10FB6C36" w14:textId="1BBAB985" w:rsidR="00302BEE"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302BEE" w:rsidRPr="009635C1">
              <w:rPr>
                <w:rFonts w:ascii="VIC SemiBold" w:hAnsi="VIC SemiBold"/>
                <w:b w:val="0"/>
                <w:bCs/>
                <w:color w:val="231F20"/>
                <w:spacing w:val="-10"/>
              </w:rPr>
              <w:t>4</w:t>
            </w:r>
          </w:p>
        </w:tc>
        <w:tc>
          <w:tcPr>
            <w:tcW w:w="5469" w:type="dxa"/>
          </w:tcPr>
          <w:p w14:paraId="18730E10"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The</w:t>
            </w:r>
            <w:r>
              <w:rPr>
                <w:color w:val="231F20"/>
                <w:spacing w:val="4"/>
              </w:rPr>
              <w:t xml:space="preserve"> </w:t>
            </w:r>
            <w:r>
              <w:rPr>
                <w:color w:val="231F20"/>
              </w:rPr>
              <w:t>Port</w:t>
            </w:r>
            <w:r>
              <w:rPr>
                <w:color w:val="231F20"/>
                <w:spacing w:val="4"/>
              </w:rPr>
              <w:t xml:space="preserve"> </w:t>
            </w:r>
            <w:r>
              <w:rPr>
                <w:color w:val="231F20"/>
              </w:rPr>
              <w:t>of</w:t>
            </w:r>
            <w:r>
              <w:rPr>
                <w:color w:val="231F20"/>
                <w:spacing w:val="4"/>
              </w:rPr>
              <w:t xml:space="preserve"> </w:t>
            </w:r>
            <w:r>
              <w:rPr>
                <w:color w:val="231F20"/>
              </w:rPr>
              <w:t>Hastings</w:t>
            </w:r>
            <w:r>
              <w:rPr>
                <w:color w:val="231F20"/>
                <w:spacing w:val="4"/>
              </w:rPr>
              <w:t xml:space="preserve"> </w:t>
            </w:r>
            <w:r>
              <w:rPr>
                <w:color w:val="231F20"/>
              </w:rPr>
              <w:t>Corporation</w:t>
            </w:r>
            <w:r>
              <w:rPr>
                <w:color w:val="231F20"/>
                <w:spacing w:val="4"/>
              </w:rPr>
              <w:t xml:space="preserve"> </w:t>
            </w:r>
            <w:r>
              <w:rPr>
                <w:color w:val="231F20"/>
              </w:rPr>
              <w:t>will</w:t>
            </w:r>
            <w:r>
              <w:rPr>
                <w:color w:val="231F20"/>
                <w:spacing w:val="4"/>
              </w:rPr>
              <w:t xml:space="preserve"> </w:t>
            </w:r>
            <w:r>
              <w:rPr>
                <w:color w:val="231F20"/>
              </w:rPr>
              <w:t>prepare</w:t>
            </w:r>
            <w:r>
              <w:rPr>
                <w:color w:val="231F20"/>
                <w:spacing w:val="4"/>
              </w:rPr>
              <w:t xml:space="preserve"> </w:t>
            </w:r>
            <w:r>
              <w:rPr>
                <w:color w:val="231F20"/>
              </w:rPr>
              <w:t>an</w:t>
            </w:r>
            <w:r>
              <w:rPr>
                <w:color w:val="231F20"/>
                <w:spacing w:val="4"/>
              </w:rPr>
              <w:t xml:space="preserve"> </w:t>
            </w:r>
            <w:r>
              <w:rPr>
                <w:color w:val="231F20"/>
              </w:rPr>
              <w:t>investment</w:t>
            </w:r>
            <w:r>
              <w:rPr>
                <w:color w:val="231F20"/>
                <w:spacing w:val="5"/>
              </w:rPr>
              <w:t xml:space="preserve"> </w:t>
            </w:r>
            <w:r>
              <w:rPr>
                <w:color w:val="231F20"/>
                <w:spacing w:val="-4"/>
              </w:rPr>
              <w:t xml:space="preserve">case </w:t>
            </w:r>
            <w:r>
              <w:rPr>
                <w:color w:val="231F20"/>
              </w:rPr>
              <w:t>for</w:t>
            </w:r>
            <w:r>
              <w:rPr>
                <w:color w:val="231F20"/>
                <w:spacing w:val="3"/>
              </w:rPr>
              <w:t xml:space="preserve"> </w:t>
            </w:r>
            <w:r>
              <w:rPr>
                <w:color w:val="231F20"/>
              </w:rPr>
              <w:t>a</w:t>
            </w:r>
            <w:r>
              <w:rPr>
                <w:color w:val="231F20"/>
                <w:spacing w:val="4"/>
              </w:rPr>
              <w:t xml:space="preserve"> </w:t>
            </w:r>
            <w:r>
              <w:rPr>
                <w:color w:val="231F20"/>
              </w:rPr>
              <w:t>new</w:t>
            </w:r>
            <w:r>
              <w:rPr>
                <w:color w:val="231F20"/>
                <w:spacing w:val="4"/>
              </w:rPr>
              <w:t xml:space="preserve"> </w:t>
            </w:r>
            <w:r>
              <w:rPr>
                <w:color w:val="231F20"/>
              </w:rPr>
              <w:t>multi-user</w:t>
            </w:r>
            <w:r>
              <w:rPr>
                <w:color w:val="231F20"/>
                <w:spacing w:val="4"/>
              </w:rPr>
              <w:t xml:space="preserve"> </w:t>
            </w:r>
            <w:r>
              <w:rPr>
                <w:color w:val="231F20"/>
              </w:rPr>
              <w:t>facility</w:t>
            </w:r>
            <w:r>
              <w:rPr>
                <w:color w:val="231F20"/>
                <w:spacing w:val="3"/>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OTRA</w:t>
            </w:r>
            <w:r>
              <w:rPr>
                <w:color w:val="231F20"/>
                <w:spacing w:val="4"/>
              </w:rPr>
              <w:t xml:space="preserve"> </w:t>
            </w:r>
            <w:r>
              <w:rPr>
                <w:color w:val="231F20"/>
              </w:rPr>
              <w:t>able</w:t>
            </w:r>
            <w:r>
              <w:rPr>
                <w:color w:val="231F20"/>
                <w:spacing w:val="3"/>
              </w:rPr>
              <w:t xml:space="preserve"> </w:t>
            </w:r>
            <w:r>
              <w:rPr>
                <w:color w:val="231F20"/>
              </w:rPr>
              <w:t>to</w:t>
            </w:r>
            <w:r>
              <w:rPr>
                <w:color w:val="231F20"/>
                <w:spacing w:val="4"/>
              </w:rPr>
              <w:t xml:space="preserve"> </w:t>
            </w:r>
            <w:r>
              <w:rPr>
                <w:color w:val="231F20"/>
              </w:rPr>
              <w:t>support</w:t>
            </w:r>
            <w:r>
              <w:rPr>
                <w:color w:val="231F20"/>
                <w:spacing w:val="4"/>
              </w:rPr>
              <w:t xml:space="preserve"> </w:t>
            </w:r>
            <w:r>
              <w:rPr>
                <w:color w:val="231F20"/>
              </w:rPr>
              <w:t>future</w:t>
            </w:r>
            <w:r>
              <w:rPr>
                <w:color w:val="231F20"/>
                <w:spacing w:val="4"/>
              </w:rPr>
              <w:t xml:space="preserve"> </w:t>
            </w:r>
            <w:r>
              <w:rPr>
                <w:color w:val="231F20"/>
                <w:spacing w:val="-5"/>
              </w:rPr>
              <w:t xml:space="preserve">and </w:t>
            </w:r>
            <w:r>
              <w:rPr>
                <w:color w:val="231F20"/>
              </w:rPr>
              <w:t>new</w:t>
            </w:r>
            <w:r>
              <w:rPr>
                <w:color w:val="231F20"/>
                <w:spacing w:val="3"/>
              </w:rPr>
              <w:t xml:space="preserve"> </w:t>
            </w:r>
            <w:r>
              <w:rPr>
                <w:color w:val="231F20"/>
              </w:rPr>
              <w:t>trades</w:t>
            </w:r>
            <w:r>
              <w:rPr>
                <w:color w:val="231F20"/>
                <w:spacing w:val="3"/>
              </w:rPr>
              <w:t xml:space="preserve"> </w:t>
            </w:r>
            <w:r>
              <w:rPr>
                <w:color w:val="231F20"/>
              </w:rPr>
              <w:t>including</w:t>
            </w:r>
            <w:r>
              <w:rPr>
                <w:color w:val="231F20"/>
                <w:spacing w:val="47"/>
              </w:rPr>
              <w:t xml:space="preserve"> </w:t>
            </w:r>
            <w:r>
              <w:rPr>
                <w:color w:val="231F20"/>
              </w:rPr>
              <w:t>hydrogen</w:t>
            </w:r>
            <w:r>
              <w:rPr>
                <w:color w:val="231F20"/>
                <w:spacing w:val="4"/>
              </w:rPr>
              <w:t xml:space="preserve"> </w:t>
            </w:r>
            <w:r>
              <w:rPr>
                <w:color w:val="231F20"/>
              </w:rPr>
              <w:t>related</w:t>
            </w:r>
            <w:r>
              <w:rPr>
                <w:color w:val="231F20"/>
                <w:spacing w:val="3"/>
              </w:rPr>
              <w:t xml:space="preserve"> </w:t>
            </w:r>
            <w:r>
              <w:rPr>
                <w:color w:val="231F20"/>
              </w:rPr>
              <w:t>projects,</w:t>
            </w:r>
            <w:r>
              <w:rPr>
                <w:color w:val="231F20"/>
                <w:spacing w:val="3"/>
              </w:rPr>
              <w:t xml:space="preserve"> </w:t>
            </w:r>
            <w:r>
              <w:rPr>
                <w:color w:val="231F20"/>
              </w:rPr>
              <w:t>aggregate</w:t>
            </w:r>
            <w:r>
              <w:rPr>
                <w:color w:val="231F20"/>
                <w:spacing w:val="3"/>
              </w:rPr>
              <w:t xml:space="preserve"> </w:t>
            </w:r>
            <w:r>
              <w:rPr>
                <w:color w:val="231F20"/>
                <w:spacing w:val="-2"/>
              </w:rPr>
              <w:t xml:space="preserve">imports, </w:t>
            </w:r>
            <w:r>
              <w:rPr>
                <w:color w:val="231F20"/>
              </w:rPr>
              <w:t>supporting</w:t>
            </w:r>
            <w:r>
              <w:rPr>
                <w:color w:val="231F20"/>
                <w:spacing w:val="6"/>
              </w:rPr>
              <w:t xml:space="preserve"> </w:t>
            </w:r>
            <w:r>
              <w:rPr>
                <w:color w:val="231F20"/>
              </w:rPr>
              <w:t>construction</w:t>
            </w:r>
            <w:r>
              <w:rPr>
                <w:color w:val="231F20"/>
                <w:spacing w:val="6"/>
              </w:rPr>
              <w:t xml:space="preserve"> </w:t>
            </w:r>
            <w:r>
              <w:rPr>
                <w:color w:val="231F20"/>
              </w:rPr>
              <w:t>of</w:t>
            </w:r>
            <w:r>
              <w:rPr>
                <w:color w:val="231F20"/>
                <w:spacing w:val="6"/>
              </w:rPr>
              <w:t xml:space="preserve"> </w:t>
            </w:r>
            <w:r>
              <w:rPr>
                <w:color w:val="231F20"/>
              </w:rPr>
              <w:t>offshore</w:t>
            </w:r>
            <w:r>
              <w:rPr>
                <w:color w:val="231F20"/>
                <w:spacing w:val="6"/>
              </w:rPr>
              <w:t xml:space="preserve"> </w:t>
            </w:r>
            <w:r>
              <w:rPr>
                <w:color w:val="231F20"/>
              </w:rPr>
              <w:t>and</w:t>
            </w:r>
            <w:r>
              <w:rPr>
                <w:color w:val="231F20"/>
                <w:spacing w:val="6"/>
              </w:rPr>
              <w:t xml:space="preserve"> </w:t>
            </w:r>
            <w:r>
              <w:rPr>
                <w:color w:val="231F20"/>
              </w:rPr>
              <w:t>onshore</w:t>
            </w:r>
            <w:r>
              <w:rPr>
                <w:color w:val="231F20"/>
                <w:spacing w:val="6"/>
              </w:rPr>
              <w:t xml:space="preserve"> </w:t>
            </w:r>
            <w:r>
              <w:rPr>
                <w:color w:val="231F20"/>
              </w:rPr>
              <w:t>wind</w:t>
            </w:r>
            <w:r>
              <w:rPr>
                <w:color w:val="231F20"/>
                <w:spacing w:val="7"/>
              </w:rPr>
              <w:t xml:space="preserve"> </w:t>
            </w:r>
            <w:r>
              <w:rPr>
                <w:color w:val="231F20"/>
                <w:spacing w:val="-2"/>
              </w:rPr>
              <w:t xml:space="preserve">developments </w:t>
            </w:r>
            <w:r>
              <w:rPr>
                <w:color w:val="231F20"/>
              </w:rPr>
              <w:t>and</w:t>
            </w:r>
            <w:r>
              <w:rPr>
                <w:color w:val="231F20"/>
                <w:spacing w:val="2"/>
              </w:rPr>
              <w:t xml:space="preserve"> </w:t>
            </w:r>
            <w:r>
              <w:rPr>
                <w:color w:val="231F20"/>
              </w:rPr>
              <w:t>other</w:t>
            </w:r>
            <w:r>
              <w:rPr>
                <w:color w:val="231F20"/>
                <w:spacing w:val="2"/>
              </w:rPr>
              <w:t xml:space="preserve"> </w:t>
            </w:r>
            <w:r>
              <w:rPr>
                <w:color w:val="231F20"/>
              </w:rPr>
              <w:t>new</w:t>
            </w:r>
            <w:r>
              <w:rPr>
                <w:color w:val="231F20"/>
                <w:spacing w:val="3"/>
              </w:rPr>
              <w:t xml:space="preserve"> </w:t>
            </w:r>
            <w:r>
              <w:rPr>
                <w:color w:val="231F20"/>
              </w:rPr>
              <w:t>bulk</w:t>
            </w:r>
            <w:r>
              <w:rPr>
                <w:color w:val="231F20"/>
                <w:spacing w:val="2"/>
              </w:rPr>
              <w:t xml:space="preserve"> </w:t>
            </w:r>
            <w:r>
              <w:rPr>
                <w:color w:val="231F20"/>
              </w:rPr>
              <w:t>and</w:t>
            </w:r>
            <w:r>
              <w:rPr>
                <w:color w:val="231F20"/>
                <w:spacing w:val="3"/>
              </w:rPr>
              <w:t xml:space="preserve"> </w:t>
            </w:r>
            <w:r>
              <w:rPr>
                <w:color w:val="231F20"/>
              </w:rPr>
              <w:t>break</w:t>
            </w:r>
            <w:r>
              <w:rPr>
                <w:color w:val="231F20"/>
                <w:spacing w:val="2"/>
              </w:rPr>
              <w:t xml:space="preserve"> </w:t>
            </w:r>
            <w:r>
              <w:rPr>
                <w:color w:val="231F20"/>
              </w:rPr>
              <w:t>bulk</w:t>
            </w:r>
            <w:r>
              <w:rPr>
                <w:color w:val="231F20"/>
                <w:spacing w:val="3"/>
              </w:rPr>
              <w:t xml:space="preserve"> </w:t>
            </w:r>
            <w:r>
              <w:rPr>
                <w:color w:val="231F20"/>
                <w:spacing w:val="-2"/>
              </w:rPr>
              <w:t>trades.</w:t>
            </w:r>
          </w:p>
        </w:tc>
        <w:tc>
          <w:tcPr>
            <w:tcW w:w="1276" w:type="dxa"/>
          </w:tcPr>
          <w:p w14:paraId="10EF495E"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Port</w:t>
            </w:r>
            <w:r>
              <w:rPr>
                <w:color w:val="231F20"/>
                <w:spacing w:val="10"/>
              </w:rPr>
              <w:t xml:space="preserve"> </w:t>
            </w:r>
            <w:r>
              <w:rPr>
                <w:color w:val="231F20"/>
                <w:spacing w:val="-5"/>
              </w:rPr>
              <w:t xml:space="preserve">of </w:t>
            </w:r>
            <w:r>
              <w:rPr>
                <w:color w:val="231F20"/>
                <w:spacing w:val="-2"/>
              </w:rPr>
              <w:t>Hastings Corporation</w:t>
            </w:r>
          </w:p>
        </w:tc>
        <w:tc>
          <w:tcPr>
            <w:tcW w:w="1131" w:type="dxa"/>
          </w:tcPr>
          <w:p w14:paraId="46DE4E8D"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Up</w:t>
            </w:r>
            <w:r>
              <w:rPr>
                <w:color w:val="231F20"/>
                <w:spacing w:val="-1"/>
              </w:rPr>
              <w:t xml:space="preserve"> </w:t>
            </w:r>
            <w:r>
              <w:rPr>
                <w:color w:val="231F20"/>
              </w:rPr>
              <w:t>to</w:t>
            </w:r>
            <w:r>
              <w:rPr>
                <w:color w:val="231F20"/>
                <w:spacing w:val="-1"/>
              </w:rPr>
              <w:t xml:space="preserve"> </w:t>
            </w:r>
            <w:r>
              <w:rPr>
                <w:color w:val="231F20"/>
              </w:rPr>
              <w:t xml:space="preserve">2 </w:t>
            </w:r>
            <w:r>
              <w:rPr>
                <w:color w:val="231F20"/>
                <w:spacing w:val="-4"/>
              </w:rPr>
              <w:t>years</w:t>
            </w:r>
          </w:p>
        </w:tc>
      </w:tr>
      <w:tr w:rsidR="00302BEE" w14:paraId="03BC5F9C" w14:textId="77777777" w:rsidTr="00C21A58">
        <w:tc>
          <w:tcPr>
            <w:cnfStyle w:val="001000000000" w:firstRow="0" w:lastRow="0" w:firstColumn="1" w:lastColumn="0" w:oddVBand="0" w:evenVBand="0" w:oddHBand="0" w:evenHBand="0" w:firstRowFirstColumn="0" w:firstRowLastColumn="0" w:lastRowFirstColumn="0" w:lastRowLastColumn="0"/>
            <w:tcW w:w="910" w:type="dxa"/>
          </w:tcPr>
          <w:p w14:paraId="7585FE9B" w14:textId="656BD3B8" w:rsidR="00302BEE"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302BEE" w:rsidRPr="009635C1">
              <w:rPr>
                <w:rFonts w:ascii="VIC SemiBold" w:hAnsi="VIC SemiBold"/>
                <w:b w:val="0"/>
                <w:bCs/>
                <w:color w:val="231F20"/>
                <w:spacing w:val="-10"/>
              </w:rPr>
              <w:t>5</w:t>
            </w:r>
          </w:p>
        </w:tc>
        <w:tc>
          <w:tcPr>
            <w:tcW w:w="5469" w:type="dxa"/>
          </w:tcPr>
          <w:p w14:paraId="30857486"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Ports</w:t>
            </w:r>
            <w:r>
              <w:rPr>
                <w:color w:val="231F20"/>
                <w:spacing w:val="3"/>
              </w:rPr>
              <w:t xml:space="preserve"> </w:t>
            </w:r>
            <w:r>
              <w:rPr>
                <w:color w:val="231F20"/>
              </w:rPr>
              <w:t>Victoria</w:t>
            </w:r>
            <w:r>
              <w:rPr>
                <w:color w:val="231F20"/>
                <w:spacing w:val="3"/>
              </w:rPr>
              <w:t xml:space="preserve"> </w:t>
            </w:r>
            <w:r>
              <w:rPr>
                <w:color w:val="231F20"/>
              </w:rPr>
              <w:t>will</w:t>
            </w:r>
            <w:r>
              <w:rPr>
                <w:color w:val="231F20"/>
                <w:spacing w:val="4"/>
              </w:rPr>
              <w:t xml:space="preserve"> </w:t>
            </w:r>
            <w:r>
              <w:rPr>
                <w:color w:val="231F20"/>
              </w:rPr>
              <w:t>prepare</w:t>
            </w:r>
            <w:r>
              <w:rPr>
                <w:color w:val="231F20"/>
                <w:spacing w:val="3"/>
              </w:rPr>
              <w:t xml:space="preserve"> </w:t>
            </w:r>
            <w:r>
              <w:rPr>
                <w:color w:val="231F20"/>
              </w:rPr>
              <w:t>a</w:t>
            </w:r>
            <w:r>
              <w:rPr>
                <w:color w:val="231F20"/>
                <w:spacing w:val="3"/>
              </w:rPr>
              <w:t xml:space="preserve"> </w:t>
            </w:r>
            <w:r>
              <w:rPr>
                <w:color w:val="231F20"/>
              </w:rPr>
              <w:t>business</w:t>
            </w:r>
            <w:r>
              <w:rPr>
                <w:color w:val="231F20"/>
                <w:spacing w:val="4"/>
              </w:rPr>
              <w:t xml:space="preserve"> </w:t>
            </w:r>
            <w:r>
              <w:rPr>
                <w:color w:val="231F20"/>
              </w:rPr>
              <w:t>case,</w:t>
            </w:r>
            <w:r>
              <w:rPr>
                <w:color w:val="231F20"/>
                <w:spacing w:val="3"/>
              </w:rPr>
              <w:t xml:space="preserve"> </w:t>
            </w:r>
            <w:r>
              <w:rPr>
                <w:color w:val="231F20"/>
              </w:rPr>
              <w:t>for</w:t>
            </w:r>
            <w:r>
              <w:rPr>
                <w:color w:val="231F20"/>
                <w:spacing w:val="4"/>
              </w:rPr>
              <w:t xml:space="preserve"> </w:t>
            </w:r>
            <w:r>
              <w:rPr>
                <w:color w:val="231F20"/>
                <w:spacing w:val="-2"/>
              </w:rPr>
              <w:t xml:space="preserve">government </w:t>
            </w:r>
            <w:r>
              <w:rPr>
                <w:color w:val="231F20"/>
              </w:rPr>
              <w:t>consideration,</w:t>
            </w:r>
            <w:r>
              <w:rPr>
                <w:color w:val="231F20"/>
                <w:spacing w:val="1"/>
              </w:rPr>
              <w:t xml:space="preserve"> </w:t>
            </w:r>
            <w:r>
              <w:rPr>
                <w:color w:val="231F20"/>
              </w:rPr>
              <w:t>to</w:t>
            </w:r>
            <w:r>
              <w:rPr>
                <w:color w:val="231F20"/>
                <w:spacing w:val="3"/>
              </w:rPr>
              <w:t xml:space="preserve"> </w:t>
            </w:r>
            <w:r>
              <w:rPr>
                <w:color w:val="231F20"/>
              </w:rPr>
              <w:t>support</w:t>
            </w:r>
            <w:r>
              <w:rPr>
                <w:color w:val="231F20"/>
                <w:spacing w:val="3"/>
              </w:rPr>
              <w:t xml:space="preserve"> </w:t>
            </w:r>
            <w:r>
              <w:rPr>
                <w:color w:val="231F20"/>
              </w:rPr>
              <w:t>the</w:t>
            </w:r>
            <w:r>
              <w:rPr>
                <w:color w:val="231F20"/>
                <w:spacing w:val="4"/>
              </w:rPr>
              <w:t xml:space="preserve"> </w:t>
            </w:r>
            <w:r>
              <w:rPr>
                <w:color w:val="231F20"/>
              </w:rPr>
              <w:t>future</w:t>
            </w:r>
            <w:r>
              <w:rPr>
                <w:color w:val="231F20"/>
                <w:spacing w:val="3"/>
              </w:rPr>
              <w:t xml:space="preserve"> </w:t>
            </w:r>
            <w:r>
              <w:rPr>
                <w:color w:val="231F20"/>
              </w:rPr>
              <w:t>of</w:t>
            </w:r>
            <w:r>
              <w:rPr>
                <w:color w:val="231F20"/>
                <w:spacing w:val="3"/>
              </w:rPr>
              <w:t xml:space="preserve"> </w:t>
            </w:r>
            <w:r>
              <w:rPr>
                <w:color w:val="231F20"/>
              </w:rPr>
              <w:t>cruise</w:t>
            </w:r>
            <w:r>
              <w:rPr>
                <w:color w:val="231F20"/>
                <w:spacing w:val="4"/>
              </w:rPr>
              <w:t xml:space="preserve"> </w:t>
            </w:r>
            <w:r>
              <w:rPr>
                <w:color w:val="231F20"/>
              </w:rPr>
              <w:t>shipping</w:t>
            </w:r>
            <w:r>
              <w:rPr>
                <w:color w:val="231F20"/>
                <w:spacing w:val="3"/>
              </w:rPr>
              <w:t xml:space="preserve"> </w:t>
            </w:r>
            <w:r>
              <w:rPr>
                <w:color w:val="231F20"/>
              </w:rPr>
              <w:t>in</w:t>
            </w:r>
            <w:r>
              <w:rPr>
                <w:color w:val="231F20"/>
                <w:spacing w:val="3"/>
              </w:rPr>
              <w:t xml:space="preserve"> </w:t>
            </w:r>
            <w:r>
              <w:rPr>
                <w:color w:val="231F20"/>
              </w:rPr>
              <w:t>the</w:t>
            </w:r>
            <w:r>
              <w:rPr>
                <w:color w:val="231F20"/>
                <w:spacing w:val="4"/>
              </w:rPr>
              <w:t xml:space="preserve"> </w:t>
            </w:r>
            <w:r>
              <w:rPr>
                <w:color w:val="231F20"/>
                <w:spacing w:val="-2"/>
              </w:rPr>
              <w:t xml:space="preserve">Station </w:t>
            </w:r>
            <w:r>
              <w:rPr>
                <w:color w:val="231F20"/>
              </w:rPr>
              <w:t>Pier</w:t>
            </w:r>
            <w:r>
              <w:rPr>
                <w:color w:val="231F20"/>
                <w:spacing w:val="2"/>
              </w:rPr>
              <w:t xml:space="preserve"> </w:t>
            </w:r>
            <w:r>
              <w:rPr>
                <w:color w:val="231F20"/>
              </w:rPr>
              <w:t>precinct.</w:t>
            </w:r>
            <w:r>
              <w:rPr>
                <w:color w:val="231F20"/>
                <w:spacing w:val="3"/>
              </w:rPr>
              <w:t xml:space="preserve"> </w:t>
            </w:r>
            <w:r>
              <w:rPr>
                <w:color w:val="231F20"/>
              </w:rPr>
              <w:t>This</w:t>
            </w:r>
            <w:r>
              <w:rPr>
                <w:color w:val="231F20"/>
                <w:spacing w:val="3"/>
              </w:rPr>
              <w:t xml:space="preserve"> </w:t>
            </w:r>
            <w:r>
              <w:rPr>
                <w:color w:val="231F20"/>
              </w:rPr>
              <w:t>will</w:t>
            </w:r>
            <w:r>
              <w:rPr>
                <w:color w:val="231F20"/>
                <w:spacing w:val="3"/>
              </w:rPr>
              <w:t xml:space="preserve"> </w:t>
            </w:r>
            <w:r>
              <w:rPr>
                <w:color w:val="231F20"/>
              </w:rPr>
              <w:t>confirm</w:t>
            </w:r>
            <w:r>
              <w:rPr>
                <w:color w:val="231F20"/>
                <w:spacing w:val="3"/>
              </w:rPr>
              <w:t xml:space="preserve"> </w:t>
            </w:r>
            <w:r>
              <w:rPr>
                <w:color w:val="231F20"/>
              </w:rPr>
              <w:t>the</w:t>
            </w:r>
            <w:r>
              <w:rPr>
                <w:color w:val="231F20"/>
                <w:spacing w:val="3"/>
              </w:rPr>
              <w:t xml:space="preserve"> </w:t>
            </w:r>
            <w:r>
              <w:rPr>
                <w:color w:val="231F20"/>
              </w:rPr>
              <w:t>optimal</w:t>
            </w:r>
            <w:r>
              <w:rPr>
                <w:color w:val="231F20"/>
                <w:spacing w:val="3"/>
              </w:rPr>
              <w:t xml:space="preserve"> </w:t>
            </w:r>
            <w:r>
              <w:rPr>
                <w:color w:val="231F20"/>
              </w:rPr>
              <w:t>arrangement</w:t>
            </w:r>
            <w:r>
              <w:rPr>
                <w:color w:val="231F20"/>
                <w:spacing w:val="3"/>
              </w:rPr>
              <w:t xml:space="preserve"> </w:t>
            </w:r>
            <w:r>
              <w:rPr>
                <w:color w:val="231F20"/>
              </w:rPr>
              <w:t>for</w:t>
            </w:r>
            <w:r>
              <w:rPr>
                <w:color w:val="231F20"/>
                <w:spacing w:val="3"/>
              </w:rPr>
              <w:t xml:space="preserve"> </w:t>
            </w:r>
            <w:r>
              <w:rPr>
                <w:color w:val="231F20"/>
                <w:spacing w:val="-2"/>
              </w:rPr>
              <w:t xml:space="preserve">cruise </w:t>
            </w:r>
            <w:r>
              <w:rPr>
                <w:color w:val="231F20"/>
              </w:rPr>
              <w:t>operations</w:t>
            </w:r>
            <w:r>
              <w:rPr>
                <w:color w:val="231F20"/>
                <w:spacing w:val="4"/>
              </w:rPr>
              <w:t xml:space="preserve"> </w:t>
            </w:r>
            <w:r>
              <w:rPr>
                <w:color w:val="231F20"/>
              </w:rPr>
              <w:t>within</w:t>
            </w:r>
            <w:r>
              <w:rPr>
                <w:color w:val="231F20"/>
                <w:spacing w:val="5"/>
              </w:rPr>
              <w:t xml:space="preserve"> </w:t>
            </w:r>
            <w:r>
              <w:rPr>
                <w:color w:val="231F20"/>
              </w:rPr>
              <w:t>the</w:t>
            </w:r>
            <w:r>
              <w:rPr>
                <w:color w:val="231F20"/>
                <w:spacing w:val="5"/>
              </w:rPr>
              <w:t xml:space="preserve"> </w:t>
            </w:r>
            <w:r>
              <w:rPr>
                <w:color w:val="231F20"/>
              </w:rPr>
              <w:t>precinct,</w:t>
            </w:r>
            <w:r>
              <w:rPr>
                <w:color w:val="231F20"/>
                <w:spacing w:val="5"/>
              </w:rPr>
              <w:t xml:space="preserve"> </w:t>
            </w:r>
            <w:r>
              <w:rPr>
                <w:color w:val="231F20"/>
              </w:rPr>
              <w:t>identify</w:t>
            </w:r>
            <w:r>
              <w:rPr>
                <w:color w:val="231F20"/>
                <w:spacing w:val="5"/>
              </w:rPr>
              <w:t xml:space="preserve"> </w:t>
            </w:r>
            <w:r>
              <w:rPr>
                <w:color w:val="231F20"/>
              </w:rPr>
              <w:t>the</w:t>
            </w:r>
            <w:r>
              <w:rPr>
                <w:color w:val="231F20"/>
                <w:spacing w:val="4"/>
              </w:rPr>
              <w:t xml:space="preserve"> </w:t>
            </w:r>
            <w:r>
              <w:rPr>
                <w:color w:val="231F20"/>
              </w:rPr>
              <w:t>best</w:t>
            </w:r>
            <w:r>
              <w:rPr>
                <w:color w:val="231F20"/>
                <w:spacing w:val="5"/>
              </w:rPr>
              <w:t xml:space="preserve"> </w:t>
            </w:r>
            <w:r>
              <w:rPr>
                <w:color w:val="231F20"/>
              </w:rPr>
              <w:t>use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spacing w:val="-2"/>
              </w:rPr>
              <w:t xml:space="preserve">current </w:t>
            </w:r>
            <w:r>
              <w:rPr>
                <w:color w:val="231F20"/>
              </w:rPr>
              <w:t>pier</w:t>
            </w:r>
            <w:r>
              <w:rPr>
                <w:color w:val="231F20"/>
                <w:spacing w:val="1"/>
              </w:rPr>
              <w:t xml:space="preserve"> </w:t>
            </w:r>
            <w:r>
              <w:rPr>
                <w:color w:val="231F20"/>
              </w:rPr>
              <w:t>and</w:t>
            </w:r>
            <w:r>
              <w:rPr>
                <w:color w:val="231F20"/>
                <w:spacing w:val="3"/>
              </w:rPr>
              <w:t xml:space="preserve"> </w:t>
            </w:r>
            <w:r>
              <w:rPr>
                <w:color w:val="231F20"/>
              </w:rPr>
              <w:t>plan</w:t>
            </w:r>
            <w:r>
              <w:rPr>
                <w:color w:val="231F20"/>
                <w:spacing w:val="4"/>
              </w:rPr>
              <w:t xml:space="preserve"> </w:t>
            </w:r>
            <w:r>
              <w:rPr>
                <w:color w:val="231F20"/>
              </w:rPr>
              <w:t>for</w:t>
            </w:r>
            <w:r>
              <w:rPr>
                <w:color w:val="231F20"/>
                <w:spacing w:val="3"/>
              </w:rPr>
              <w:t xml:space="preserve"> </w:t>
            </w:r>
            <w:r>
              <w:rPr>
                <w:color w:val="231F20"/>
              </w:rPr>
              <w:t>an</w:t>
            </w:r>
            <w:r>
              <w:rPr>
                <w:color w:val="231F20"/>
                <w:spacing w:val="3"/>
              </w:rPr>
              <w:t xml:space="preserve"> </w:t>
            </w:r>
            <w:r>
              <w:rPr>
                <w:color w:val="231F20"/>
              </w:rPr>
              <w:t>integrated</w:t>
            </w:r>
            <w:r>
              <w:rPr>
                <w:color w:val="231F20"/>
                <w:spacing w:val="4"/>
              </w:rPr>
              <w:t xml:space="preserve"> </w:t>
            </w:r>
            <w:r>
              <w:rPr>
                <w:color w:val="231F20"/>
              </w:rPr>
              <w:t>transport</w:t>
            </w:r>
            <w:r>
              <w:rPr>
                <w:color w:val="231F20"/>
                <w:spacing w:val="3"/>
              </w:rPr>
              <w:t xml:space="preserve"> </w:t>
            </w:r>
            <w:r>
              <w:rPr>
                <w:color w:val="231F20"/>
              </w:rPr>
              <w:t>and</w:t>
            </w:r>
            <w:r>
              <w:rPr>
                <w:color w:val="231F20"/>
                <w:spacing w:val="3"/>
              </w:rPr>
              <w:t xml:space="preserve"> </w:t>
            </w:r>
            <w:r>
              <w:rPr>
                <w:color w:val="231F20"/>
              </w:rPr>
              <w:t>land</w:t>
            </w:r>
            <w:r>
              <w:rPr>
                <w:color w:val="231F20"/>
                <w:spacing w:val="4"/>
              </w:rPr>
              <w:t xml:space="preserve"> </w:t>
            </w:r>
            <w:r>
              <w:rPr>
                <w:color w:val="231F20"/>
              </w:rPr>
              <w:t>use</w:t>
            </w:r>
            <w:r>
              <w:rPr>
                <w:color w:val="231F20"/>
                <w:spacing w:val="3"/>
              </w:rPr>
              <w:t xml:space="preserve"> </w:t>
            </w:r>
            <w:r>
              <w:rPr>
                <w:color w:val="231F20"/>
              </w:rPr>
              <w:t>outcome</w:t>
            </w:r>
            <w:r>
              <w:rPr>
                <w:color w:val="231F20"/>
                <w:spacing w:val="4"/>
              </w:rPr>
              <w:t xml:space="preserve"> </w:t>
            </w:r>
            <w:r>
              <w:rPr>
                <w:color w:val="231F20"/>
                <w:spacing w:val="-5"/>
              </w:rPr>
              <w:t xml:space="preserve">for </w:t>
            </w:r>
            <w:r>
              <w:rPr>
                <w:color w:val="231F20"/>
              </w:rPr>
              <w:t>the</w:t>
            </w:r>
            <w:r>
              <w:rPr>
                <w:color w:val="231F20"/>
                <w:spacing w:val="1"/>
              </w:rPr>
              <w:t xml:space="preserve"> </w:t>
            </w:r>
            <w:r>
              <w:rPr>
                <w:color w:val="231F20"/>
              </w:rPr>
              <w:t>precinct.</w:t>
            </w:r>
            <w:r>
              <w:rPr>
                <w:color w:val="231F20"/>
                <w:spacing w:val="2"/>
              </w:rPr>
              <w:t xml:space="preserve"> </w:t>
            </w:r>
            <w:r>
              <w:rPr>
                <w:color w:val="231F20"/>
              </w:rPr>
              <w:t>A</w:t>
            </w:r>
            <w:r>
              <w:rPr>
                <w:color w:val="231F20"/>
                <w:spacing w:val="2"/>
              </w:rPr>
              <w:t xml:space="preserve"> </w:t>
            </w:r>
            <w:r>
              <w:rPr>
                <w:color w:val="231F20"/>
              </w:rPr>
              <w:t>key</w:t>
            </w:r>
            <w:r>
              <w:rPr>
                <w:color w:val="231F20"/>
                <w:spacing w:val="2"/>
              </w:rPr>
              <w:t xml:space="preserve"> </w:t>
            </w:r>
            <w:r>
              <w:rPr>
                <w:color w:val="231F20"/>
              </w:rPr>
              <w:t>aspect</w:t>
            </w:r>
            <w:r>
              <w:rPr>
                <w:color w:val="231F20"/>
                <w:spacing w:val="2"/>
              </w:rPr>
              <w:t xml:space="preserve"> </w:t>
            </w:r>
            <w:r>
              <w:rPr>
                <w:color w:val="231F20"/>
              </w:rPr>
              <w:t>of</w:t>
            </w:r>
            <w:r>
              <w:rPr>
                <w:color w:val="231F20"/>
                <w:spacing w:val="2"/>
              </w:rPr>
              <w:t xml:space="preserve"> </w:t>
            </w:r>
            <w:r>
              <w:rPr>
                <w:color w:val="231F20"/>
              </w:rPr>
              <w:t>this</w:t>
            </w:r>
            <w:r>
              <w:rPr>
                <w:color w:val="231F20"/>
                <w:spacing w:val="2"/>
              </w:rPr>
              <w:t xml:space="preserve"> </w:t>
            </w:r>
            <w:r>
              <w:rPr>
                <w:color w:val="231F20"/>
              </w:rPr>
              <w:t>planning</w:t>
            </w:r>
            <w:r>
              <w:rPr>
                <w:color w:val="231F20"/>
                <w:spacing w:val="2"/>
              </w:rPr>
              <w:t xml:space="preserve"> </w:t>
            </w:r>
            <w:r>
              <w:rPr>
                <w:color w:val="231F20"/>
              </w:rPr>
              <w:t>is</w:t>
            </w:r>
            <w:r>
              <w:rPr>
                <w:color w:val="231F20"/>
                <w:spacing w:val="2"/>
              </w:rPr>
              <w:t xml:space="preserve"> </w:t>
            </w:r>
            <w:r>
              <w:rPr>
                <w:color w:val="231F20"/>
              </w:rPr>
              <w:t>ensuring</w:t>
            </w:r>
            <w:r>
              <w:rPr>
                <w:color w:val="231F20"/>
                <w:spacing w:val="2"/>
              </w:rPr>
              <w:t xml:space="preserve"> </w:t>
            </w:r>
            <w:r>
              <w:rPr>
                <w:color w:val="231F20"/>
              </w:rPr>
              <w:t>the</w:t>
            </w:r>
            <w:r>
              <w:rPr>
                <w:color w:val="231F20"/>
                <w:spacing w:val="2"/>
              </w:rPr>
              <w:t xml:space="preserve"> </w:t>
            </w:r>
            <w:r>
              <w:rPr>
                <w:color w:val="231F20"/>
                <w:spacing w:val="-2"/>
              </w:rPr>
              <w:t xml:space="preserve">valued </w:t>
            </w:r>
            <w:r>
              <w:rPr>
                <w:color w:val="231F20"/>
              </w:rPr>
              <w:t>heritage</w:t>
            </w:r>
            <w:r>
              <w:rPr>
                <w:color w:val="231F20"/>
                <w:spacing w:val="2"/>
              </w:rPr>
              <w:t xml:space="preserve"> </w:t>
            </w:r>
            <w:r>
              <w:rPr>
                <w:color w:val="231F20"/>
              </w:rPr>
              <w:t>of</w:t>
            </w:r>
            <w:r>
              <w:rPr>
                <w:color w:val="231F20"/>
                <w:spacing w:val="3"/>
              </w:rPr>
              <w:t xml:space="preserve"> </w:t>
            </w:r>
            <w:r>
              <w:rPr>
                <w:color w:val="231F20"/>
              </w:rPr>
              <w:t>Station</w:t>
            </w:r>
            <w:r>
              <w:rPr>
                <w:color w:val="231F20"/>
                <w:spacing w:val="3"/>
              </w:rPr>
              <w:t xml:space="preserve"> </w:t>
            </w:r>
            <w:r>
              <w:rPr>
                <w:color w:val="231F20"/>
              </w:rPr>
              <w:t>Pier</w:t>
            </w:r>
            <w:r>
              <w:rPr>
                <w:color w:val="231F20"/>
                <w:spacing w:val="3"/>
              </w:rPr>
              <w:t xml:space="preserve"> </w:t>
            </w:r>
            <w:r>
              <w:rPr>
                <w:color w:val="231F20"/>
              </w:rPr>
              <w:t>is</w:t>
            </w:r>
            <w:r>
              <w:rPr>
                <w:color w:val="231F20"/>
                <w:spacing w:val="3"/>
              </w:rPr>
              <w:t xml:space="preserve"> </w:t>
            </w:r>
            <w:r>
              <w:rPr>
                <w:color w:val="231F20"/>
              </w:rPr>
              <w:t>protected</w:t>
            </w:r>
            <w:r>
              <w:rPr>
                <w:color w:val="231F20"/>
                <w:spacing w:val="3"/>
              </w:rPr>
              <w:t xml:space="preserve"> </w:t>
            </w:r>
            <w:r>
              <w:rPr>
                <w:color w:val="231F20"/>
              </w:rPr>
              <w:t>for</w:t>
            </w:r>
            <w:r>
              <w:rPr>
                <w:color w:val="231F20"/>
                <w:spacing w:val="3"/>
              </w:rPr>
              <w:t xml:space="preserve"> </w:t>
            </w:r>
            <w:r>
              <w:rPr>
                <w:color w:val="231F20"/>
              </w:rPr>
              <w:t>future</w:t>
            </w:r>
            <w:r>
              <w:rPr>
                <w:color w:val="231F20"/>
                <w:spacing w:val="3"/>
              </w:rPr>
              <w:t xml:space="preserve"> </w:t>
            </w:r>
            <w:r>
              <w:rPr>
                <w:color w:val="231F20"/>
                <w:spacing w:val="-2"/>
              </w:rPr>
              <w:t>generations.</w:t>
            </w:r>
          </w:p>
        </w:tc>
        <w:tc>
          <w:tcPr>
            <w:tcW w:w="1276" w:type="dxa"/>
          </w:tcPr>
          <w:p w14:paraId="0AD40808"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Ports</w:t>
            </w:r>
            <w:r>
              <w:rPr>
                <w:color w:val="231F20"/>
                <w:spacing w:val="12"/>
              </w:rPr>
              <w:t xml:space="preserve"> </w:t>
            </w:r>
            <w:r>
              <w:rPr>
                <w:color w:val="231F20"/>
                <w:spacing w:val="-2"/>
              </w:rPr>
              <w:t>Victoria</w:t>
            </w:r>
          </w:p>
        </w:tc>
        <w:tc>
          <w:tcPr>
            <w:tcW w:w="1131" w:type="dxa"/>
          </w:tcPr>
          <w:p w14:paraId="0344DC19"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Up</w:t>
            </w:r>
            <w:r>
              <w:rPr>
                <w:color w:val="231F20"/>
                <w:spacing w:val="-1"/>
              </w:rPr>
              <w:t xml:space="preserve"> </w:t>
            </w:r>
            <w:r>
              <w:rPr>
                <w:color w:val="231F20"/>
              </w:rPr>
              <w:t>to</w:t>
            </w:r>
            <w:r>
              <w:rPr>
                <w:color w:val="231F20"/>
                <w:spacing w:val="-1"/>
              </w:rPr>
              <w:t xml:space="preserve"> </w:t>
            </w:r>
            <w:r>
              <w:rPr>
                <w:color w:val="231F20"/>
              </w:rPr>
              <w:t xml:space="preserve">2 </w:t>
            </w:r>
            <w:r>
              <w:rPr>
                <w:color w:val="231F20"/>
                <w:spacing w:val="-4"/>
              </w:rPr>
              <w:t>years</w:t>
            </w:r>
          </w:p>
        </w:tc>
      </w:tr>
      <w:tr w:rsidR="00302BEE" w14:paraId="09473C62" w14:textId="77777777" w:rsidTr="00C21A58">
        <w:tc>
          <w:tcPr>
            <w:cnfStyle w:val="001000000000" w:firstRow="0" w:lastRow="0" w:firstColumn="1" w:lastColumn="0" w:oddVBand="0" w:evenVBand="0" w:oddHBand="0" w:evenHBand="0" w:firstRowFirstColumn="0" w:firstRowLastColumn="0" w:lastRowFirstColumn="0" w:lastRowLastColumn="0"/>
            <w:tcW w:w="910" w:type="dxa"/>
          </w:tcPr>
          <w:p w14:paraId="6CACA3CF" w14:textId="74A620B8" w:rsidR="00302BEE"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302BEE" w:rsidRPr="009635C1">
              <w:rPr>
                <w:rFonts w:ascii="VIC SemiBold" w:hAnsi="VIC SemiBold"/>
                <w:b w:val="0"/>
                <w:bCs/>
                <w:color w:val="231F20"/>
                <w:spacing w:val="-10"/>
              </w:rPr>
              <w:t>6</w:t>
            </w:r>
          </w:p>
        </w:tc>
        <w:tc>
          <w:tcPr>
            <w:tcW w:w="5469" w:type="dxa"/>
          </w:tcPr>
          <w:p w14:paraId="36153F9D" w14:textId="38D6ECE0"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In</w:t>
            </w:r>
            <w:r>
              <w:rPr>
                <w:color w:val="231F20"/>
                <w:spacing w:val="2"/>
              </w:rPr>
              <w:t xml:space="preserve"> </w:t>
            </w:r>
            <w:r>
              <w:rPr>
                <w:color w:val="231F20"/>
              </w:rPr>
              <w:t>parallel</w:t>
            </w:r>
            <w:r>
              <w:rPr>
                <w:color w:val="231F20"/>
                <w:spacing w:val="3"/>
              </w:rPr>
              <w:t xml:space="preserve"> </w:t>
            </w:r>
            <w:r>
              <w:rPr>
                <w:color w:val="231F20"/>
              </w:rPr>
              <w:t>with</w:t>
            </w:r>
            <w:r>
              <w:rPr>
                <w:color w:val="231F20"/>
                <w:spacing w:val="3"/>
              </w:rPr>
              <w:t xml:space="preserve"> </w:t>
            </w:r>
            <w:r>
              <w:rPr>
                <w:color w:val="231F20"/>
              </w:rPr>
              <w:t>work</w:t>
            </w:r>
            <w:r>
              <w:rPr>
                <w:color w:val="231F20"/>
                <w:spacing w:val="3"/>
              </w:rPr>
              <w:t xml:space="preserve"> </w:t>
            </w:r>
            <w:r>
              <w:rPr>
                <w:color w:val="231F20"/>
              </w:rPr>
              <w:t>on</w:t>
            </w:r>
            <w:r>
              <w:rPr>
                <w:color w:val="231F20"/>
                <w:spacing w:val="3"/>
              </w:rPr>
              <w:t xml:space="preserve"> </w:t>
            </w:r>
            <w:r>
              <w:rPr>
                <w:color w:val="231F20"/>
              </w:rPr>
              <w:t>the</w:t>
            </w:r>
            <w:r>
              <w:rPr>
                <w:color w:val="231F20"/>
                <w:spacing w:val="2"/>
              </w:rPr>
              <w:t xml:space="preserve"> </w:t>
            </w:r>
            <w:r>
              <w:rPr>
                <w:color w:val="231F20"/>
              </w:rPr>
              <w:t>Station</w:t>
            </w:r>
            <w:r>
              <w:rPr>
                <w:color w:val="231F20"/>
                <w:spacing w:val="3"/>
              </w:rPr>
              <w:t xml:space="preserve"> </w:t>
            </w:r>
            <w:r>
              <w:rPr>
                <w:color w:val="231F20"/>
              </w:rPr>
              <w:t>Pier</w:t>
            </w:r>
            <w:r>
              <w:rPr>
                <w:color w:val="231F20"/>
                <w:spacing w:val="3"/>
              </w:rPr>
              <w:t xml:space="preserve"> </w:t>
            </w:r>
            <w:r>
              <w:rPr>
                <w:color w:val="231F20"/>
              </w:rPr>
              <w:t>Precinct</w:t>
            </w:r>
            <w:r>
              <w:rPr>
                <w:color w:val="231F20"/>
                <w:spacing w:val="3"/>
              </w:rPr>
              <w:t xml:space="preserve"> </w:t>
            </w:r>
            <w:r>
              <w:rPr>
                <w:color w:val="231F20"/>
              </w:rPr>
              <w:t>Business</w:t>
            </w:r>
            <w:r>
              <w:rPr>
                <w:color w:val="231F20"/>
                <w:spacing w:val="3"/>
              </w:rPr>
              <w:t xml:space="preserve"> </w:t>
            </w:r>
            <w:r>
              <w:rPr>
                <w:color w:val="231F20"/>
                <w:spacing w:val="-2"/>
              </w:rPr>
              <w:t xml:space="preserve">Case, </w:t>
            </w:r>
            <w:r>
              <w:rPr>
                <w:color w:val="231F20"/>
              </w:rPr>
              <w:t>Ports</w:t>
            </w:r>
            <w:r>
              <w:rPr>
                <w:color w:val="231F20"/>
                <w:spacing w:val="4"/>
              </w:rPr>
              <w:t xml:space="preserve"> </w:t>
            </w:r>
            <w:r>
              <w:rPr>
                <w:color w:val="231F20"/>
              </w:rPr>
              <w:t>Victoria</w:t>
            </w:r>
            <w:r>
              <w:rPr>
                <w:color w:val="231F20"/>
                <w:spacing w:val="5"/>
              </w:rPr>
              <w:t xml:space="preserve"> </w:t>
            </w:r>
            <w:r>
              <w:rPr>
                <w:color w:val="231F20"/>
              </w:rPr>
              <w:t>will</w:t>
            </w:r>
            <w:r>
              <w:rPr>
                <w:color w:val="231F20"/>
                <w:spacing w:val="5"/>
              </w:rPr>
              <w:t xml:space="preserve"> </w:t>
            </w:r>
            <w:r>
              <w:rPr>
                <w:color w:val="231F20"/>
              </w:rPr>
              <w:t>commence</w:t>
            </w:r>
            <w:r>
              <w:rPr>
                <w:color w:val="231F20"/>
                <w:spacing w:val="5"/>
              </w:rPr>
              <w:t xml:space="preserve"> </w:t>
            </w:r>
            <w:r>
              <w:rPr>
                <w:color w:val="231F20"/>
              </w:rPr>
              <w:t>development</w:t>
            </w:r>
            <w:r>
              <w:rPr>
                <w:color w:val="231F20"/>
                <w:spacing w:val="4"/>
              </w:rPr>
              <w:t xml:space="preserve"> </w:t>
            </w:r>
            <w:r>
              <w:rPr>
                <w:color w:val="231F20"/>
              </w:rPr>
              <w:t>of</w:t>
            </w:r>
            <w:r>
              <w:rPr>
                <w:color w:val="231F20"/>
                <w:spacing w:val="5"/>
              </w:rPr>
              <w:t xml:space="preserve"> </w:t>
            </w:r>
            <w:r>
              <w:rPr>
                <w:color w:val="231F20"/>
              </w:rPr>
              <w:t>a</w:t>
            </w:r>
            <w:r>
              <w:rPr>
                <w:color w:val="231F20"/>
                <w:spacing w:val="5"/>
              </w:rPr>
              <w:t xml:space="preserve"> </w:t>
            </w:r>
            <w:r>
              <w:rPr>
                <w:color w:val="231F20"/>
              </w:rPr>
              <w:t>Victorian</w:t>
            </w:r>
            <w:r>
              <w:rPr>
                <w:color w:val="231F20"/>
                <w:spacing w:val="5"/>
              </w:rPr>
              <w:t xml:space="preserve"> </w:t>
            </w:r>
            <w:r>
              <w:rPr>
                <w:color w:val="231F20"/>
                <w:spacing w:val="-2"/>
              </w:rPr>
              <w:t xml:space="preserve">Cruise </w:t>
            </w:r>
            <w:r>
              <w:rPr>
                <w:color w:val="231F20"/>
              </w:rPr>
              <w:t>Shipping</w:t>
            </w:r>
            <w:r>
              <w:rPr>
                <w:color w:val="231F20"/>
                <w:spacing w:val="3"/>
              </w:rPr>
              <w:t xml:space="preserve"> </w:t>
            </w:r>
            <w:r>
              <w:rPr>
                <w:color w:val="231F20"/>
              </w:rPr>
              <w:t>Strategy</w:t>
            </w:r>
            <w:r>
              <w:rPr>
                <w:color w:val="231F20"/>
                <w:spacing w:val="4"/>
              </w:rPr>
              <w:t xml:space="preserve"> </w:t>
            </w:r>
            <w:r>
              <w:rPr>
                <w:color w:val="231F20"/>
              </w:rPr>
              <w:t>which</w:t>
            </w:r>
            <w:r>
              <w:rPr>
                <w:color w:val="231F20"/>
                <w:spacing w:val="4"/>
              </w:rPr>
              <w:t xml:space="preserve"> </w:t>
            </w:r>
            <w:r>
              <w:rPr>
                <w:color w:val="231F20"/>
              </w:rPr>
              <w:t>assesses</w:t>
            </w:r>
            <w:r>
              <w:rPr>
                <w:color w:val="231F20"/>
                <w:spacing w:val="3"/>
              </w:rPr>
              <w:t xml:space="preserve"> </w:t>
            </w:r>
            <w:r>
              <w:rPr>
                <w:color w:val="231F20"/>
              </w:rPr>
              <w:t>opportunities</w:t>
            </w:r>
            <w:r>
              <w:rPr>
                <w:color w:val="231F20"/>
                <w:spacing w:val="4"/>
              </w:rPr>
              <w:t xml:space="preserve"> </w:t>
            </w:r>
            <w:r>
              <w:rPr>
                <w:color w:val="231F20"/>
              </w:rPr>
              <w:t>for</w:t>
            </w:r>
            <w:r>
              <w:rPr>
                <w:color w:val="231F20"/>
                <w:spacing w:val="4"/>
              </w:rPr>
              <w:t xml:space="preserve"> </w:t>
            </w:r>
            <w:r>
              <w:rPr>
                <w:color w:val="231F20"/>
              </w:rPr>
              <w:t>growing</w:t>
            </w:r>
            <w:r>
              <w:rPr>
                <w:color w:val="231F20"/>
                <w:spacing w:val="4"/>
              </w:rPr>
              <w:t xml:space="preserve"> </w:t>
            </w:r>
            <w:r>
              <w:rPr>
                <w:color w:val="231F20"/>
                <w:spacing w:val="-5"/>
              </w:rPr>
              <w:t xml:space="preserve">the </w:t>
            </w:r>
            <w:r>
              <w:rPr>
                <w:color w:val="231F20"/>
              </w:rPr>
              <w:t>Victorian</w:t>
            </w:r>
            <w:r>
              <w:rPr>
                <w:color w:val="231F20"/>
                <w:spacing w:val="-1"/>
              </w:rPr>
              <w:t xml:space="preserve"> </w:t>
            </w:r>
            <w:r>
              <w:rPr>
                <w:color w:val="231F20"/>
              </w:rPr>
              <w:t>cruise</w:t>
            </w:r>
            <w:r>
              <w:rPr>
                <w:color w:val="231F20"/>
                <w:spacing w:val="1"/>
              </w:rPr>
              <w:t xml:space="preserve"> </w:t>
            </w:r>
            <w:r>
              <w:rPr>
                <w:color w:val="231F20"/>
              </w:rPr>
              <w:t>shipping</w:t>
            </w:r>
            <w:r>
              <w:rPr>
                <w:color w:val="231F20"/>
                <w:spacing w:val="2"/>
              </w:rPr>
              <w:t xml:space="preserve"> </w:t>
            </w:r>
            <w:r>
              <w:rPr>
                <w:color w:val="231F20"/>
              </w:rPr>
              <w:t>sector.</w:t>
            </w:r>
            <w:r>
              <w:rPr>
                <w:color w:val="231F20"/>
                <w:spacing w:val="1"/>
              </w:rPr>
              <w:t xml:space="preserve"> </w:t>
            </w:r>
            <w:r>
              <w:rPr>
                <w:color w:val="231F20"/>
              </w:rPr>
              <w:t>Working</w:t>
            </w:r>
            <w:r>
              <w:rPr>
                <w:color w:val="231F20"/>
                <w:spacing w:val="1"/>
              </w:rPr>
              <w:t xml:space="preserve"> </w:t>
            </w:r>
            <w:r>
              <w:rPr>
                <w:color w:val="231F20"/>
              </w:rPr>
              <w:t>with</w:t>
            </w:r>
            <w:r>
              <w:rPr>
                <w:color w:val="231F20"/>
                <w:spacing w:val="2"/>
              </w:rPr>
              <w:t xml:space="preserve"> </w:t>
            </w:r>
            <w:r>
              <w:rPr>
                <w:color w:val="231F20"/>
              </w:rPr>
              <w:t>key</w:t>
            </w:r>
            <w:r>
              <w:rPr>
                <w:color w:val="231F20"/>
                <w:spacing w:val="1"/>
              </w:rPr>
              <w:t xml:space="preserve"> </w:t>
            </w:r>
            <w:r>
              <w:rPr>
                <w:color w:val="231F20"/>
              </w:rPr>
              <w:t>stakeholders</w:t>
            </w:r>
            <w:r>
              <w:rPr>
                <w:color w:val="231F20"/>
                <w:spacing w:val="2"/>
              </w:rPr>
              <w:t xml:space="preserve"> </w:t>
            </w:r>
            <w:r>
              <w:rPr>
                <w:color w:val="231F20"/>
                <w:spacing w:val="-4"/>
              </w:rPr>
              <w:t xml:space="preserve">such </w:t>
            </w:r>
            <w:r>
              <w:rPr>
                <w:color w:val="231F20"/>
              </w:rPr>
              <w:t>as</w:t>
            </w:r>
            <w:r>
              <w:rPr>
                <w:color w:val="231F20"/>
                <w:spacing w:val="2"/>
              </w:rPr>
              <w:t xml:space="preserve"> </w:t>
            </w:r>
            <w:r>
              <w:rPr>
                <w:color w:val="231F20"/>
              </w:rPr>
              <w:t>Visit</w:t>
            </w:r>
            <w:r>
              <w:rPr>
                <w:color w:val="231F20"/>
                <w:spacing w:val="5"/>
              </w:rPr>
              <w:t xml:space="preserve"> </w:t>
            </w:r>
            <w:r>
              <w:rPr>
                <w:color w:val="231F20"/>
              </w:rPr>
              <w:t>Victoria,</w:t>
            </w:r>
            <w:r>
              <w:rPr>
                <w:color w:val="231F20"/>
                <w:spacing w:val="4"/>
              </w:rPr>
              <w:t xml:space="preserve"> </w:t>
            </w:r>
            <w:r>
              <w:rPr>
                <w:color w:val="231F20"/>
              </w:rPr>
              <w:t>the</w:t>
            </w:r>
            <w:r>
              <w:rPr>
                <w:color w:val="231F20"/>
                <w:spacing w:val="5"/>
              </w:rPr>
              <w:t xml:space="preserve"> </w:t>
            </w:r>
            <w:r w:rsidR="00D92E63">
              <w:rPr>
                <w:color w:val="231F20"/>
              </w:rPr>
              <w:t>Strategy</w:t>
            </w:r>
            <w:r w:rsidR="00D92E63">
              <w:rPr>
                <w:color w:val="231F20"/>
                <w:spacing w:val="4"/>
              </w:rPr>
              <w:t xml:space="preserve"> </w:t>
            </w:r>
            <w:r>
              <w:rPr>
                <w:color w:val="231F20"/>
              </w:rPr>
              <w:t>will</w:t>
            </w:r>
            <w:r>
              <w:rPr>
                <w:color w:val="231F20"/>
                <w:spacing w:val="5"/>
              </w:rPr>
              <w:t xml:space="preserve"> </w:t>
            </w:r>
            <w:r>
              <w:rPr>
                <w:color w:val="231F20"/>
              </w:rPr>
              <w:t>assess</w:t>
            </w:r>
            <w:r>
              <w:rPr>
                <w:color w:val="231F20"/>
                <w:spacing w:val="4"/>
              </w:rPr>
              <w:t xml:space="preserve"> </w:t>
            </w:r>
            <w:r>
              <w:rPr>
                <w:color w:val="231F20"/>
              </w:rPr>
              <w:t>opportunities</w:t>
            </w:r>
            <w:r>
              <w:rPr>
                <w:color w:val="231F20"/>
                <w:spacing w:val="5"/>
              </w:rPr>
              <w:t xml:space="preserve"> </w:t>
            </w:r>
            <w:r>
              <w:rPr>
                <w:color w:val="231F20"/>
              </w:rPr>
              <w:t>for</w:t>
            </w:r>
            <w:r>
              <w:rPr>
                <w:color w:val="231F20"/>
                <w:spacing w:val="5"/>
              </w:rPr>
              <w:t xml:space="preserve"> </w:t>
            </w:r>
            <w:r>
              <w:rPr>
                <w:color w:val="231F20"/>
                <w:spacing w:val="-2"/>
              </w:rPr>
              <w:t xml:space="preserve">further </w:t>
            </w:r>
            <w:r>
              <w:rPr>
                <w:color w:val="231F20"/>
              </w:rPr>
              <w:t>development</w:t>
            </w:r>
            <w:r>
              <w:rPr>
                <w:color w:val="231F20"/>
                <w:spacing w:val="2"/>
              </w:rPr>
              <w:t xml:space="preserve"> </w:t>
            </w:r>
            <w:r>
              <w:rPr>
                <w:color w:val="231F20"/>
              </w:rPr>
              <w:t>of</w:t>
            </w:r>
            <w:r>
              <w:rPr>
                <w:color w:val="231F20"/>
                <w:spacing w:val="5"/>
              </w:rPr>
              <w:t xml:space="preserve"> </w:t>
            </w:r>
            <w:r>
              <w:rPr>
                <w:color w:val="231F20"/>
              </w:rPr>
              <w:t>cruise</w:t>
            </w:r>
            <w:r>
              <w:rPr>
                <w:color w:val="231F20"/>
                <w:spacing w:val="5"/>
              </w:rPr>
              <w:t xml:space="preserve"> </w:t>
            </w:r>
            <w:r>
              <w:rPr>
                <w:color w:val="231F20"/>
              </w:rPr>
              <w:t>services</w:t>
            </w:r>
            <w:r>
              <w:rPr>
                <w:color w:val="231F20"/>
                <w:spacing w:val="5"/>
              </w:rPr>
              <w:t xml:space="preserve"> </w:t>
            </w:r>
            <w:r>
              <w:rPr>
                <w:color w:val="231F20"/>
              </w:rPr>
              <w:t>servicing</w:t>
            </w:r>
            <w:r>
              <w:rPr>
                <w:color w:val="231F20"/>
                <w:spacing w:val="5"/>
              </w:rPr>
              <w:t xml:space="preserve"> </w:t>
            </w:r>
            <w:r>
              <w:rPr>
                <w:color w:val="231F20"/>
              </w:rPr>
              <w:t>regional</w:t>
            </w:r>
            <w:r>
              <w:rPr>
                <w:color w:val="231F20"/>
                <w:spacing w:val="5"/>
              </w:rPr>
              <w:t xml:space="preserve"> </w:t>
            </w:r>
            <w:r>
              <w:rPr>
                <w:color w:val="231F20"/>
              </w:rPr>
              <w:t>areas,</w:t>
            </w:r>
            <w:r>
              <w:rPr>
                <w:color w:val="231F20"/>
                <w:spacing w:val="5"/>
              </w:rPr>
              <w:t xml:space="preserve"> </w:t>
            </w:r>
            <w:r>
              <w:rPr>
                <w:color w:val="231F20"/>
                <w:spacing w:val="-2"/>
              </w:rPr>
              <w:t xml:space="preserve">considering </w:t>
            </w:r>
            <w:r>
              <w:rPr>
                <w:color w:val="231F20"/>
              </w:rPr>
              <w:t>operational</w:t>
            </w:r>
            <w:r>
              <w:rPr>
                <w:color w:val="231F20"/>
                <w:spacing w:val="2"/>
              </w:rPr>
              <w:t xml:space="preserve"> </w:t>
            </w:r>
            <w:r>
              <w:rPr>
                <w:color w:val="231F20"/>
              </w:rPr>
              <w:t>requirements</w:t>
            </w:r>
            <w:r>
              <w:rPr>
                <w:color w:val="231F20"/>
                <w:spacing w:val="5"/>
              </w:rPr>
              <w:t xml:space="preserve"> </w:t>
            </w:r>
            <w:r>
              <w:rPr>
                <w:color w:val="231F20"/>
              </w:rPr>
              <w:t>and</w:t>
            </w:r>
            <w:r>
              <w:rPr>
                <w:color w:val="231F20"/>
                <w:spacing w:val="5"/>
              </w:rPr>
              <w:t xml:space="preserve"> </w:t>
            </w:r>
            <w:r>
              <w:rPr>
                <w:color w:val="231F20"/>
              </w:rPr>
              <w:t>the</w:t>
            </w:r>
            <w:r>
              <w:rPr>
                <w:color w:val="231F20"/>
                <w:spacing w:val="4"/>
              </w:rPr>
              <w:t xml:space="preserve"> </w:t>
            </w:r>
            <w:r>
              <w:rPr>
                <w:color w:val="231F20"/>
              </w:rPr>
              <w:t>economic</w:t>
            </w:r>
            <w:r>
              <w:rPr>
                <w:color w:val="231F20"/>
                <w:spacing w:val="5"/>
              </w:rPr>
              <w:t xml:space="preserve"> </w:t>
            </w:r>
            <w:r>
              <w:rPr>
                <w:color w:val="231F20"/>
              </w:rPr>
              <w:t>and</w:t>
            </w:r>
            <w:r>
              <w:rPr>
                <w:color w:val="231F20"/>
                <w:spacing w:val="5"/>
              </w:rPr>
              <w:t xml:space="preserve"> </w:t>
            </w:r>
            <w:r>
              <w:rPr>
                <w:color w:val="231F20"/>
              </w:rPr>
              <w:t>social</w:t>
            </w:r>
            <w:r>
              <w:rPr>
                <w:color w:val="231F20"/>
                <w:spacing w:val="5"/>
              </w:rPr>
              <w:t xml:space="preserve"> </w:t>
            </w:r>
            <w:r>
              <w:rPr>
                <w:color w:val="231F20"/>
                <w:spacing w:val="-2"/>
              </w:rPr>
              <w:t>benefits.</w:t>
            </w:r>
          </w:p>
        </w:tc>
        <w:tc>
          <w:tcPr>
            <w:tcW w:w="1276" w:type="dxa"/>
          </w:tcPr>
          <w:p w14:paraId="68364BAA"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Ports</w:t>
            </w:r>
            <w:r>
              <w:rPr>
                <w:color w:val="231F20"/>
                <w:spacing w:val="12"/>
              </w:rPr>
              <w:t xml:space="preserve"> </w:t>
            </w:r>
            <w:r>
              <w:rPr>
                <w:color w:val="231F20"/>
                <w:spacing w:val="-2"/>
              </w:rPr>
              <w:t>Victoria</w:t>
            </w:r>
          </w:p>
        </w:tc>
        <w:tc>
          <w:tcPr>
            <w:tcW w:w="1131" w:type="dxa"/>
          </w:tcPr>
          <w:p w14:paraId="0601AC9A"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Up</w:t>
            </w:r>
            <w:r>
              <w:rPr>
                <w:color w:val="231F20"/>
                <w:spacing w:val="-1"/>
              </w:rPr>
              <w:t xml:space="preserve"> </w:t>
            </w:r>
            <w:r>
              <w:rPr>
                <w:color w:val="231F20"/>
              </w:rPr>
              <w:t>to</w:t>
            </w:r>
            <w:r>
              <w:rPr>
                <w:color w:val="231F20"/>
                <w:spacing w:val="-1"/>
              </w:rPr>
              <w:t xml:space="preserve"> </w:t>
            </w:r>
            <w:r>
              <w:rPr>
                <w:color w:val="231F20"/>
              </w:rPr>
              <w:t xml:space="preserve">2 </w:t>
            </w:r>
            <w:r>
              <w:rPr>
                <w:color w:val="231F20"/>
                <w:spacing w:val="-4"/>
              </w:rPr>
              <w:t>years</w:t>
            </w:r>
          </w:p>
        </w:tc>
      </w:tr>
      <w:tr w:rsidR="00302BEE" w14:paraId="73B41EC8" w14:textId="77777777" w:rsidTr="00C21A58">
        <w:tc>
          <w:tcPr>
            <w:cnfStyle w:val="001000000000" w:firstRow="0" w:lastRow="0" w:firstColumn="1" w:lastColumn="0" w:oddVBand="0" w:evenVBand="0" w:oddHBand="0" w:evenHBand="0" w:firstRowFirstColumn="0" w:firstRowLastColumn="0" w:lastRowFirstColumn="0" w:lastRowLastColumn="0"/>
            <w:tcW w:w="910" w:type="dxa"/>
          </w:tcPr>
          <w:p w14:paraId="0CE42411" w14:textId="24421BBF" w:rsidR="00302BEE"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302BEE" w:rsidRPr="009635C1">
              <w:rPr>
                <w:rFonts w:ascii="VIC SemiBold" w:hAnsi="VIC SemiBold"/>
                <w:b w:val="0"/>
                <w:bCs/>
                <w:color w:val="231F20"/>
                <w:spacing w:val="-10"/>
              </w:rPr>
              <w:t>7</w:t>
            </w:r>
          </w:p>
        </w:tc>
        <w:tc>
          <w:tcPr>
            <w:tcW w:w="5469" w:type="dxa"/>
          </w:tcPr>
          <w:p w14:paraId="274856F3"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The</w:t>
            </w:r>
            <w:r>
              <w:rPr>
                <w:color w:val="231F20"/>
                <w:spacing w:val="4"/>
              </w:rPr>
              <w:t xml:space="preserve"> </w:t>
            </w:r>
            <w:r>
              <w:rPr>
                <w:color w:val="231F20"/>
              </w:rPr>
              <w:t>Department</w:t>
            </w:r>
            <w:r>
              <w:rPr>
                <w:color w:val="231F20"/>
                <w:spacing w:val="4"/>
              </w:rPr>
              <w:t xml:space="preserve"> </w:t>
            </w:r>
            <w:r>
              <w:rPr>
                <w:color w:val="231F20"/>
              </w:rPr>
              <w:t>of</w:t>
            </w:r>
            <w:r>
              <w:rPr>
                <w:color w:val="231F20"/>
                <w:spacing w:val="4"/>
              </w:rPr>
              <w:t xml:space="preserve"> </w:t>
            </w:r>
            <w:r>
              <w:rPr>
                <w:color w:val="231F20"/>
              </w:rPr>
              <w:t>Transport</w:t>
            </w:r>
            <w:r>
              <w:rPr>
                <w:color w:val="231F20"/>
                <w:spacing w:val="4"/>
              </w:rPr>
              <w:t xml:space="preserve"> </w:t>
            </w:r>
            <w:r>
              <w:rPr>
                <w:color w:val="231F20"/>
              </w:rPr>
              <w:t>will</w:t>
            </w:r>
            <w:r>
              <w:rPr>
                <w:color w:val="231F20"/>
                <w:spacing w:val="5"/>
              </w:rPr>
              <w:t xml:space="preserve"> </w:t>
            </w:r>
            <w:r>
              <w:rPr>
                <w:color w:val="231F20"/>
              </w:rPr>
              <w:t>continue</w:t>
            </w:r>
            <w:r>
              <w:rPr>
                <w:color w:val="231F20"/>
                <w:spacing w:val="4"/>
              </w:rPr>
              <w:t xml:space="preserve"> </w:t>
            </w:r>
            <w:r>
              <w:rPr>
                <w:color w:val="231F20"/>
              </w:rPr>
              <w:t>working</w:t>
            </w:r>
            <w:r>
              <w:rPr>
                <w:color w:val="231F20"/>
                <w:spacing w:val="4"/>
              </w:rPr>
              <w:t xml:space="preserve"> </w:t>
            </w:r>
            <w:r>
              <w:rPr>
                <w:color w:val="231F20"/>
              </w:rPr>
              <w:t>with</w:t>
            </w:r>
            <w:r>
              <w:rPr>
                <w:color w:val="231F20"/>
                <w:spacing w:val="4"/>
              </w:rPr>
              <w:t xml:space="preserve"> </w:t>
            </w:r>
            <w:r>
              <w:rPr>
                <w:color w:val="231F20"/>
              </w:rPr>
              <w:t>Port</w:t>
            </w:r>
            <w:r>
              <w:rPr>
                <w:color w:val="231F20"/>
                <w:spacing w:val="5"/>
              </w:rPr>
              <w:t xml:space="preserve"> </w:t>
            </w:r>
            <w:r>
              <w:rPr>
                <w:color w:val="231F20"/>
                <w:spacing w:val="-4"/>
              </w:rPr>
              <w:t xml:space="preserve">Rail </w:t>
            </w:r>
            <w:r>
              <w:rPr>
                <w:color w:val="231F20"/>
              </w:rPr>
              <w:t>Shuttle</w:t>
            </w:r>
            <w:r>
              <w:rPr>
                <w:color w:val="231F20"/>
                <w:spacing w:val="4"/>
              </w:rPr>
              <w:t xml:space="preserve"> </w:t>
            </w:r>
            <w:r>
              <w:rPr>
                <w:color w:val="231F20"/>
              </w:rPr>
              <w:t>proponents</w:t>
            </w:r>
            <w:r>
              <w:rPr>
                <w:color w:val="231F20"/>
                <w:spacing w:val="5"/>
              </w:rPr>
              <w:t xml:space="preserve"> </w:t>
            </w:r>
            <w:r>
              <w:rPr>
                <w:color w:val="231F20"/>
              </w:rPr>
              <w:t>and</w:t>
            </w:r>
            <w:r>
              <w:rPr>
                <w:color w:val="231F20"/>
                <w:spacing w:val="5"/>
              </w:rPr>
              <w:t xml:space="preserve"> </w:t>
            </w:r>
            <w:r>
              <w:rPr>
                <w:color w:val="231F20"/>
              </w:rPr>
              <w:t>the</w:t>
            </w:r>
            <w:r>
              <w:rPr>
                <w:color w:val="231F20"/>
                <w:spacing w:val="5"/>
              </w:rPr>
              <w:t xml:space="preserve"> </w:t>
            </w:r>
            <w:r>
              <w:rPr>
                <w:color w:val="231F20"/>
              </w:rPr>
              <w:t>Port</w:t>
            </w:r>
            <w:r>
              <w:rPr>
                <w:color w:val="231F20"/>
                <w:spacing w:val="5"/>
              </w:rPr>
              <w:t xml:space="preserve"> </w:t>
            </w:r>
            <w:r>
              <w:rPr>
                <w:color w:val="231F20"/>
              </w:rPr>
              <w:t>of</w:t>
            </w:r>
            <w:r>
              <w:rPr>
                <w:color w:val="231F20"/>
                <w:spacing w:val="5"/>
              </w:rPr>
              <w:t xml:space="preserve"> </w:t>
            </w:r>
            <w:r>
              <w:rPr>
                <w:color w:val="231F20"/>
              </w:rPr>
              <w:t>Melbourne</w:t>
            </w:r>
            <w:r>
              <w:rPr>
                <w:color w:val="231F20"/>
                <w:spacing w:val="5"/>
              </w:rPr>
              <w:t xml:space="preserve"> </w:t>
            </w:r>
            <w:r>
              <w:rPr>
                <w:color w:val="231F20"/>
              </w:rPr>
              <w:t>to</w:t>
            </w:r>
            <w:r>
              <w:rPr>
                <w:color w:val="231F20"/>
                <w:spacing w:val="5"/>
              </w:rPr>
              <w:t xml:space="preserve"> </w:t>
            </w:r>
            <w:r>
              <w:rPr>
                <w:color w:val="231F20"/>
              </w:rPr>
              <w:t>finalise</w:t>
            </w:r>
            <w:r>
              <w:rPr>
                <w:color w:val="231F20"/>
                <w:spacing w:val="5"/>
              </w:rPr>
              <w:t xml:space="preserve"> </w:t>
            </w:r>
            <w:r>
              <w:rPr>
                <w:color w:val="231F20"/>
              </w:rPr>
              <w:t>plans</w:t>
            </w:r>
            <w:r>
              <w:rPr>
                <w:color w:val="231F20"/>
                <w:spacing w:val="5"/>
              </w:rPr>
              <w:t xml:space="preserve"> </w:t>
            </w:r>
            <w:r>
              <w:rPr>
                <w:color w:val="231F20"/>
                <w:spacing w:val="-5"/>
              </w:rPr>
              <w:t xml:space="preserve">for </w:t>
            </w:r>
            <w:r>
              <w:rPr>
                <w:color w:val="231F20"/>
              </w:rPr>
              <w:t>the</w:t>
            </w:r>
            <w:r>
              <w:rPr>
                <w:color w:val="231F20"/>
                <w:spacing w:val="3"/>
              </w:rPr>
              <w:t xml:space="preserve"> </w:t>
            </w:r>
            <w:r>
              <w:rPr>
                <w:color w:val="231F20"/>
              </w:rPr>
              <w:t>commencement</w:t>
            </w:r>
            <w:r>
              <w:rPr>
                <w:color w:val="231F20"/>
                <w:spacing w:val="4"/>
              </w:rPr>
              <w:t xml:space="preserve"> </w:t>
            </w:r>
            <w:r>
              <w:rPr>
                <w:color w:val="231F20"/>
              </w:rPr>
              <w:t>of</w:t>
            </w:r>
            <w:r>
              <w:rPr>
                <w:color w:val="231F20"/>
                <w:spacing w:val="4"/>
              </w:rPr>
              <w:t xml:space="preserve"> </w:t>
            </w:r>
            <w:r>
              <w:rPr>
                <w:color w:val="231F20"/>
              </w:rPr>
              <w:t>operations</w:t>
            </w:r>
            <w:r>
              <w:rPr>
                <w:color w:val="231F20"/>
                <w:spacing w:val="4"/>
              </w:rPr>
              <w:t xml:space="preserve"> </w:t>
            </w:r>
            <w:r>
              <w:rPr>
                <w:color w:val="231F20"/>
              </w:rPr>
              <w:t>and</w:t>
            </w:r>
            <w:r>
              <w:rPr>
                <w:color w:val="231F20"/>
                <w:spacing w:val="4"/>
              </w:rPr>
              <w:t xml:space="preserve"> </w:t>
            </w:r>
            <w:r>
              <w:rPr>
                <w:color w:val="231F20"/>
              </w:rPr>
              <w:t>ensure</w:t>
            </w:r>
            <w:r>
              <w:rPr>
                <w:color w:val="231F20"/>
                <w:spacing w:val="4"/>
              </w:rPr>
              <w:t xml:space="preserve"> </w:t>
            </w:r>
            <w:r>
              <w:rPr>
                <w:color w:val="231F20"/>
              </w:rPr>
              <w:t>the</w:t>
            </w:r>
            <w:r>
              <w:rPr>
                <w:color w:val="231F20"/>
                <w:spacing w:val="4"/>
              </w:rPr>
              <w:t xml:space="preserve"> </w:t>
            </w:r>
            <w:r>
              <w:rPr>
                <w:color w:val="231F20"/>
              </w:rPr>
              <w:t>viability</w:t>
            </w:r>
            <w:r>
              <w:rPr>
                <w:color w:val="231F20"/>
                <w:spacing w:val="4"/>
              </w:rPr>
              <w:t xml:space="preserve"> </w:t>
            </w:r>
            <w:r>
              <w:rPr>
                <w:color w:val="231F20"/>
              </w:rPr>
              <w:t>of</w:t>
            </w:r>
            <w:r>
              <w:rPr>
                <w:color w:val="231F20"/>
                <w:spacing w:val="4"/>
              </w:rPr>
              <w:t xml:space="preserve"> </w:t>
            </w:r>
            <w:r>
              <w:rPr>
                <w:color w:val="231F20"/>
                <w:spacing w:val="-5"/>
              </w:rPr>
              <w:t xml:space="preserve">the </w:t>
            </w:r>
            <w:r>
              <w:rPr>
                <w:color w:val="231F20"/>
                <w:spacing w:val="-2"/>
              </w:rPr>
              <w:t>system.</w:t>
            </w:r>
          </w:p>
        </w:tc>
        <w:tc>
          <w:tcPr>
            <w:tcW w:w="1276" w:type="dxa"/>
          </w:tcPr>
          <w:p w14:paraId="1D3C79A7"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Department</w:t>
            </w:r>
            <w:r>
              <w:rPr>
                <w:color w:val="231F20"/>
                <w:spacing w:val="17"/>
              </w:rPr>
              <w:t xml:space="preserve"> </w:t>
            </w:r>
            <w:r>
              <w:rPr>
                <w:color w:val="231F20"/>
                <w:spacing w:val="-5"/>
              </w:rPr>
              <w:t xml:space="preserve">of </w:t>
            </w:r>
            <w:r>
              <w:rPr>
                <w:color w:val="231F20"/>
                <w:spacing w:val="-2"/>
              </w:rPr>
              <w:t>Transport</w:t>
            </w:r>
          </w:p>
        </w:tc>
        <w:tc>
          <w:tcPr>
            <w:tcW w:w="1131" w:type="dxa"/>
          </w:tcPr>
          <w:p w14:paraId="3413B92F"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Up</w:t>
            </w:r>
            <w:r>
              <w:rPr>
                <w:color w:val="231F20"/>
                <w:spacing w:val="-1"/>
              </w:rPr>
              <w:t xml:space="preserve"> </w:t>
            </w:r>
            <w:r>
              <w:rPr>
                <w:color w:val="231F20"/>
              </w:rPr>
              <w:t>to</w:t>
            </w:r>
            <w:r>
              <w:rPr>
                <w:color w:val="231F20"/>
                <w:spacing w:val="-1"/>
              </w:rPr>
              <w:t xml:space="preserve"> </w:t>
            </w:r>
            <w:r>
              <w:rPr>
                <w:color w:val="231F20"/>
              </w:rPr>
              <w:t xml:space="preserve">2 </w:t>
            </w:r>
            <w:r>
              <w:rPr>
                <w:color w:val="231F20"/>
                <w:spacing w:val="-4"/>
              </w:rPr>
              <w:t>years</w:t>
            </w:r>
          </w:p>
        </w:tc>
      </w:tr>
      <w:tr w:rsidR="00302BEE" w14:paraId="2A6F17D6" w14:textId="77777777" w:rsidTr="00C21A58">
        <w:tc>
          <w:tcPr>
            <w:cnfStyle w:val="001000000000" w:firstRow="0" w:lastRow="0" w:firstColumn="1" w:lastColumn="0" w:oddVBand="0" w:evenVBand="0" w:oddHBand="0" w:evenHBand="0" w:firstRowFirstColumn="0" w:firstRowLastColumn="0" w:lastRowFirstColumn="0" w:lastRowLastColumn="0"/>
            <w:tcW w:w="910" w:type="dxa"/>
          </w:tcPr>
          <w:p w14:paraId="600DCF46" w14:textId="172F2D41" w:rsidR="00302BEE"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302BEE" w:rsidRPr="009635C1">
              <w:rPr>
                <w:rFonts w:ascii="VIC SemiBold" w:hAnsi="VIC SemiBold"/>
                <w:b w:val="0"/>
                <w:bCs/>
                <w:color w:val="231F20"/>
                <w:spacing w:val="-10"/>
              </w:rPr>
              <w:t>8</w:t>
            </w:r>
          </w:p>
        </w:tc>
        <w:tc>
          <w:tcPr>
            <w:tcW w:w="5469" w:type="dxa"/>
          </w:tcPr>
          <w:p w14:paraId="0CD58A92"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Ports</w:t>
            </w:r>
            <w:r>
              <w:rPr>
                <w:color w:val="231F20"/>
                <w:spacing w:val="1"/>
              </w:rPr>
              <w:t xml:space="preserve"> </w:t>
            </w:r>
            <w:r>
              <w:rPr>
                <w:color w:val="231F20"/>
              </w:rPr>
              <w:t>Victoria</w:t>
            </w:r>
            <w:r>
              <w:rPr>
                <w:color w:val="231F20"/>
                <w:spacing w:val="4"/>
              </w:rPr>
              <w:t xml:space="preserve"> </w:t>
            </w:r>
            <w:r>
              <w:rPr>
                <w:color w:val="231F20"/>
              </w:rPr>
              <w:t>will</w:t>
            </w:r>
            <w:r>
              <w:rPr>
                <w:color w:val="231F20"/>
                <w:spacing w:val="4"/>
              </w:rPr>
              <w:t xml:space="preserve"> </w:t>
            </w:r>
            <w:r>
              <w:rPr>
                <w:color w:val="231F20"/>
              </w:rPr>
              <w:t>continue</w:t>
            </w:r>
            <w:r>
              <w:rPr>
                <w:color w:val="231F20"/>
                <w:spacing w:val="4"/>
              </w:rPr>
              <w:t xml:space="preserve"> </w:t>
            </w:r>
            <w:r>
              <w:rPr>
                <w:color w:val="231F20"/>
              </w:rPr>
              <w:t>to</w:t>
            </w:r>
            <w:r>
              <w:rPr>
                <w:color w:val="231F20"/>
                <w:spacing w:val="4"/>
              </w:rPr>
              <w:t xml:space="preserve"> </w:t>
            </w:r>
            <w:r>
              <w:rPr>
                <w:color w:val="231F20"/>
              </w:rPr>
              <w:t>investigate</w:t>
            </w:r>
            <w:r>
              <w:rPr>
                <w:color w:val="231F20"/>
                <w:spacing w:val="4"/>
              </w:rPr>
              <w:t xml:space="preserve"> </w:t>
            </w:r>
            <w:r>
              <w:rPr>
                <w:color w:val="231F20"/>
              </w:rPr>
              <w:t>and</w:t>
            </w:r>
            <w:r>
              <w:rPr>
                <w:color w:val="231F20"/>
                <w:spacing w:val="4"/>
              </w:rPr>
              <w:t xml:space="preserve"> </w:t>
            </w:r>
            <w:r>
              <w:rPr>
                <w:color w:val="231F20"/>
              </w:rPr>
              <w:t>implement</w:t>
            </w:r>
            <w:r>
              <w:rPr>
                <w:color w:val="231F20"/>
                <w:spacing w:val="4"/>
              </w:rPr>
              <w:t xml:space="preserve"> </w:t>
            </w:r>
            <w:r>
              <w:rPr>
                <w:color w:val="231F20"/>
                <w:spacing w:val="-5"/>
              </w:rPr>
              <w:t xml:space="preserve">low </w:t>
            </w:r>
            <w:r>
              <w:rPr>
                <w:color w:val="231F20"/>
              </w:rPr>
              <w:t>investment</w:t>
            </w:r>
            <w:r>
              <w:rPr>
                <w:color w:val="231F20"/>
                <w:spacing w:val="2"/>
              </w:rPr>
              <w:t xml:space="preserve"> </w:t>
            </w:r>
            <w:r>
              <w:rPr>
                <w:color w:val="231F20"/>
              </w:rPr>
              <w:t>optimisation</w:t>
            </w:r>
            <w:r>
              <w:rPr>
                <w:color w:val="231F20"/>
                <w:spacing w:val="4"/>
              </w:rPr>
              <w:t xml:space="preserve"> </w:t>
            </w:r>
            <w:r>
              <w:rPr>
                <w:color w:val="231F20"/>
              </w:rPr>
              <w:t>options</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Geelong</w:t>
            </w:r>
            <w:r>
              <w:rPr>
                <w:color w:val="231F20"/>
                <w:spacing w:val="4"/>
              </w:rPr>
              <w:t xml:space="preserve"> </w:t>
            </w:r>
            <w:r>
              <w:rPr>
                <w:color w:val="231F20"/>
              </w:rPr>
              <w:t>Channel</w:t>
            </w:r>
            <w:r>
              <w:rPr>
                <w:color w:val="231F20"/>
                <w:spacing w:val="4"/>
              </w:rPr>
              <w:t xml:space="preserve"> </w:t>
            </w:r>
            <w:r>
              <w:rPr>
                <w:color w:val="231F20"/>
              </w:rPr>
              <w:t>based</w:t>
            </w:r>
            <w:r>
              <w:rPr>
                <w:color w:val="231F20"/>
                <w:spacing w:val="5"/>
              </w:rPr>
              <w:t xml:space="preserve"> </w:t>
            </w:r>
            <w:r>
              <w:rPr>
                <w:color w:val="231F20"/>
                <w:spacing w:val="-5"/>
              </w:rPr>
              <w:t xml:space="preserve">on </w:t>
            </w:r>
            <w:r>
              <w:rPr>
                <w:color w:val="231F20"/>
              </w:rPr>
              <w:t>commercial</w:t>
            </w:r>
            <w:r>
              <w:rPr>
                <w:color w:val="231F20"/>
                <w:spacing w:val="-1"/>
              </w:rPr>
              <w:t xml:space="preserve"> </w:t>
            </w:r>
            <w:r>
              <w:rPr>
                <w:color w:val="231F20"/>
              </w:rPr>
              <w:t>and</w:t>
            </w:r>
            <w:r>
              <w:rPr>
                <w:color w:val="231F20"/>
                <w:spacing w:val="1"/>
              </w:rPr>
              <w:t xml:space="preserve"> </w:t>
            </w:r>
            <w:r>
              <w:rPr>
                <w:color w:val="231F20"/>
              </w:rPr>
              <w:t>economic</w:t>
            </w:r>
            <w:r>
              <w:rPr>
                <w:color w:val="231F20"/>
                <w:spacing w:val="1"/>
              </w:rPr>
              <w:t xml:space="preserve"> </w:t>
            </w:r>
            <w:r>
              <w:rPr>
                <w:color w:val="231F20"/>
              </w:rPr>
              <w:t>viability.</w:t>
            </w:r>
            <w:r>
              <w:rPr>
                <w:color w:val="231F20"/>
                <w:spacing w:val="2"/>
              </w:rPr>
              <w:t xml:space="preserve"> </w:t>
            </w:r>
            <w:r>
              <w:rPr>
                <w:color w:val="231F20"/>
              </w:rPr>
              <w:t>Options</w:t>
            </w:r>
            <w:r>
              <w:rPr>
                <w:color w:val="231F20"/>
                <w:spacing w:val="1"/>
              </w:rPr>
              <w:t xml:space="preserve"> </w:t>
            </w:r>
            <w:r>
              <w:rPr>
                <w:color w:val="231F20"/>
              </w:rPr>
              <w:t>analysis</w:t>
            </w:r>
            <w:r>
              <w:rPr>
                <w:color w:val="231F20"/>
                <w:spacing w:val="1"/>
              </w:rPr>
              <w:t xml:space="preserve"> </w:t>
            </w:r>
            <w:r>
              <w:rPr>
                <w:color w:val="231F20"/>
              </w:rPr>
              <w:t>will</w:t>
            </w:r>
            <w:r>
              <w:rPr>
                <w:color w:val="231F20"/>
                <w:spacing w:val="1"/>
              </w:rPr>
              <w:t xml:space="preserve"> </w:t>
            </w:r>
            <w:r>
              <w:rPr>
                <w:color w:val="231F20"/>
              </w:rPr>
              <w:t>take</w:t>
            </w:r>
            <w:r>
              <w:rPr>
                <w:color w:val="231F20"/>
                <w:spacing w:val="2"/>
              </w:rPr>
              <w:t xml:space="preserve"> </w:t>
            </w:r>
            <w:r>
              <w:rPr>
                <w:color w:val="231F20"/>
                <w:spacing w:val="-4"/>
              </w:rPr>
              <w:t xml:space="preserve">into </w:t>
            </w:r>
            <w:r>
              <w:rPr>
                <w:color w:val="231F20"/>
              </w:rPr>
              <w:t>consideration</w:t>
            </w:r>
            <w:r>
              <w:rPr>
                <w:color w:val="231F20"/>
                <w:spacing w:val="5"/>
              </w:rPr>
              <w:t xml:space="preserve"> </w:t>
            </w:r>
            <w:r>
              <w:rPr>
                <w:color w:val="231F20"/>
              </w:rPr>
              <w:t>the</w:t>
            </w:r>
            <w:r>
              <w:rPr>
                <w:color w:val="231F20"/>
                <w:spacing w:val="5"/>
              </w:rPr>
              <w:t xml:space="preserve"> </w:t>
            </w:r>
            <w:r>
              <w:rPr>
                <w:color w:val="231F20"/>
              </w:rPr>
              <w:t>safety</w:t>
            </w:r>
            <w:r>
              <w:rPr>
                <w:color w:val="231F20"/>
                <w:spacing w:val="6"/>
              </w:rPr>
              <w:t xml:space="preserve"> </w:t>
            </w:r>
            <w:r>
              <w:rPr>
                <w:color w:val="231F20"/>
              </w:rPr>
              <w:t>and</w:t>
            </w:r>
            <w:r>
              <w:rPr>
                <w:color w:val="231F20"/>
                <w:spacing w:val="5"/>
              </w:rPr>
              <w:t xml:space="preserve"> </w:t>
            </w:r>
            <w:r>
              <w:rPr>
                <w:color w:val="231F20"/>
              </w:rPr>
              <w:t>efficiency</w:t>
            </w:r>
            <w:r>
              <w:rPr>
                <w:color w:val="231F20"/>
                <w:spacing w:val="6"/>
              </w:rPr>
              <w:t xml:space="preserve"> </w:t>
            </w:r>
            <w:r>
              <w:rPr>
                <w:color w:val="231F20"/>
              </w:rPr>
              <w:t>aspects</w:t>
            </w:r>
            <w:r>
              <w:rPr>
                <w:color w:val="231F20"/>
                <w:spacing w:val="5"/>
              </w:rPr>
              <w:t xml:space="preserve"> </w:t>
            </w:r>
            <w:r>
              <w:rPr>
                <w:color w:val="231F20"/>
              </w:rPr>
              <w:t>of</w:t>
            </w:r>
            <w:r>
              <w:rPr>
                <w:color w:val="231F20"/>
                <w:spacing w:val="6"/>
              </w:rPr>
              <w:t xml:space="preserve"> </w:t>
            </w:r>
            <w:r>
              <w:rPr>
                <w:color w:val="231F20"/>
              </w:rPr>
              <w:t>the</w:t>
            </w:r>
            <w:r>
              <w:rPr>
                <w:color w:val="231F20"/>
                <w:spacing w:val="5"/>
              </w:rPr>
              <w:t xml:space="preserve"> </w:t>
            </w:r>
            <w:r>
              <w:rPr>
                <w:color w:val="231F20"/>
              </w:rPr>
              <w:t>trade</w:t>
            </w:r>
            <w:r>
              <w:rPr>
                <w:color w:val="231F20"/>
                <w:spacing w:val="6"/>
              </w:rPr>
              <w:t xml:space="preserve"> </w:t>
            </w:r>
            <w:r>
              <w:rPr>
                <w:color w:val="231F20"/>
                <w:spacing w:val="-5"/>
              </w:rPr>
              <w:t xml:space="preserve">and </w:t>
            </w:r>
            <w:r>
              <w:rPr>
                <w:color w:val="231F20"/>
              </w:rPr>
              <w:t>vessel</w:t>
            </w:r>
            <w:r>
              <w:rPr>
                <w:color w:val="231F20"/>
                <w:spacing w:val="2"/>
              </w:rPr>
              <w:t xml:space="preserve"> </w:t>
            </w:r>
            <w:r>
              <w:rPr>
                <w:color w:val="231F20"/>
                <w:spacing w:val="-2"/>
              </w:rPr>
              <w:t>profiles.</w:t>
            </w:r>
          </w:p>
        </w:tc>
        <w:tc>
          <w:tcPr>
            <w:tcW w:w="1276" w:type="dxa"/>
          </w:tcPr>
          <w:p w14:paraId="7731CA38"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rPr>
              <w:t>Ports</w:t>
            </w:r>
            <w:r>
              <w:rPr>
                <w:color w:val="231F20"/>
                <w:spacing w:val="12"/>
              </w:rPr>
              <w:t xml:space="preserve"> </w:t>
            </w:r>
            <w:r>
              <w:rPr>
                <w:color w:val="231F20"/>
                <w:spacing w:val="-2"/>
              </w:rPr>
              <w:t>Victoria</w:t>
            </w:r>
          </w:p>
        </w:tc>
        <w:tc>
          <w:tcPr>
            <w:tcW w:w="1131" w:type="dxa"/>
          </w:tcPr>
          <w:p w14:paraId="4C27B59D" w14:textId="77777777" w:rsidR="00302BEE" w:rsidRDefault="00302BEE"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Pr>
                <w:color w:val="231F20"/>
                <w:spacing w:val="-2"/>
              </w:rPr>
              <w:t>Ongoing</w:t>
            </w:r>
          </w:p>
        </w:tc>
      </w:tr>
      <w:tr w:rsidR="00086D3D" w:rsidRPr="009635C1" w14:paraId="75DE62D7"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shd w:val="clear" w:color="auto" w:fill="E3E9EB"/>
          </w:tcPr>
          <w:p w14:paraId="0756BEB2" w14:textId="472F64D7" w:rsidR="00086D3D" w:rsidRPr="009635C1" w:rsidRDefault="00086D3D" w:rsidP="0016072B">
            <w:pPr>
              <w:pStyle w:val="TableText"/>
              <w:keepNext/>
              <w:keepLines/>
              <w:spacing w:before="120" w:after="120"/>
              <w:rPr>
                <w:rFonts w:ascii="VIC SemiBold" w:hAnsi="VIC SemiBold"/>
                <w:bCs/>
                <w:color w:val="231F20"/>
                <w:spacing w:val="-2"/>
              </w:rPr>
            </w:pPr>
          </w:p>
        </w:tc>
        <w:tc>
          <w:tcPr>
            <w:tcW w:w="5469" w:type="dxa"/>
            <w:shd w:val="clear" w:color="auto" w:fill="E3E9EB"/>
          </w:tcPr>
          <w:p w14:paraId="7602154C" w14:textId="04C06C8C" w:rsidR="00086D3D" w:rsidRPr="009635C1" w:rsidRDefault="00086D3D"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Cs/>
                <w:color w:val="231F20"/>
                <w:spacing w:val="-2"/>
              </w:rPr>
            </w:pPr>
            <w:r w:rsidRPr="009635C1">
              <w:rPr>
                <w:rFonts w:ascii="VIC SemiBold" w:hAnsi="VIC SemiBold"/>
                <w:bCs/>
                <w:color w:val="333740"/>
              </w:rPr>
              <w:t>Objective 2: Well planned, balancing the needs of industry and the</w:t>
            </w:r>
            <w:r>
              <w:rPr>
                <w:rFonts w:ascii="Calibri" w:hAnsi="Calibri" w:cs="Calibri"/>
                <w:bCs/>
                <w:color w:val="333740"/>
              </w:rPr>
              <w:t> </w:t>
            </w:r>
            <w:r w:rsidRPr="009635C1">
              <w:rPr>
                <w:rFonts w:ascii="VIC SemiBold" w:hAnsi="VIC SemiBold"/>
                <w:bCs/>
                <w:color w:val="333740"/>
              </w:rPr>
              <w:t>community</w:t>
            </w:r>
          </w:p>
        </w:tc>
        <w:tc>
          <w:tcPr>
            <w:tcW w:w="1276" w:type="dxa"/>
            <w:shd w:val="clear" w:color="auto" w:fill="E3E9EB"/>
          </w:tcPr>
          <w:p w14:paraId="62C47BED" w14:textId="027C4F7D" w:rsidR="00086D3D" w:rsidRPr="009635C1" w:rsidRDefault="00086D3D"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Cs/>
                <w:color w:val="231F20"/>
                <w:spacing w:val="-2"/>
              </w:rPr>
            </w:pPr>
          </w:p>
        </w:tc>
        <w:tc>
          <w:tcPr>
            <w:tcW w:w="1131" w:type="dxa"/>
            <w:shd w:val="clear" w:color="auto" w:fill="E3E9EB"/>
          </w:tcPr>
          <w:p w14:paraId="178574CC" w14:textId="020B5208" w:rsidR="00086D3D" w:rsidRPr="009635C1" w:rsidRDefault="00086D3D"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
                <w:bCs/>
                <w:color w:val="231F20"/>
                <w:spacing w:val="-2"/>
              </w:rPr>
            </w:pPr>
          </w:p>
        </w:tc>
      </w:tr>
      <w:tr w:rsidR="009635C1" w14:paraId="2614C12F"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6F82BCCD" w14:textId="07E7D94E" w:rsidR="009635C1" w:rsidRPr="009635C1" w:rsidRDefault="00696F48" w:rsidP="0016072B">
            <w:pPr>
              <w:pStyle w:val="TableText"/>
              <w:keepNext/>
              <w:keepLines/>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9635C1">
              <w:rPr>
                <w:rFonts w:ascii="VIC SemiBold" w:hAnsi="VIC SemiBold"/>
                <w:b w:val="0"/>
                <w:bCs/>
                <w:color w:val="231F20"/>
                <w:spacing w:val="-10"/>
              </w:rPr>
              <w:t>9</w:t>
            </w:r>
          </w:p>
        </w:tc>
        <w:tc>
          <w:tcPr>
            <w:tcW w:w="5469" w:type="dxa"/>
          </w:tcPr>
          <w:p w14:paraId="0591F77E" w14:textId="1AB1F6FC" w:rsidR="009635C1" w:rsidRDefault="00862E92"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862E92">
              <w:t>Ports Victoria will revisit the case for significant investment optimisation if a credible proposition is put forward by a private</w:t>
            </w:r>
            <w:r>
              <w:rPr>
                <w:rFonts w:ascii="Calibri" w:hAnsi="Calibri" w:cs="Calibri"/>
              </w:rPr>
              <w:t> </w:t>
            </w:r>
            <w:r w:rsidRPr="00862E92">
              <w:t>proponent</w:t>
            </w:r>
          </w:p>
        </w:tc>
        <w:tc>
          <w:tcPr>
            <w:tcW w:w="1276" w:type="dxa"/>
          </w:tcPr>
          <w:p w14:paraId="4BD0495B" w14:textId="733413C5" w:rsidR="009635C1" w:rsidRDefault="00B76C34"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B76C34">
              <w:t>Ports Victoria</w:t>
            </w:r>
          </w:p>
        </w:tc>
        <w:tc>
          <w:tcPr>
            <w:tcW w:w="1131" w:type="dxa"/>
          </w:tcPr>
          <w:p w14:paraId="109B04D3" w14:textId="3ED57A75" w:rsidR="009635C1" w:rsidRDefault="00B76C34"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B76C34">
              <w:t>Ongoing</w:t>
            </w:r>
          </w:p>
        </w:tc>
      </w:tr>
      <w:tr w:rsidR="009635C1" w14:paraId="41285DBB"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0543FA33" w14:textId="64882BC6" w:rsidR="009635C1"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9635C1">
              <w:rPr>
                <w:rFonts w:ascii="VIC SemiBold" w:hAnsi="VIC SemiBold"/>
                <w:b w:val="0"/>
                <w:bCs/>
                <w:color w:val="231F20"/>
                <w:spacing w:val="-10"/>
              </w:rPr>
              <w:t>10</w:t>
            </w:r>
          </w:p>
        </w:tc>
        <w:tc>
          <w:tcPr>
            <w:tcW w:w="5469" w:type="dxa"/>
          </w:tcPr>
          <w:p w14:paraId="77ACFE75" w14:textId="77777777" w:rsidR="00862E92" w:rsidRP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862E92">
              <w:t>The Minister for Ports and Freight in collaboration with the Minister for Planning will review and strengthen planning scheme policy and provisions to:</w:t>
            </w:r>
          </w:p>
          <w:p w14:paraId="42AAB874" w14:textId="3071E1E6" w:rsidR="00862E92" w:rsidRPr="00862E92"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recognise the location and strategic significance of commercial</w:t>
            </w:r>
            <w:r>
              <w:rPr>
                <w:rFonts w:ascii="Calibri" w:hAnsi="Calibri" w:cs="Calibri"/>
              </w:rPr>
              <w:t> </w:t>
            </w:r>
            <w:r w:rsidRPr="00862E92">
              <w:t>ports</w:t>
            </w:r>
          </w:p>
          <w:p w14:paraId="2A730DFD" w14:textId="77777777" w:rsidR="00862E92" w:rsidRPr="00862E92"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update the Planning Policy Framework to reflect the Commercial Ports Strategy and PDSs</w:t>
            </w:r>
          </w:p>
          <w:p w14:paraId="1AEC6034" w14:textId="77777777" w:rsidR="00862E92" w:rsidRPr="00862E92"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incorporate the Principal Transport Gateways plan</w:t>
            </w:r>
          </w:p>
          <w:p w14:paraId="793374B1" w14:textId="77777777" w:rsidR="00862E92" w:rsidRPr="00862E92"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protect the commercial ports from encroachment from incompatible use and development more effectively</w:t>
            </w:r>
          </w:p>
          <w:p w14:paraId="4610A748" w14:textId="77777777" w:rsidR="00862E92" w:rsidRPr="00862E92"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facilitate use and development around ports that complements and strengthens the role of the ports</w:t>
            </w:r>
          </w:p>
          <w:p w14:paraId="1BE22D01" w14:textId="4B05BB9E" w:rsidR="009635C1" w:rsidRDefault="00862E92" w:rsidP="00DA32D4">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introduce a notice requirement to commercial ports lessors and referral Head, Transport for Victoria that are for uses in close proximity of commercial ports to ensure all views</w:t>
            </w:r>
            <w:r w:rsidR="00DA32D4">
              <w:t xml:space="preserve"> </w:t>
            </w:r>
            <w:r w:rsidRPr="00862E92">
              <w:t>can be considered in the decision-making process and that inappropriate uses are identified early in the planning process.</w:t>
            </w:r>
          </w:p>
        </w:tc>
        <w:tc>
          <w:tcPr>
            <w:tcW w:w="1276" w:type="dxa"/>
          </w:tcPr>
          <w:p w14:paraId="4EE534DD" w14:textId="76FACDB7" w:rsidR="009635C1"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 and the</w:t>
            </w:r>
            <w:r>
              <w:t xml:space="preserve"> </w:t>
            </w:r>
            <w:r w:rsidRPr="00B76C34">
              <w:t>Department of Environment, Land Water and Planning</w:t>
            </w:r>
          </w:p>
        </w:tc>
        <w:tc>
          <w:tcPr>
            <w:tcW w:w="1131" w:type="dxa"/>
          </w:tcPr>
          <w:p w14:paraId="4A29D049" w14:textId="63F377D7" w:rsidR="009635C1"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9635C1" w14:paraId="5294EEF7"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44A0A746" w14:textId="57042BBC" w:rsidR="009635C1"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9635C1">
              <w:rPr>
                <w:rFonts w:ascii="VIC SemiBold" w:hAnsi="VIC SemiBold"/>
                <w:b w:val="0"/>
                <w:bCs/>
                <w:color w:val="231F20"/>
                <w:spacing w:val="-10"/>
              </w:rPr>
              <w:t>11</w:t>
            </w:r>
          </w:p>
        </w:tc>
        <w:tc>
          <w:tcPr>
            <w:tcW w:w="5469" w:type="dxa"/>
          </w:tcPr>
          <w:p w14:paraId="17A4B0C1" w14:textId="77777777" w:rsidR="00862E92" w:rsidRP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862E92">
              <w:t>The Minister for Planning in collaboration with the Minister for Ports and Freight will review Ministerial Direction 14 Port Environs to:</w:t>
            </w:r>
          </w:p>
          <w:p w14:paraId="241DA82B" w14:textId="77777777" w:rsidR="00862E92" w:rsidRPr="00862E92"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align the definition of sensitive uses with the definition in Advisory Note 56: Planning for Ports and their environs</w:t>
            </w:r>
          </w:p>
          <w:p w14:paraId="20C93B1C" w14:textId="77777777" w:rsidR="00862E92" w:rsidRPr="00862E92"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direct how the interface between commercial ports and surrounding areas will be managed to provide certainty to port operators and surrounding landowners</w:t>
            </w:r>
          </w:p>
          <w:p w14:paraId="623E0830" w14:textId="7C7D0E80" w:rsidR="009635C1"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prepare advice to specify how the extent of port environs be</w:t>
            </w:r>
            <w:r>
              <w:rPr>
                <w:rFonts w:ascii="Calibri" w:hAnsi="Calibri" w:cs="Calibri"/>
              </w:rPr>
              <w:t> </w:t>
            </w:r>
            <w:r w:rsidRPr="00862E92">
              <w:t>determined.</w:t>
            </w:r>
          </w:p>
        </w:tc>
        <w:tc>
          <w:tcPr>
            <w:tcW w:w="1276" w:type="dxa"/>
          </w:tcPr>
          <w:p w14:paraId="00CCF887" w14:textId="22E10B1D" w:rsidR="009635C1"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Environment, Land, Water and Planning</w:t>
            </w:r>
          </w:p>
        </w:tc>
        <w:tc>
          <w:tcPr>
            <w:tcW w:w="1131" w:type="dxa"/>
          </w:tcPr>
          <w:p w14:paraId="5266F369" w14:textId="517BA738" w:rsidR="009635C1"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9635C1" w14:paraId="28BD0B4E"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36A06DA5" w14:textId="560EBF36" w:rsidR="009635C1"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9635C1">
              <w:rPr>
                <w:rFonts w:ascii="VIC SemiBold" w:hAnsi="VIC SemiBold"/>
                <w:b w:val="0"/>
                <w:bCs/>
                <w:color w:val="231F20"/>
                <w:spacing w:val="-10"/>
              </w:rPr>
              <w:t>12</w:t>
            </w:r>
          </w:p>
        </w:tc>
        <w:tc>
          <w:tcPr>
            <w:tcW w:w="5469" w:type="dxa"/>
          </w:tcPr>
          <w:p w14:paraId="0803F31C" w14:textId="77777777" w:rsidR="00862E92" w:rsidRP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862E92">
              <w:t>The Minister for Ports and Freight will update the PDS Ministerial Guidelines to specify that each port manager must:</w:t>
            </w:r>
          </w:p>
          <w:p w14:paraId="1A923185" w14:textId="77777777" w:rsidR="00862E92" w:rsidRPr="00862E92"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map the port environs, being the area to be protected from encroachment from incompatible use and development, and where use and development that complements and strengthens the role of the ports should be facilitated based on technical advice and information about the potential health, safety and significant amenity impacts from port operations</w:t>
            </w:r>
          </w:p>
          <w:p w14:paraId="75828591" w14:textId="77777777" w:rsidR="00862E92" w:rsidRPr="00862E92"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map any Major Hazard Facilities within the Port Zone that should have the Buffer Area Overlay applied to protect surrounding areas from risk</w:t>
            </w:r>
          </w:p>
          <w:p w14:paraId="439B2CB5" w14:textId="06244C45" w:rsidR="009635C1" w:rsidRDefault="00862E9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862E92">
              <w:t>proceed with a Planning Scheme Amendment to formalise this work through the application of appropriate planning tools</w:t>
            </w:r>
            <w:r>
              <w:t>.</w:t>
            </w:r>
          </w:p>
        </w:tc>
        <w:tc>
          <w:tcPr>
            <w:tcW w:w="1276" w:type="dxa"/>
          </w:tcPr>
          <w:p w14:paraId="330EE675" w14:textId="072039CD" w:rsidR="009635C1"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5DABF403" w14:textId="630C9ACA" w:rsidR="009635C1"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B76C34" w14:paraId="7FDC324C"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77677E9B" w14:textId="0ECA5462" w:rsidR="00B76C34" w:rsidRPr="009635C1" w:rsidRDefault="00696F48" w:rsidP="0016072B">
            <w:pPr>
              <w:pStyle w:val="TableText"/>
              <w:keepNext/>
              <w:keepLines/>
              <w:spacing w:before="120" w:after="120"/>
              <w:rPr>
                <w:rFonts w:ascii="VIC SemiBold" w:hAnsi="VIC SemiBold"/>
                <w:b w:val="0"/>
                <w:bCs/>
                <w:color w:val="231F20"/>
                <w:spacing w:val="-10"/>
              </w:rPr>
            </w:pPr>
            <w:r>
              <w:rPr>
                <w:rFonts w:ascii="VIC SemiBold" w:hAnsi="VIC SemiBold"/>
                <w:b w:val="0"/>
                <w:bCs/>
                <w:color w:val="231F20"/>
                <w:spacing w:val="-10"/>
              </w:rPr>
              <w:lastRenderedPageBreak/>
              <w:t xml:space="preserve">Action </w:t>
            </w:r>
            <w:r w:rsidR="00B76C34">
              <w:rPr>
                <w:rFonts w:ascii="VIC SemiBold" w:hAnsi="VIC SemiBold"/>
                <w:b w:val="0"/>
                <w:bCs/>
                <w:color w:val="231F20"/>
                <w:spacing w:val="-10"/>
              </w:rPr>
              <w:t>13</w:t>
            </w:r>
          </w:p>
        </w:tc>
        <w:tc>
          <w:tcPr>
            <w:tcW w:w="5469" w:type="dxa"/>
          </w:tcPr>
          <w:p w14:paraId="58710741" w14:textId="4CAEADA2" w:rsidR="00B76C34" w:rsidRDefault="00862E92"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862E92">
              <w:t>The Department of Transport will prepare, and keep up to date, a Port Landside Access Plan for each commercial trading port, supporting the development of PDSs by each port manager.</w:t>
            </w:r>
          </w:p>
        </w:tc>
        <w:tc>
          <w:tcPr>
            <w:tcW w:w="1276" w:type="dxa"/>
          </w:tcPr>
          <w:p w14:paraId="033027B4" w14:textId="5A668E3E" w:rsidR="00B76C34" w:rsidRDefault="00B76C34"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696FC4C2" w14:textId="2B6BBD49" w:rsidR="00B76C34" w:rsidRDefault="00B76C34"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B76C34" w14:paraId="41FCAC06"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3D828D10" w14:textId="0313FE4F" w:rsidR="00B76C34"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14</w:t>
            </w:r>
          </w:p>
        </w:tc>
        <w:tc>
          <w:tcPr>
            <w:tcW w:w="5469" w:type="dxa"/>
          </w:tcPr>
          <w:p w14:paraId="546A779A" w14:textId="19BAD56D" w:rsidR="00B76C34"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862E92">
              <w:t>The Department of Transport will engage with port managers to revise the PDS Ministerial Guidelines and confirm the due date for the next PDS, with a target completion date between 2024 and 2025. This will support progressively aligning all four PDSs back into the same completion year.</w:t>
            </w:r>
          </w:p>
        </w:tc>
        <w:tc>
          <w:tcPr>
            <w:tcW w:w="1276" w:type="dxa"/>
          </w:tcPr>
          <w:p w14:paraId="137B3227" w14:textId="51A6FD2A"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783FC886" w14:textId="1EC736EF"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3 – 5 years</w:t>
            </w:r>
          </w:p>
        </w:tc>
      </w:tr>
      <w:tr w:rsidR="00B76C34" w14:paraId="3E09AB05"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15603906" w14:textId="310FD3D9" w:rsidR="00B76C34"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15</w:t>
            </w:r>
          </w:p>
        </w:tc>
        <w:tc>
          <w:tcPr>
            <w:tcW w:w="5469" w:type="dxa"/>
          </w:tcPr>
          <w:p w14:paraId="277862AA" w14:textId="5F582967" w:rsidR="00B76C34"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Ports Victoria will establish its new function providing technical support and advice regarding preparation of PDSs.</w:t>
            </w:r>
          </w:p>
        </w:tc>
        <w:tc>
          <w:tcPr>
            <w:tcW w:w="1276" w:type="dxa"/>
          </w:tcPr>
          <w:p w14:paraId="506DD22C" w14:textId="58F02BF3"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Ports Victoria</w:t>
            </w:r>
          </w:p>
        </w:tc>
        <w:tc>
          <w:tcPr>
            <w:tcW w:w="1131" w:type="dxa"/>
          </w:tcPr>
          <w:p w14:paraId="2024C797" w14:textId="2C4068F0"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3 – 5 years</w:t>
            </w:r>
          </w:p>
        </w:tc>
      </w:tr>
      <w:tr w:rsidR="00B76C34" w14:paraId="5C5DA819"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13F2BD61" w14:textId="473EF9AF" w:rsidR="00B76C34" w:rsidRPr="009635C1"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16</w:t>
            </w:r>
          </w:p>
        </w:tc>
        <w:tc>
          <w:tcPr>
            <w:tcW w:w="5469" w:type="dxa"/>
          </w:tcPr>
          <w:p w14:paraId="3B2CE849" w14:textId="77777777" w:rsidR="00F75E02" w:rsidRPr="00F75E02"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The Minister for Ports and Freight in collaboration with the Minister for Planning will advance strategic planning for Bay West by:</w:t>
            </w:r>
          </w:p>
          <w:p w14:paraId="44D80073" w14:textId="77777777" w:rsidR="00F75E02" w:rsidRPr="00F75E02" w:rsidRDefault="00F75E0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F75E02">
              <w:t>confirming the land that forms an area of interest for the future Bay West</w:t>
            </w:r>
          </w:p>
          <w:p w14:paraId="2D962401" w14:textId="77777777" w:rsidR="00F75E02" w:rsidRPr="00F75E02" w:rsidRDefault="00F75E0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F75E02">
              <w:t>introducing a notice requirement to Head, Transport for Victoria for new uses in the area of interest for the new container port</w:t>
            </w:r>
          </w:p>
          <w:p w14:paraId="73F0073D" w14:textId="77777777" w:rsidR="00F75E02" w:rsidRPr="00F75E02" w:rsidRDefault="00F75E0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F75E02">
              <w:t>examining planning scheme protection options and strategic justification to reserve land required for the future Bay West to be developed as commercial port</w:t>
            </w:r>
          </w:p>
          <w:p w14:paraId="6257EE8E" w14:textId="5A5296EF" w:rsidR="00B76C34" w:rsidRDefault="00F75E02" w:rsidP="0016072B">
            <w:pPr>
              <w:pStyle w:val="TableBullet1"/>
              <w:spacing w:before="120" w:after="120"/>
              <w:cnfStyle w:val="000000000000" w:firstRow="0" w:lastRow="0" w:firstColumn="0" w:lastColumn="0" w:oddVBand="0" w:evenVBand="0" w:oddHBand="0" w:evenHBand="0" w:firstRowFirstColumn="0" w:firstRowLastColumn="0" w:lastRowFirstColumn="0" w:lastRowLastColumn="0"/>
            </w:pPr>
            <w:r w:rsidRPr="00F75E02">
              <w:t>identifying land required for transport corridors, associated infrastructure and related port activities that will support the development and use of Bay West as a premium container port.</w:t>
            </w:r>
          </w:p>
        </w:tc>
        <w:tc>
          <w:tcPr>
            <w:tcW w:w="1276" w:type="dxa"/>
          </w:tcPr>
          <w:p w14:paraId="62679FE4" w14:textId="4A17D1B0"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3C6DD3A8" w14:textId="4A57ACA1"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B76C34" w14:paraId="5AADA90C"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5AF843D9" w14:textId="55FD94DA" w:rsidR="00B76C34"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17</w:t>
            </w:r>
          </w:p>
        </w:tc>
        <w:tc>
          <w:tcPr>
            <w:tcW w:w="5469" w:type="dxa"/>
          </w:tcPr>
          <w:p w14:paraId="014FCF60" w14:textId="1760F859" w:rsidR="00B76C34"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The Minister for Ports and Freight in collaboration with the Minister for Planning will review the extent of the Port of Hastings Special Use Zone to unlock surplus land that will not be needed for future port development and enable complementary industrial land-use to occur,</w:t>
            </w:r>
            <w:r>
              <w:rPr>
                <w:rFonts w:ascii="Calibri" w:hAnsi="Calibri" w:cs="Calibri"/>
              </w:rPr>
              <w:t> </w:t>
            </w:r>
            <w:r w:rsidRPr="00F75E02">
              <w:t>such as innovative industrial precincts to support the energy</w:t>
            </w:r>
            <w:r>
              <w:rPr>
                <w:rFonts w:ascii="Calibri" w:hAnsi="Calibri" w:cs="Calibri"/>
              </w:rPr>
              <w:t> </w:t>
            </w:r>
            <w:r w:rsidRPr="00F75E02">
              <w:t>transition.</w:t>
            </w:r>
          </w:p>
        </w:tc>
        <w:tc>
          <w:tcPr>
            <w:tcW w:w="1276" w:type="dxa"/>
          </w:tcPr>
          <w:p w14:paraId="6DD34CCC" w14:textId="0E5FCDF3"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5E360D6B" w14:textId="0C6C8D04"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B76C34" w14:paraId="777D992A"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313D49D8" w14:textId="7C4446B5" w:rsidR="00B76C34"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18</w:t>
            </w:r>
          </w:p>
        </w:tc>
        <w:tc>
          <w:tcPr>
            <w:tcW w:w="5469" w:type="dxa"/>
          </w:tcPr>
          <w:p w14:paraId="1746B884" w14:textId="365FF743" w:rsidR="00B76C34"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The Minister for Ports and Freight will direct Port of Hastings Corporation to confirm the area of land it requires to be retained for port planning purposes in the next iteration of the PDS.</w:t>
            </w:r>
          </w:p>
        </w:tc>
        <w:tc>
          <w:tcPr>
            <w:tcW w:w="1276" w:type="dxa"/>
          </w:tcPr>
          <w:p w14:paraId="0F2159A7" w14:textId="2E8CBAD2"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Port of Hastings Corporation</w:t>
            </w:r>
          </w:p>
        </w:tc>
        <w:tc>
          <w:tcPr>
            <w:tcW w:w="1131" w:type="dxa"/>
          </w:tcPr>
          <w:p w14:paraId="0D7909E7" w14:textId="495D2B42"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086D3D" w14:paraId="23356F07"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shd w:val="clear" w:color="auto" w:fill="E3E9EB"/>
          </w:tcPr>
          <w:p w14:paraId="33EEDB6C" w14:textId="7BD54D60" w:rsidR="00086D3D" w:rsidRPr="009635C1" w:rsidRDefault="00086D3D" w:rsidP="0016072B">
            <w:pPr>
              <w:pStyle w:val="TableText"/>
              <w:spacing w:before="120" w:after="120"/>
              <w:rPr>
                <w:rFonts w:ascii="VIC SemiBold" w:hAnsi="VIC SemiBold"/>
                <w:bCs/>
              </w:rPr>
            </w:pPr>
          </w:p>
        </w:tc>
        <w:tc>
          <w:tcPr>
            <w:tcW w:w="5469" w:type="dxa"/>
            <w:shd w:val="clear" w:color="auto" w:fill="E3E9EB"/>
          </w:tcPr>
          <w:p w14:paraId="062F5FE3" w14:textId="77777777" w:rsidR="00086D3D" w:rsidRPr="009635C1" w:rsidRDefault="00086D3D" w:rsidP="0016072B">
            <w:pPr>
              <w:pStyle w:val="TableText"/>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Cs/>
              </w:rPr>
            </w:pPr>
            <w:r w:rsidRPr="009635C1">
              <w:rPr>
                <w:rFonts w:ascii="VIC SemiBold" w:hAnsi="VIC SemiBold"/>
                <w:bCs/>
              </w:rPr>
              <w:t>Objective 3: Efficient, productive, and resilient in a changing global environment</w:t>
            </w:r>
          </w:p>
        </w:tc>
        <w:tc>
          <w:tcPr>
            <w:tcW w:w="1276" w:type="dxa"/>
            <w:shd w:val="clear" w:color="auto" w:fill="E3E9EB"/>
          </w:tcPr>
          <w:p w14:paraId="47925DEB" w14:textId="30E96E0B" w:rsidR="00086D3D" w:rsidRPr="009635C1" w:rsidRDefault="00086D3D" w:rsidP="0016072B">
            <w:pPr>
              <w:pStyle w:val="TableText"/>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Cs/>
              </w:rPr>
            </w:pPr>
          </w:p>
        </w:tc>
        <w:tc>
          <w:tcPr>
            <w:tcW w:w="1131" w:type="dxa"/>
            <w:shd w:val="clear" w:color="auto" w:fill="E3E9EB"/>
          </w:tcPr>
          <w:p w14:paraId="7A58294D" w14:textId="095F9BF6" w:rsidR="00086D3D" w:rsidRPr="009635C1" w:rsidRDefault="00086D3D" w:rsidP="0016072B">
            <w:pPr>
              <w:pStyle w:val="TableText"/>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
                <w:bCs/>
              </w:rPr>
            </w:pPr>
          </w:p>
        </w:tc>
      </w:tr>
      <w:tr w:rsidR="00B76C34" w14:paraId="782B4703"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55FD14E4" w14:textId="625993F3" w:rsidR="00B76C34"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19</w:t>
            </w:r>
          </w:p>
        </w:tc>
        <w:tc>
          <w:tcPr>
            <w:tcW w:w="5469" w:type="dxa"/>
          </w:tcPr>
          <w:p w14:paraId="69173FD3" w14:textId="13A71331" w:rsidR="00B76C34"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Ports Victoria will implement its new legislative charter which gives the corporation a new role as a technical advisor to the Secretary of the Department of Transport on port development and maritime- related matters.</w:t>
            </w:r>
          </w:p>
        </w:tc>
        <w:tc>
          <w:tcPr>
            <w:tcW w:w="1276" w:type="dxa"/>
          </w:tcPr>
          <w:p w14:paraId="3BF8690E" w14:textId="0CDC90C5"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Ports Victoria</w:t>
            </w:r>
          </w:p>
        </w:tc>
        <w:tc>
          <w:tcPr>
            <w:tcW w:w="1131" w:type="dxa"/>
          </w:tcPr>
          <w:p w14:paraId="43E30B0A" w14:textId="05743DC4"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B76C34" w14:paraId="470C5BCD"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6BED2406" w14:textId="218DB768" w:rsidR="00B76C34"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20</w:t>
            </w:r>
          </w:p>
        </w:tc>
        <w:tc>
          <w:tcPr>
            <w:tcW w:w="5469" w:type="dxa"/>
          </w:tcPr>
          <w:p w14:paraId="038BEF72" w14:textId="1A452158" w:rsidR="00B76C34"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Ports Victoria will convene a regular industry forum to be agreed with the Department of Transport which includes key port and maritime stakeholders to support industry intelligence sharing and engagement.</w:t>
            </w:r>
          </w:p>
        </w:tc>
        <w:tc>
          <w:tcPr>
            <w:tcW w:w="1276" w:type="dxa"/>
          </w:tcPr>
          <w:p w14:paraId="2A6DA63B" w14:textId="6D91DE77"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Ports Victoria</w:t>
            </w:r>
          </w:p>
        </w:tc>
        <w:tc>
          <w:tcPr>
            <w:tcW w:w="1131" w:type="dxa"/>
          </w:tcPr>
          <w:p w14:paraId="4B8EF9A7" w14:textId="27806B31"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Ongoing</w:t>
            </w:r>
          </w:p>
        </w:tc>
      </w:tr>
      <w:tr w:rsidR="00B76C34" w14:paraId="361E5D16"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147C8A80" w14:textId="54C1DA5C" w:rsidR="00B76C34" w:rsidRDefault="00696F48" w:rsidP="0016072B">
            <w:pPr>
              <w:pStyle w:val="TableText"/>
              <w:keepNext/>
              <w:keepLines/>
              <w:spacing w:before="120" w:after="120"/>
              <w:rPr>
                <w:rFonts w:ascii="VIC SemiBold" w:hAnsi="VIC SemiBold"/>
                <w:b w:val="0"/>
                <w:bCs/>
                <w:color w:val="231F20"/>
                <w:spacing w:val="-10"/>
              </w:rPr>
            </w:pPr>
            <w:r>
              <w:rPr>
                <w:rFonts w:ascii="VIC SemiBold" w:hAnsi="VIC SemiBold"/>
                <w:b w:val="0"/>
                <w:bCs/>
                <w:color w:val="231F20"/>
                <w:spacing w:val="-10"/>
              </w:rPr>
              <w:lastRenderedPageBreak/>
              <w:t xml:space="preserve">Action </w:t>
            </w:r>
            <w:r w:rsidR="00B76C34">
              <w:rPr>
                <w:rFonts w:ascii="VIC SemiBold" w:hAnsi="VIC SemiBold"/>
                <w:b w:val="0"/>
                <w:bCs/>
                <w:color w:val="231F20"/>
                <w:spacing w:val="-10"/>
              </w:rPr>
              <w:t>21</w:t>
            </w:r>
          </w:p>
        </w:tc>
        <w:tc>
          <w:tcPr>
            <w:tcW w:w="5469" w:type="dxa"/>
          </w:tcPr>
          <w:p w14:paraId="08DA0EEB" w14:textId="1BE9332A" w:rsidR="00B76C34" w:rsidRDefault="00F75E02"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F75E02">
              <w:t>The Department of Transport will continue to monitor the effectiveness and implementation of the Voluntary Pricing Protocol.</w:t>
            </w:r>
          </w:p>
        </w:tc>
        <w:tc>
          <w:tcPr>
            <w:tcW w:w="1276" w:type="dxa"/>
          </w:tcPr>
          <w:p w14:paraId="307B0C9D" w14:textId="3D56F36A" w:rsidR="00B76C34" w:rsidRDefault="00B76C34"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7B9FA232" w14:textId="19270562" w:rsidR="00B76C34" w:rsidRDefault="00B76C34"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B76C34" w14:paraId="23C2681F"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0CA8F1E0" w14:textId="2BE2E380" w:rsidR="00B76C34"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22</w:t>
            </w:r>
          </w:p>
        </w:tc>
        <w:tc>
          <w:tcPr>
            <w:tcW w:w="5469" w:type="dxa"/>
          </w:tcPr>
          <w:p w14:paraId="4853D8F8" w14:textId="50F7025F" w:rsidR="00B76C34"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The Department of Transport will continue to expand the Voluntary Port Monitoring Framework metrics to provide industry and government with an end-to-end, supply chain view of the performance of the container freight supply chain. Focus areas for expansion will include adding performance metrics for quayside arrivals and empty container park operations.</w:t>
            </w:r>
          </w:p>
        </w:tc>
        <w:tc>
          <w:tcPr>
            <w:tcW w:w="1276" w:type="dxa"/>
          </w:tcPr>
          <w:p w14:paraId="53B77D95" w14:textId="54194AF4"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41598EA7" w14:textId="695D4D9A"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B76C34" w14:paraId="784D9ACE"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775B5F35" w14:textId="3A3E6471" w:rsidR="00B76C34"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23</w:t>
            </w:r>
          </w:p>
        </w:tc>
        <w:tc>
          <w:tcPr>
            <w:tcW w:w="5469" w:type="dxa"/>
          </w:tcPr>
          <w:p w14:paraId="07606D7E" w14:textId="4728B2C3" w:rsidR="00B76C34"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Department of Transport will work with the Federal Government on relevant findings from the federal Productivity Commission’s Inquiry into Australia’s Maritime Logistics System.</w:t>
            </w:r>
          </w:p>
        </w:tc>
        <w:tc>
          <w:tcPr>
            <w:tcW w:w="1276" w:type="dxa"/>
          </w:tcPr>
          <w:p w14:paraId="19552A5B" w14:textId="0C533243"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7346A5A5" w14:textId="6EBBF1A1"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B76C34" w14:paraId="574050D3"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61F0C039" w14:textId="06A00CB6" w:rsidR="00B76C34"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B76C34">
              <w:rPr>
                <w:rFonts w:ascii="VIC SemiBold" w:hAnsi="VIC SemiBold"/>
                <w:b w:val="0"/>
                <w:bCs/>
                <w:color w:val="231F20"/>
                <w:spacing w:val="-10"/>
              </w:rPr>
              <w:t>24</w:t>
            </w:r>
          </w:p>
        </w:tc>
        <w:tc>
          <w:tcPr>
            <w:tcW w:w="5469" w:type="dxa"/>
          </w:tcPr>
          <w:p w14:paraId="6C0B4776" w14:textId="22A712B5" w:rsidR="00B76C34"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The Department of Transport will prepare a ‘port supply chain guide’ confirming roles and responsibilities of industry participants to promote a shared understanding across the sector. This guide will also confirm the indicators to be used to measure that disruption of container flows is occurring.</w:t>
            </w:r>
          </w:p>
        </w:tc>
        <w:tc>
          <w:tcPr>
            <w:tcW w:w="1276" w:type="dxa"/>
          </w:tcPr>
          <w:p w14:paraId="07C16445" w14:textId="5BB1BBEB"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21305BD9" w14:textId="4C83127E" w:rsidR="00B76C34" w:rsidRDefault="00B76C34"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862E92" w14:paraId="62D3CED4"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49A92E42" w14:textId="4514446F"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25</w:t>
            </w:r>
          </w:p>
        </w:tc>
        <w:tc>
          <w:tcPr>
            <w:tcW w:w="5469" w:type="dxa"/>
          </w:tcPr>
          <w:p w14:paraId="7A6082A6" w14:textId="587ACA47" w:rsidR="00862E92"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The Department of Transport will continue working with industry to further develop a Voluntary Code of Practice for how industry works together to respond to a blockage in container flows when it occurs.</w:t>
            </w:r>
          </w:p>
        </w:tc>
        <w:tc>
          <w:tcPr>
            <w:tcW w:w="1276" w:type="dxa"/>
          </w:tcPr>
          <w:p w14:paraId="638110FD" w14:textId="17E077D5"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6975AF52" w14:textId="1961EF10"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862E92" w14:paraId="0CEC16DA"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30EEAED6" w14:textId="35923782"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26</w:t>
            </w:r>
          </w:p>
        </w:tc>
        <w:tc>
          <w:tcPr>
            <w:tcW w:w="5469" w:type="dxa"/>
          </w:tcPr>
          <w:p w14:paraId="4FB61FDB" w14:textId="1AA7F598" w:rsidR="00862E92"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Ports Victoria will develop advice for the Minister for Ports and Freight on opportunities for improving container freight supply chain information flows between supply chain participants. This will include investigation of the long-term role and feasibility of a ports community system in Victoria.</w:t>
            </w:r>
          </w:p>
        </w:tc>
        <w:tc>
          <w:tcPr>
            <w:tcW w:w="1276" w:type="dxa"/>
          </w:tcPr>
          <w:p w14:paraId="18F105C7" w14:textId="6F26D165"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Ports Victoria</w:t>
            </w:r>
          </w:p>
        </w:tc>
        <w:tc>
          <w:tcPr>
            <w:tcW w:w="1131" w:type="dxa"/>
          </w:tcPr>
          <w:p w14:paraId="71776860" w14:textId="3F3BF96A"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862E92" w14:paraId="27AC299E"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4A00CD4D" w14:textId="45684041"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27</w:t>
            </w:r>
          </w:p>
        </w:tc>
        <w:tc>
          <w:tcPr>
            <w:tcW w:w="5469" w:type="dxa"/>
          </w:tcPr>
          <w:p w14:paraId="1BD0D625" w14:textId="642B08D9" w:rsidR="00862E92"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The Department of Transport will continue working with Ports Victoria and the ports sector to help the commercial ports support the State’s renewable energy targets and transition to a net zero emissions economy by 2050. This will include consideration and further investigation of decarbonisation of ports activities and facilitating change in liquid bulk commodities.</w:t>
            </w:r>
          </w:p>
        </w:tc>
        <w:tc>
          <w:tcPr>
            <w:tcW w:w="1276" w:type="dxa"/>
          </w:tcPr>
          <w:p w14:paraId="35B414BF" w14:textId="0E92BDAB"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588CABEB" w14:textId="2E830AAF"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3 – 5 years</w:t>
            </w:r>
          </w:p>
        </w:tc>
      </w:tr>
      <w:tr w:rsidR="00862E92" w14:paraId="7A8C2D94"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09364F2C" w14:textId="4B75E923"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28</w:t>
            </w:r>
          </w:p>
        </w:tc>
        <w:tc>
          <w:tcPr>
            <w:tcW w:w="5469" w:type="dxa"/>
          </w:tcPr>
          <w:p w14:paraId="0387F04D" w14:textId="70A4DFBC" w:rsidR="00862E92"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 xml:space="preserve">Government will work with the ports sector to trial and promote lower emissions across the port supply chain. A focus will include further investigation of opportunities to trial and test hydrogen trucks and </w:t>
            </w:r>
            <w:r w:rsidR="008959E8" w:rsidRPr="00F75E02">
              <w:t>refuelling</w:t>
            </w:r>
            <w:r w:rsidRPr="00F75E02">
              <w:t xml:space="preserve"> facilities.</w:t>
            </w:r>
          </w:p>
        </w:tc>
        <w:tc>
          <w:tcPr>
            <w:tcW w:w="1276" w:type="dxa"/>
          </w:tcPr>
          <w:p w14:paraId="111A7EFC" w14:textId="15494AFE"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40864830" w14:textId="71CC5653"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Ongoing</w:t>
            </w:r>
          </w:p>
        </w:tc>
      </w:tr>
      <w:tr w:rsidR="00862E92" w14:paraId="6FAC2F31"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1E979F04" w14:textId="057DB04C"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29</w:t>
            </w:r>
          </w:p>
        </w:tc>
        <w:tc>
          <w:tcPr>
            <w:tcW w:w="5469" w:type="dxa"/>
          </w:tcPr>
          <w:p w14:paraId="39BC1746" w14:textId="6CFBC3FC" w:rsidR="00862E92"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The Department of Transport will work with the PoM to design and implement arrangements which progressively encourage and then require a higher standard of emissions for vehicles that access the port.</w:t>
            </w:r>
          </w:p>
        </w:tc>
        <w:tc>
          <w:tcPr>
            <w:tcW w:w="1276" w:type="dxa"/>
          </w:tcPr>
          <w:p w14:paraId="7FD5A275" w14:textId="3B94C1DC"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41C64E07" w14:textId="54DDDFA0"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3 – 5 years</w:t>
            </w:r>
          </w:p>
        </w:tc>
      </w:tr>
      <w:tr w:rsidR="00862E92" w14:paraId="1BCAC6B5"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690E749A" w14:textId="41E0F926" w:rsidR="00862E92" w:rsidRDefault="00696F48" w:rsidP="0016072B">
            <w:pPr>
              <w:pStyle w:val="TableText"/>
              <w:keepNext/>
              <w:keepLines/>
              <w:spacing w:before="120" w:after="120"/>
              <w:rPr>
                <w:rFonts w:ascii="VIC SemiBold" w:hAnsi="VIC SemiBold"/>
                <w:b w:val="0"/>
                <w:bCs/>
                <w:color w:val="231F20"/>
                <w:spacing w:val="-10"/>
              </w:rPr>
            </w:pPr>
            <w:r>
              <w:rPr>
                <w:rFonts w:ascii="VIC SemiBold" w:hAnsi="VIC SemiBold"/>
                <w:b w:val="0"/>
                <w:bCs/>
                <w:color w:val="231F20"/>
                <w:spacing w:val="-10"/>
              </w:rPr>
              <w:lastRenderedPageBreak/>
              <w:t xml:space="preserve">Action </w:t>
            </w:r>
            <w:r w:rsidR="00862E92">
              <w:rPr>
                <w:rFonts w:ascii="VIC SemiBold" w:hAnsi="VIC SemiBold"/>
                <w:b w:val="0"/>
                <w:bCs/>
                <w:color w:val="231F20"/>
                <w:spacing w:val="-10"/>
              </w:rPr>
              <w:t>30</w:t>
            </w:r>
          </w:p>
        </w:tc>
        <w:tc>
          <w:tcPr>
            <w:tcW w:w="5469" w:type="dxa"/>
          </w:tcPr>
          <w:p w14:paraId="6A9C215E" w14:textId="715C9B1B" w:rsidR="00862E92" w:rsidRDefault="00F75E02"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F75E02">
              <w:t>Ports Victoria will be asked to prepare advice for the Minister for Ports and Freight on options and opportunities to support Victorian’s establish a career in the maritime industry. This advice will complement the work underway by the Victorian Skills Authority, supported by the Department of Transport, on workforce priorities for the transport and logistics sector more generally.</w:t>
            </w:r>
          </w:p>
        </w:tc>
        <w:tc>
          <w:tcPr>
            <w:tcW w:w="1276" w:type="dxa"/>
          </w:tcPr>
          <w:p w14:paraId="02B902CC" w14:textId="68EF0714" w:rsidR="00862E92" w:rsidRDefault="00862E92"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B76C34">
              <w:t>Ports Victoria</w:t>
            </w:r>
          </w:p>
        </w:tc>
        <w:tc>
          <w:tcPr>
            <w:tcW w:w="1131" w:type="dxa"/>
          </w:tcPr>
          <w:p w14:paraId="0EACF1F4" w14:textId="374C4E67" w:rsidR="00862E92" w:rsidRDefault="00862E92" w:rsidP="0016072B">
            <w:pPr>
              <w:pStyle w:val="TableText"/>
              <w:keepNext/>
              <w:keepLines/>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862E92" w14:paraId="5A703811"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6D718810" w14:textId="6EC300B7"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31</w:t>
            </w:r>
          </w:p>
        </w:tc>
        <w:tc>
          <w:tcPr>
            <w:tcW w:w="5469" w:type="dxa"/>
          </w:tcPr>
          <w:p w14:paraId="377DBAFC" w14:textId="1BDEFA47" w:rsidR="00862E92"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The Victorian Government will continue to work with the Commonwealth to investigate opportunities to sustainably develop a coastal shipping industry as a key platform for Victorians to work and gain maritime workplace experience.</w:t>
            </w:r>
          </w:p>
        </w:tc>
        <w:tc>
          <w:tcPr>
            <w:tcW w:w="1276" w:type="dxa"/>
          </w:tcPr>
          <w:p w14:paraId="6D7B220C" w14:textId="0E3E8A42"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27D611A9" w14:textId="1234EF72"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Ongoing</w:t>
            </w:r>
          </w:p>
        </w:tc>
      </w:tr>
      <w:tr w:rsidR="00862E92" w14:paraId="169DCB43"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34446137" w14:textId="49FF6B7C"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32</w:t>
            </w:r>
          </w:p>
        </w:tc>
        <w:tc>
          <w:tcPr>
            <w:tcW w:w="5469" w:type="dxa"/>
          </w:tcPr>
          <w:p w14:paraId="3E5251AC" w14:textId="3A5D7AE8" w:rsidR="00862E92" w:rsidRDefault="00F75E0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F75E02">
              <w:t xml:space="preserve">The Department of Transport and Department of Treasury and Finance will continue to review the performance and effectiveness of the Tenancy Customer Charter and PoM’s package of commitments including its enforceable </w:t>
            </w:r>
            <w:r w:rsidR="00D92E63">
              <w:t>U</w:t>
            </w:r>
            <w:r w:rsidR="00D92E63" w:rsidRPr="00F75E02">
              <w:t>ndertaking</w:t>
            </w:r>
            <w:r w:rsidRPr="00F75E02">
              <w:t>.</w:t>
            </w:r>
          </w:p>
        </w:tc>
        <w:tc>
          <w:tcPr>
            <w:tcW w:w="1276" w:type="dxa"/>
          </w:tcPr>
          <w:p w14:paraId="77141364" w14:textId="0C52053F"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5838D059" w14:textId="419FED0C"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Ongoing</w:t>
            </w:r>
          </w:p>
        </w:tc>
      </w:tr>
      <w:tr w:rsidR="00C83C92" w14:paraId="62A9490F"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shd w:val="clear" w:color="auto" w:fill="E3E9EB"/>
          </w:tcPr>
          <w:p w14:paraId="6DDE6953" w14:textId="16FD283B" w:rsidR="00C83C92" w:rsidRPr="009635C1" w:rsidRDefault="00C83C92" w:rsidP="0016072B">
            <w:pPr>
              <w:pStyle w:val="TableText"/>
              <w:spacing w:before="120" w:after="120"/>
              <w:rPr>
                <w:rFonts w:ascii="VIC SemiBold" w:hAnsi="VIC SemiBold"/>
                <w:bCs/>
              </w:rPr>
            </w:pPr>
          </w:p>
        </w:tc>
        <w:tc>
          <w:tcPr>
            <w:tcW w:w="5469" w:type="dxa"/>
            <w:shd w:val="clear" w:color="auto" w:fill="E3E9EB"/>
          </w:tcPr>
          <w:p w14:paraId="087B85B3" w14:textId="08FD257F" w:rsidR="00C83C92" w:rsidRPr="009635C1" w:rsidRDefault="00C83C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Cs/>
              </w:rPr>
            </w:pPr>
            <w:r w:rsidRPr="009635C1">
              <w:rPr>
                <w:rFonts w:ascii="VIC SemiBold" w:hAnsi="VIC SemiBold"/>
                <w:bCs/>
              </w:rPr>
              <w:t>Objective 4: Safe and operated with clear roles and responsibilities</w:t>
            </w:r>
          </w:p>
        </w:tc>
        <w:tc>
          <w:tcPr>
            <w:tcW w:w="1276" w:type="dxa"/>
            <w:shd w:val="clear" w:color="auto" w:fill="E3E9EB"/>
          </w:tcPr>
          <w:p w14:paraId="05C4D0EA" w14:textId="77777777" w:rsidR="00C83C92" w:rsidRPr="009635C1" w:rsidRDefault="00C83C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Cs/>
              </w:rPr>
            </w:pPr>
          </w:p>
        </w:tc>
        <w:tc>
          <w:tcPr>
            <w:tcW w:w="1131" w:type="dxa"/>
            <w:shd w:val="clear" w:color="auto" w:fill="E3E9EB"/>
          </w:tcPr>
          <w:p w14:paraId="6755D3C0" w14:textId="12E81E48" w:rsidR="00C83C92" w:rsidRPr="009635C1" w:rsidRDefault="00C83C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rPr>
                <w:rFonts w:ascii="VIC SemiBold" w:hAnsi="VIC SemiBold"/>
                <w:b/>
                <w:bCs/>
              </w:rPr>
            </w:pPr>
          </w:p>
        </w:tc>
      </w:tr>
      <w:tr w:rsidR="00862E92" w14:paraId="4D358085"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4B8DDBE4" w14:textId="66CB4963"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33</w:t>
            </w:r>
          </w:p>
        </w:tc>
        <w:tc>
          <w:tcPr>
            <w:tcW w:w="5469" w:type="dxa"/>
          </w:tcPr>
          <w:p w14:paraId="1C39A368" w14:textId="5B81B92C" w:rsidR="00862E92" w:rsidRDefault="0016072B"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16072B">
              <w:t>Ports Victoria will work with key users and operators across the Victorian Ports System to establish its new role as the lead technical maritime safety expert in Victoria.</w:t>
            </w:r>
          </w:p>
        </w:tc>
        <w:tc>
          <w:tcPr>
            <w:tcW w:w="1276" w:type="dxa"/>
          </w:tcPr>
          <w:p w14:paraId="6A3E7DA2" w14:textId="0681591C"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Ports Victoria</w:t>
            </w:r>
          </w:p>
        </w:tc>
        <w:tc>
          <w:tcPr>
            <w:tcW w:w="1131" w:type="dxa"/>
          </w:tcPr>
          <w:p w14:paraId="7A669A2C" w14:textId="2B444763"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862E92" w14:paraId="6C686803"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562436DE" w14:textId="1FCB56E6"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34</w:t>
            </w:r>
          </w:p>
        </w:tc>
        <w:tc>
          <w:tcPr>
            <w:tcW w:w="5469" w:type="dxa"/>
          </w:tcPr>
          <w:p w14:paraId="4659C494" w14:textId="4212146C" w:rsidR="00862E92" w:rsidRDefault="0016072B"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16072B">
              <w:t>The Department of Transport will work with Safe Transport Victoria and Ports Victoria to develop a new port marine safety code for the Victorian Ports System which will form part of SEMP preparation and review processes.</w:t>
            </w:r>
          </w:p>
        </w:tc>
        <w:tc>
          <w:tcPr>
            <w:tcW w:w="1276" w:type="dxa"/>
          </w:tcPr>
          <w:p w14:paraId="7CD74B1D" w14:textId="703B0217"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6A698035" w14:textId="22CC2A9D"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3 – 5 years</w:t>
            </w:r>
          </w:p>
        </w:tc>
      </w:tr>
      <w:tr w:rsidR="00862E92" w14:paraId="0BD66627"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7C6B3778" w14:textId="78C64C2F"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35</w:t>
            </w:r>
          </w:p>
        </w:tc>
        <w:tc>
          <w:tcPr>
            <w:tcW w:w="5469" w:type="dxa"/>
          </w:tcPr>
          <w:p w14:paraId="383BE484" w14:textId="0691EDD0" w:rsidR="00862E92" w:rsidRDefault="0016072B"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16072B">
              <w:t>The Department of Transport will work with key stakeholders to ensure that the SEMP Ministerial Guidelines effectively and appropriately respond to recent legislative and regulatory changes, including relevant functions related to the functions of the transport safety regulator.</w:t>
            </w:r>
          </w:p>
        </w:tc>
        <w:tc>
          <w:tcPr>
            <w:tcW w:w="1276" w:type="dxa"/>
          </w:tcPr>
          <w:p w14:paraId="6CBA6169" w14:textId="16C54498"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4537E198" w14:textId="28E53571"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Ongoing</w:t>
            </w:r>
          </w:p>
        </w:tc>
      </w:tr>
      <w:tr w:rsidR="00862E92" w14:paraId="083A46CA"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3B19A928" w14:textId="6A65A1E1"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36</w:t>
            </w:r>
          </w:p>
        </w:tc>
        <w:tc>
          <w:tcPr>
            <w:tcW w:w="5469" w:type="dxa"/>
          </w:tcPr>
          <w:p w14:paraId="627B25D7" w14:textId="2AA7D871" w:rsidR="00862E92" w:rsidRDefault="0016072B"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16072B">
              <w:t xml:space="preserve">Establish a non-exclusive </w:t>
            </w:r>
            <w:r w:rsidR="00D92E63">
              <w:t>license</w:t>
            </w:r>
            <w:r w:rsidR="00D92E63" w:rsidRPr="0016072B">
              <w:t xml:space="preserve"> </w:t>
            </w:r>
            <w:r w:rsidRPr="0016072B">
              <w:t>regime for pilotage services in Victoria, with standards to be set by Ports Victoria to come into effect from 2023. The standards will be determined following consultation with key stakeholders to ensure the outcomes of reform are met.</w:t>
            </w:r>
          </w:p>
        </w:tc>
        <w:tc>
          <w:tcPr>
            <w:tcW w:w="1276" w:type="dxa"/>
          </w:tcPr>
          <w:p w14:paraId="29679FCB" w14:textId="2F2B3F38"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0769FDCD" w14:textId="2925077C"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862E92" w14:paraId="4E69A8A7"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3EBA7864" w14:textId="580029DA"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37</w:t>
            </w:r>
          </w:p>
        </w:tc>
        <w:tc>
          <w:tcPr>
            <w:tcW w:w="5469" w:type="dxa"/>
          </w:tcPr>
          <w:p w14:paraId="12A97956" w14:textId="10F2E16B" w:rsidR="00862E92" w:rsidRDefault="0016072B"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16072B">
              <w:t xml:space="preserve">Establish a non-exclusive </w:t>
            </w:r>
            <w:r w:rsidR="00D92E63">
              <w:t>license</w:t>
            </w:r>
            <w:r w:rsidR="00D92E63" w:rsidRPr="0016072B">
              <w:t xml:space="preserve"> </w:t>
            </w:r>
            <w:r w:rsidRPr="0016072B">
              <w:t>scheme for towage services at Victorian commercial ports, with standards to be set by Ports Victoria to come into effect from 2023. The standards will be determined following consultation with key stakeholders to ensure the outcomes of reform are met.</w:t>
            </w:r>
          </w:p>
        </w:tc>
        <w:tc>
          <w:tcPr>
            <w:tcW w:w="1276" w:type="dxa"/>
          </w:tcPr>
          <w:p w14:paraId="0AA08607" w14:textId="3C046722"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4B426D58" w14:textId="0FF5612B"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r w:rsidR="00862E92" w14:paraId="4F9220CF" w14:textId="77777777" w:rsidTr="00C21A58">
        <w:trPr>
          <w:cantSplit/>
        </w:trPr>
        <w:tc>
          <w:tcPr>
            <w:cnfStyle w:val="001000000000" w:firstRow="0" w:lastRow="0" w:firstColumn="1" w:lastColumn="0" w:oddVBand="0" w:evenVBand="0" w:oddHBand="0" w:evenHBand="0" w:firstRowFirstColumn="0" w:firstRowLastColumn="0" w:lastRowFirstColumn="0" w:lastRowLastColumn="0"/>
            <w:tcW w:w="910" w:type="dxa"/>
          </w:tcPr>
          <w:p w14:paraId="4677E6C9" w14:textId="1952665E" w:rsidR="00862E92" w:rsidRDefault="00696F48" w:rsidP="0016072B">
            <w:pPr>
              <w:pStyle w:val="TableText"/>
              <w:spacing w:before="120" w:after="120"/>
              <w:rPr>
                <w:rFonts w:ascii="VIC SemiBold" w:hAnsi="VIC SemiBold"/>
                <w:b w:val="0"/>
                <w:bCs/>
                <w:color w:val="231F20"/>
                <w:spacing w:val="-10"/>
              </w:rPr>
            </w:pPr>
            <w:r>
              <w:rPr>
                <w:rFonts w:ascii="VIC SemiBold" w:hAnsi="VIC SemiBold"/>
                <w:b w:val="0"/>
                <w:bCs/>
                <w:color w:val="231F20"/>
                <w:spacing w:val="-10"/>
              </w:rPr>
              <w:t xml:space="preserve">Action </w:t>
            </w:r>
            <w:r w:rsidR="00862E92">
              <w:rPr>
                <w:rFonts w:ascii="VIC SemiBold" w:hAnsi="VIC SemiBold"/>
                <w:b w:val="0"/>
                <w:bCs/>
                <w:color w:val="231F20"/>
                <w:spacing w:val="-10"/>
              </w:rPr>
              <w:t>38</w:t>
            </w:r>
          </w:p>
        </w:tc>
        <w:tc>
          <w:tcPr>
            <w:tcW w:w="5469" w:type="dxa"/>
          </w:tcPr>
          <w:p w14:paraId="00DD77E1" w14:textId="66864D45" w:rsidR="00862E92" w:rsidRDefault="0016072B"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16072B">
              <w:t>The Government will develop a plan to consolidate local ports and MSA waterways functions in a new Ports and Marine group in consultation with the relevant agencies. The new group will be accountable for local ports and waterways policy and strategy, bringing together existing functions now sitting across several areas under the MSA.</w:t>
            </w:r>
          </w:p>
        </w:tc>
        <w:tc>
          <w:tcPr>
            <w:tcW w:w="1276" w:type="dxa"/>
          </w:tcPr>
          <w:p w14:paraId="4B4C9175" w14:textId="3B8ABDFC"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Department of Transport</w:t>
            </w:r>
          </w:p>
        </w:tc>
        <w:tc>
          <w:tcPr>
            <w:tcW w:w="1131" w:type="dxa"/>
          </w:tcPr>
          <w:p w14:paraId="5375217A" w14:textId="54A73D18" w:rsidR="00862E92" w:rsidRDefault="00862E92" w:rsidP="0016072B">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B76C34">
              <w:t>Up to 2 years</w:t>
            </w:r>
          </w:p>
        </w:tc>
      </w:tr>
    </w:tbl>
    <w:p w14:paraId="2D8FF8A0" w14:textId="77777777" w:rsidR="0016072B" w:rsidRDefault="0016072B">
      <w:pPr>
        <w:spacing w:after="200" w:line="276" w:lineRule="auto"/>
        <w:rPr>
          <w:rFonts w:ascii="VIC Light" w:hAnsi="VIC Light"/>
          <w:sz w:val="18"/>
        </w:rPr>
      </w:pPr>
      <w:r>
        <w:br w:type="page"/>
      </w:r>
    </w:p>
    <w:p w14:paraId="21ED1596" w14:textId="034A984D" w:rsidR="0016072B" w:rsidRDefault="001B14BE" w:rsidP="00D64262">
      <w:pPr>
        <w:pStyle w:val="TOCHeading"/>
      </w:pPr>
      <w:r w:rsidRPr="001B14BE">
        <w:lastRenderedPageBreak/>
        <w:t>Abbreviations</w:t>
      </w:r>
      <w:r w:rsidR="0016072B">
        <w:rPr>
          <w:noProof/>
        </w:rPr>
        <mc:AlternateContent>
          <mc:Choice Requires="wps">
            <w:drawing>
              <wp:anchor distT="0" distB="0" distL="114300" distR="114300" simplePos="0" relativeHeight="251745280" behindDoc="1" locked="1" layoutInCell="1" allowOverlap="1" wp14:anchorId="4D8BE602" wp14:editId="09263E4B">
                <wp:simplePos x="0" y="0"/>
                <wp:positionH relativeFrom="page">
                  <wp:posOffset>0</wp:posOffset>
                </wp:positionH>
                <wp:positionV relativeFrom="page">
                  <wp:posOffset>0</wp:posOffset>
                </wp:positionV>
                <wp:extent cx="7560000" cy="10692000"/>
                <wp:effectExtent l="0" t="0" r="3175" b="0"/>
                <wp:wrapNone/>
                <wp:docPr id="178" name="Rectangle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solidFill>
                          <a:srgbClr val="FFEBD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22C24" id="Rectangle 178" o:spid="_x0000_s1026" alt="&quot;&quot;" style="position:absolute;margin-left:0;margin-top:0;width:595.3pt;height:841.9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" fillcolor="#ffebdb" stroked="f">
                <w10:wrap anchorx="page" anchory="page"/>
                <w10:anchorlock/>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7434"/>
      </w:tblGrid>
      <w:tr w:rsidR="00CF1D90" w:rsidRPr="00CF1D90" w14:paraId="0C5B4EE5" w14:textId="77777777" w:rsidTr="00DA58F1">
        <w:tc>
          <w:tcPr>
            <w:tcW w:w="1342" w:type="dxa"/>
            <w:tcBorders>
              <w:top w:val="single" w:sz="8" w:space="0" w:color="auto"/>
              <w:bottom w:val="single" w:sz="8" w:space="0" w:color="auto"/>
            </w:tcBorders>
            <w:shd w:val="clear" w:color="auto" w:fill="FFFFFF" w:themeFill="background1"/>
          </w:tcPr>
          <w:p w14:paraId="740F5768" w14:textId="5CFCF864" w:rsidR="00CF1D90" w:rsidRPr="004B7904" w:rsidRDefault="004B7904" w:rsidP="00012EA9">
            <w:pPr>
              <w:pStyle w:val="TableText"/>
            </w:pPr>
            <w:r w:rsidRPr="004B7904">
              <w:fldChar w:fldCharType="begin"/>
            </w:r>
            <w:r w:rsidRPr="004B7904">
              <w:instrText xml:space="preserve"> REF CAGR \h  \* MERGEFORMAT </w:instrText>
            </w:r>
            <w:r w:rsidRPr="004B7904">
              <w:fldChar w:fldCharType="separate"/>
            </w:r>
            <w:r w:rsidR="005670DA" w:rsidRPr="00C900A6">
              <w:t>CAGR</w:t>
            </w:r>
            <w:r w:rsidRPr="004B7904">
              <w:fldChar w:fldCharType="end"/>
            </w:r>
          </w:p>
        </w:tc>
        <w:tc>
          <w:tcPr>
            <w:tcW w:w="7434" w:type="dxa"/>
            <w:tcBorders>
              <w:top w:val="single" w:sz="8" w:space="0" w:color="auto"/>
              <w:bottom w:val="single" w:sz="8" w:space="0" w:color="auto"/>
            </w:tcBorders>
            <w:shd w:val="clear" w:color="auto" w:fill="FFFFFF" w:themeFill="background1"/>
          </w:tcPr>
          <w:p w14:paraId="0B991F88" w14:textId="7C462382" w:rsidR="00CF1D90" w:rsidRPr="00CF1D90" w:rsidRDefault="00CF1D90" w:rsidP="00012EA9">
            <w:pPr>
              <w:pStyle w:val="TableText"/>
            </w:pPr>
            <w:r w:rsidRPr="00CF1D90">
              <w:t>Compound Annual Growth Rate</w:t>
            </w:r>
            <w:r w:rsidR="004B7904">
              <w:t xml:space="preserve"> </w:t>
            </w:r>
          </w:p>
        </w:tc>
      </w:tr>
      <w:tr w:rsidR="00CF1D90" w:rsidRPr="00CF1D90" w14:paraId="6C1EEAAE" w14:textId="77777777" w:rsidTr="00DA58F1">
        <w:tc>
          <w:tcPr>
            <w:tcW w:w="1342" w:type="dxa"/>
            <w:tcBorders>
              <w:top w:val="single" w:sz="8" w:space="0" w:color="auto"/>
              <w:bottom w:val="single" w:sz="8" w:space="0" w:color="auto"/>
            </w:tcBorders>
            <w:shd w:val="clear" w:color="auto" w:fill="FFFFFF" w:themeFill="background1"/>
          </w:tcPr>
          <w:p w14:paraId="25EE5A4B" w14:textId="0976BCEA" w:rsidR="00CF1D90" w:rsidRPr="004B7904" w:rsidRDefault="00FC4169" w:rsidP="00012EA9">
            <w:pPr>
              <w:pStyle w:val="TableText"/>
            </w:pPr>
            <w:r w:rsidRPr="004B7904">
              <w:fldChar w:fldCharType="begin"/>
            </w:r>
            <w:r w:rsidRPr="004B7904">
              <w:instrText xml:space="preserve"> REF CSWG \h </w:instrText>
            </w:r>
            <w:r w:rsidR="004B7904" w:rsidRPr="004B7904">
              <w:instrText xml:space="preserve"> \* MERGEFORMAT </w:instrText>
            </w:r>
            <w:r w:rsidRPr="004B7904">
              <w:fldChar w:fldCharType="separate"/>
            </w:r>
            <w:r w:rsidR="005670DA">
              <w:t>CSWG</w:t>
            </w:r>
            <w:r w:rsidRPr="004B7904">
              <w:fldChar w:fldCharType="end"/>
            </w:r>
          </w:p>
        </w:tc>
        <w:tc>
          <w:tcPr>
            <w:tcW w:w="7434" w:type="dxa"/>
            <w:tcBorders>
              <w:top w:val="single" w:sz="8" w:space="0" w:color="auto"/>
              <w:bottom w:val="single" w:sz="8" w:space="0" w:color="auto"/>
            </w:tcBorders>
            <w:shd w:val="clear" w:color="auto" w:fill="FFFFFF" w:themeFill="background1"/>
          </w:tcPr>
          <w:p w14:paraId="440AC471" w14:textId="77777777" w:rsidR="00CF1D90" w:rsidRPr="00CF1D90" w:rsidRDefault="00CF1D90" w:rsidP="00012EA9">
            <w:pPr>
              <w:pStyle w:val="TableText"/>
            </w:pPr>
            <w:r w:rsidRPr="00CF1D90">
              <w:t>Container Storage Working Group</w:t>
            </w:r>
          </w:p>
        </w:tc>
      </w:tr>
      <w:tr w:rsidR="00CF1D90" w:rsidRPr="00CF1D90" w14:paraId="26D90ABA" w14:textId="77777777" w:rsidTr="00DA58F1">
        <w:tc>
          <w:tcPr>
            <w:tcW w:w="1342" w:type="dxa"/>
            <w:tcBorders>
              <w:top w:val="single" w:sz="8" w:space="0" w:color="auto"/>
              <w:bottom w:val="single" w:sz="8" w:space="0" w:color="auto"/>
            </w:tcBorders>
            <w:shd w:val="clear" w:color="auto" w:fill="FFFFFF" w:themeFill="background1"/>
          </w:tcPr>
          <w:p w14:paraId="791E07EC" w14:textId="1F90D0F0" w:rsidR="00CF1D90" w:rsidRPr="004B7904" w:rsidRDefault="00FC4169" w:rsidP="00012EA9">
            <w:pPr>
              <w:pStyle w:val="TableText"/>
            </w:pPr>
            <w:r w:rsidRPr="004B7904">
              <w:fldChar w:fldCharType="begin"/>
            </w:r>
            <w:r w:rsidRPr="004B7904">
              <w:instrText xml:space="preserve"> REF ESC \h </w:instrText>
            </w:r>
            <w:r w:rsidR="004B7904" w:rsidRPr="004B7904">
              <w:instrText xml:space="preserve"> \* MERGEFORMAT </w:instrText>
            </w:r>
            <w:r w:rsidRPr="004B7904">
              <w:fldChar w:fldCharType="separate"/>
            </w:r>
            <w:r w:rsidR="005670DA">
              <w:t>ESC</w:t>
            </w:r>
            <w:r w:rsidRPr="004B7904">
              <w:fldChar w:fldCharType="end"/>
            </w:r>
          </w:p>
        </w:tc>
        <w:tc>
          <w:tcPr>
            <w:tcW w:w="7434" w:type="dxa"/>
            <w:tcBorders>
              <w:top w:val="single" w:sz="8" w:space="0" w:color="auto"/>
              <w:bottom w:val="single" w:sz="8" w:space="0" w:color="auto"/>
            </w:tcBorders>
            <w:shd w:val="clear" w:color="auto" w:fill="FFFFFF" w:themeFill="background1"/>
          </w:tcPr>
          <w:p w14:paraId="1022EC89" w14:textId="77777777" w:rsidR="00CF1D90" w:rsidRPr="00CF1D90" w:rsidRDefault="00CF1D90" w:rsidP="00012EA9">
            <w:pPr>
              <w:pStyle w:val="TableText"/>
            </w:pPr>
            <w:r w:rsidRPr="00CF1D90">
              <w:t>Essential Services Commission</w:t>
            </w:r>
          </w:p>
        </w:tc>
      </w:tr>
      <w:tr w:rsidR="00CF1D90" w:rsidRPr="00CF1D90" w14:paraId="3001BCA0" w14:textId="77777777" w:rsidTr="00DA58F1">
        <w:tc>
          <w:tcPr>
            <w:tcW w:w="1342" w:type="dxa"/>
            <w:tcBorders>
              <w:top w:val="single" w:sz="8" w:space="0" w:color="auto"/>
              <w:bottom w:val="single" w:sz="8" w:space="0" w:color="auto"/>
            </w:tcBorders>
            <w:shd w:val="clear" w:color="auto" w:fill="FFFFFF" w:themeFill="background1"/>
          </w:tcPr>
          <w:p w14:paraId="6F7D5BEE" w14:textId="0C4617E0" w:rsidR="00CF1D90" w:rsidRPr="004B7904" w:rsidRDefault="00FC4169" w:rsidP="00012EA9">
            <w:pPr>
              <w:pStyle w:val="TableText"/>
            </w:pPr>
            <w:r w:rsidRPr="004B7904">
              <w:fldChar w:fldCharType="begin"/>
            </w:r>
            <w:r w:rsidRPr="004B7904">
              <w:instrText xml:space="preserve"> REF LAP \h </w:instrText>
            </w:r>
            <w:r w:rsidR="004B7904" w:rsidRPr="004B7904">
              <w:instrText xml:space="preserve"> \* MERGEFORMAT </w:instrText>
            </w:r>
            <w:r w:rsidRPr="004B7904">
              <w:fldChar w:fldCharType="separate"/>
            </w:r>
            <w:r w:rsidR="005670DA">
              <w:t>LAP</w:t>
            </w:r>
            <w:r w:rsidRPr="004B7904">
              <w:fldChar w:fldCharType="end"/>
            </w:r>
          </w:p>
        </w:tc>
        <w:tc>
          <w:tcPr>
            <w:tcW w:w="7434" w:type="dxa"/>
            <w:tcBorders>
              <w:top w:val="single" w:sz="8" w:space="0" w:color="auto"/>
              <w:bottom w:val="single" w:sz="8" w:space="0" w:color="auto"/>
            </w:tcBorders>
            <w:shd w:val="clear" w:color="auto" w:fill="FFFFFF" w:themeFill="background1"/>
          </w:tcPr>
          <w:p w14:paraId="373CBBE9" w14:textId="77777777" w:rsidR="00CF1D90" w:rsidRPr="00CF1D90" w:rsidRDefault="00CF1D90" w:rsidP="00012EA9">
            <w:pPr>
              <w:pStyle w:val="TableText"/>
            </w:pPr>
            <w:r w:rsidRPr="00CF1D90">
              <w:t>Landside Access Plan</w:t>
            </w:r>
          </w:p>
        </w:tc>
      </w:tr>
      <w:tr w:rsidR="00CF1D90" w:rsidRPr="00CF1D90" w14:paraId="6C00D5C2" w14:textId="77777777" w:rsidTr="00DA58F1">
        <w:tc>
          <w:tcPr>
            <w:tcW w:w="1342" w:type="dxa"/>
            <w:tcBorders>
              <w:top w:val="single" w:sz="8" w:space="0" w:color="auto"/>
              <w:bottom w:val="single" w:sz="8" w:space="0" w:color="auto"/>
            </w:tcBorders>
            <w:shd w:val="clear" w:color="auto" w:fill="FFFFFF" w:themeFill="background1"/>
          </w:tcPr>
          <w:p w14:paraId="4DAE1DF1" w14:textId="77C66161" w:rsidR="00CF1D90" w:rsidRPr="004B7904" w:rsidRDefault="00FC4169" w:rsidP="00012EA9">
            <w:pPr>
              <w:pStyle w:val="TableText"/>
            </w:pPr>
            <w:r w:rsidRPr="004B7904">
              <w:fldChar w:fldCharType="begin"/>
            </w:r>
            <w:r w:rsidRPr="004B7904">
              <w:instrText xml:space="preserve"> REF MSA \h </w:instrText>
            </w:r>
            <w:r w:rsidR="004B7904" w:rsidRPr="004B7904">
              <w:instrText xml:space="preserve"> \* MERGEFORMAT </w:instrText>
            </w:r>
            <w:r w:rsidRPr="004B7904">
              <w:fldChar w:fldCharType="separate"/>
            </w:r>
            <w:r w:rsidR="005670DA" w:rsidRPr="005670DA">
              <w:t>MSA</w:t>
            </w:r>
            <w:r w:rsidRPr="004B7904">
              <w:fldChar w:fldCharType="end"/>
            </w:r>
          </w:p>
        </w:tc>
        <w:tc>
          <w:tcPr>
            <w:tcW w:w="7434" w:type="dxa"/>
            <w:tcBorders>
              <w:top w:val="single" w:sz="8" w:space="0" w:color="auto"/>
              <w:bottom w:val="single" w:sz="8" w:space="0" w:color="auto"/>
            </w:tcBorders>
            <w:shd w:val="clear" w:color="auto" w:fill="FFFFFF" w:themeFill="background1"/>
          </w:tcPr>
          <w:p w14:paraId="2BBF7BE5" w14:textId="77777777" w:rsidR="00CF1D90" w:rsidRPr="00CF1D90" w:rsidRDefault="00CF1D90" w:rsidP="00012EA9">
            <w:pPr>
              <w:pStyle w:val="TableText"/>
            </w:pPr>
            <w:r w:rsidRPr="00CF1D90">
              <w:t>Marine Safety Act 2020</w:t>
            </w:r>
          </w:p>
        </w:tc>
      </w:tr>
      <w:tr w:rsidR="00CF1D90" w:rsidRPr="00CF1D90" w14:paraId="7524C224" w14:textId="77777777" w:rsidTr="00DA58F1">
        <w:tc>
          <w:tcPr>
            <w:tcW w:w="1342" w:type="dxa"/>
            <w:tcBorders>
              <w:top w:val="single" w:sz="8" w:space="0" w:color="auto"/>
              <w:bottom w:val="single" w:sz="8" w:space="0" w:color="auto"/>
            </w:tcBorders>
            <w:shd w:val="clear" w:color="auto" w:fill="FFFFFF" w:themeFill="background1"/>
          </w:tcPr>
          <w:p w14:paraId="77155DF2" w14:textId="1D7CCDB3" w:rsidR="00CF1D90" w:rsidRPr="004B7904" w:rsidRDefault="00FC4169" w:rsidP="00012EA9">
            <w:pPr>
              <w:pStyle w:val="TableText"/>
            </w:pPr>
            <w:r w:rsidRPr="004B7904">
              <w:fldChar w:fldCharType="begin"/>
            </w:r>
            <w:r w:rsidRPr="004B7904">
              <w:instrText xml:space="preserve"> REF OTRA \h </w:instrText>
            </w:r>
            <w:r w:rsidR="004B7904" w:rsidRPr="004B7904">
              <w:instrText xml:space="preserve"> \* MERGEFORMAT </w:instrText>
            </w:r>
            <w:r w:rsidRPr="004B7904">
              <w:fldChar w:fldCharType="separate"/>
            </w:r>
            <w:r w:rsidR="005670DA">
              <w:t>OTRA</w:t>
            </w:r>
            <w:r w:rsidRPr="004B7904">
              <w:fldChar w:fldCharType="end"/>
            </w:r>
          </w:p>
        </w:tc>
        <w:tc>
          <w:tcPr>
            <w:tcW w:w="7434" w:type="dxa"/>
            <w:tcBorders>
              <w:top w:val="single" w:sz="8" w:space="0" w:color="auto"/>
              <w:bottom w:val="single" w:sz="8" w:space="0" w:color="auto"/>
            </w:tcBorders>
            <w:shd w:val="clear" w:color="auto" w:fill="FFFFFF" w:themeFill="background1"/>
          </w:tcPr>
          <w:p w14:paraId="09C21177" w14:textId="77777777" w:rsidR="00CF1D90" w:rsidRPr="00CF1D90" w:rsidRDefault="00CF1D90" w:rsidP="00012EA9">
            <w:pPr>
              <w:pStyle w:val="TableText"/>
            </w:pPr>
            <w:r w:rsidRPr="00CF1D90">
              <w:t>Old Tyabb Reclamation Area, part of the Port of Hastings</w:t>
            </w:r>
          </w:p>
        </w:tc>
      </w:tr>
      <w:tr w:rsidR="00CF1D90" w:rsidRPr="00CF1D90" w14:paraId="318531CC" w14:textId="77777777" w:rsidTr="00DA58F1">
        <w:tc>
          <w:tcPr>
            <w:tcW w:w="1342" w:type="dxa"/>
            <w:tcBorders>
              <w:top w:val="single" w:sz="8" w:space="0" w:color="auto"/>
              <w:bottom w:val="single" w:sz="8" w:space="0" w:color="auto"/>
            </w:tcBorders>
            <w:shd w:val="clear" w:color="auto" w:fill="FFFFFF" w:themeFill="background1"/>
          </w:tcPr>
          <w:p w14:paraId="1E38DCF6" w14:textId="51186408" w:rsidR="00CF1D90" w:rsidRPr="004B7904" w:rsidRDefault="00FC4169" w:rsidP="00012EA9">
            <w:pPr>
              <w:pStyle w:val="TableText"/>
            </w:pPr>
            <w:r w:rsidRPr="004B7904">
              <w:fldChar w:fldCharType="begin"/>
            </w:r>
            <w:r w:rsidRPr="004B7904">
              <w:instrText xml:space="preserve"> REF PCS \h </w:instrText>
            </w:r>
            <w:r w:rsidR="004B7904" w:rsidRPr="004B7904">
              <w:instrText xml:space="preserve"> \* MERGEFORMAT </w:instrText>
            </w:r>
            <w:r w:rsidRPr="004B7904">
              <w:fldChar w:fldCharType="separate"/>
            </w:r>
            <w:r w:rsidR="005670DA" w:rsidRPr="00470140">
              <w:t>PCS</w:t>
            </w:r>
            <w:r w:rsidRPr="004B7904">
              <w:fldChar w:fldCharType="end"/>
            </w:r>
          </w:p>
        </w:tc>
        <w:tc>
          <w:tcPr>
            <w:tcW w:w="7434" w:type="dxa"/>
            <w:tcBorders>
              <w:top w:val="single" w:sz="8" w:space="0" w:color="auto"/>
              <w:bottom w:val="single" w:sz="8" w:space="0" w:color="auto"/>
            </w:tcBorders>
            <w:shd w:val="clear" w:color="auto" w:fill="FFFFFF" w:themeFill="background1"/>
          </w:tcPr>
          <w:p w14:paraId="068182D7" w14:textId="77777777" w:rsidR="00CF1D90" w:rsidRPr="00CF1D90" w:rsidRDefault="00CF1D90" w:rsidP="00012EA9">
            <w:pPr>
              <w:pStyle w:val="TableText"/>
            </w:pPr>
            <w:r w:rsidRPr="00CF1D90">
              <w:t>Ports Community System</w:t>
            </w:r>
          </w:p>
        </w:tc>
      </w:tr>
      <w:tr w:rsidR="00CF1D90" w:rsidRPr="00CF1D90" w14:paraId="6289708F" w14:textId="77777777" w:rsidTr="00DA58F1">
        <w:tc>
          <w:tcPr>
            <w:tcW w:w="1342" w:type="dxa"/>
            <w:tcBorders>
              <w:top w:val="single" w:sz="8" w:space="0" w:color="auto"/>
              <w:bottom w:val="single" w:sz="8" w:space="0" w:color="auto"/>
            </w:tcBorders>
            <w:shd w:val="clear" w:color="auto" w:fill="FFFFFF" w:themeFill="background1"/>
          </w:tcPr>
          <w:p w14:paraId="5DD421B8" w14:textId="0FD9DA9D" w:rsidR="00CF1D90" w:rsidRPr="004B7904" w:rsidRDefault="00FC4169" w:rsidP="00012EA9">
            <w:pPr>
              <w:pStyle w:val="TableText"/>
            </w:pPr>
            <w:r w:rsidRPr="004B7904">
              <w:fldChar w:fldCharType="begin"/>
            </w:r>
            <w:r w:rsidRPr="004B7904">
              <w:instrText xml:space="preserve"> REF PDS \h </w:instrText>
            </w:r>
            <w:r w:rsidR="004B7904" w:rsidRPr="004B7904">
              <w:instrText xml:space="preserve"> \* MERGEFORMAT </w:instrText>
            </w:r>
            <w:r w:rsidRPr="004B7904">
              <w:fldChar w:fldCharType="separate"/>
            </w:r>
            <w:r w:rsidR="005670DA">
              <w:t>PDS</w:t>
            </w:r>
            <w:r w:rsidRPr="004B7904">
              <w:fldChar w:fldCharType="end"/>
            </w:r>
          </w:p>
        </w:tc>
        <w:tc>
          <w:tcPr>
            <w:tcW w:w="7434" w:type="dxa"/>
            <w:tcBorders>
              <w:top w:val="single" w:sz="8" w:space="0" w:color="auto"/>
              <w:bottom w:val="single" w:sz="8" w:space="0" w:color="auto"/>
            </w:tcBorders>
            <w:shd w:val="clear" w:color="auto" w:fill="FFFFFF" w:themeFill="background1"/>
          </w:tcPr>
          <w:p w14:paraId="2E1E7C0B" w14:textId="77777777" w:rsidR="00CF1D90" w:rsidRPr="00CF1D90" w:rsidRDefault="00CF1D90" w:rsidP="00012EA9">
            <w:pPr>
              <w:pStyle w:val="TableText"/>
            </w:pPr>
            <w:r w:rsidRPr="00CF1D90">
              <w:t>Port Development Strategy</w:t>
            </w:r>
          </w:p>
        </w:tc>
      </w:tr>
      <w:tr w:rsidR="00CF1D90" w:rsidRPr="00CF1D90" w14:paraId="50FC1CF9" w14:textId="77777777" w:rsidTr="00DA58F1">
        <w:tc>
          <w:tcPr>
            <w:tcW w:w="1342" w:type="dxa"/>
            <w:tcBorders>
              <w:top w:val="single" w:sz="8" w:space="0" w:color="auto"/>
              <w:bottom w:val="single" w:sz="8" w:space="0" w:color="auto"/>
            </w:tcBorders>
            <w:shd w:val="clear" w:color="auto" w:fill="FFFFFF" w:themeFill="background1"/>
          </w:tcPr>
          <w:p w14:paraId="4DB0117D" w14:textId="3BE496B2" w:rsidR="00CF1D90" w:rsidRPr="004B7904" w:rsidRDefault="00FC4169" w:rsidP="00012EA9">
            <w:pPr>
              <w:pStyle w:val="TableText"/>
            </w:pPr>
            <w:r w:rsidRPr="004B7904">
              <w:fldChar w:fldCharType="begin"/>
            </w:r>
            <w:r w:rsidRPr="004B7904">
              <w:instrText xml:space="preserve"> REF PoM \h </w:instrText>
            </w:r>
            <w:r w:rsidR="004B7904" w:rsidRPr="004B7904">
              <w:instrText xml:space="preserve"> \* MERGEFORMAT </w:instrText>
            </w:r>
            <w:r w:rsidRPr="004B7904">
              <w:fldChar w:fldCharType="separate"/>
            </w:r>
            <w:r w:rsidR="005670DA">
              <w:t>PoM</w:t>
            </w:r>
            <w:r w:rsidRPr="004B7904">
              <w:fldChar w:fldCharType="end"/>
            </w:r>
          </w:p>
        </w:tc>
        <w:tc>
          <w:tcPr>
            <w:tcW w:w="7434" w:type="dxa"/>
            <w:tcBorders>
              <w:top w:val="single" w:sz="8" w:space="0" w:color="auto"/>
              <w:bottom w:val="single" w:sz="8" w:space="0" w:color="auto"/>
            </w:tcBorders>
            <w:shd w:val="clear" w:color="auto" w:fill="FFFFFF" w:themeFill="background1"/>
          </w:tcPr>
          <w:p w14:paraId="769BC5B1" w14:textId="77777777" w:rsidR="00CF1D90" w:rsidRPr="00CF1D90" w:rsidRDefault="00CF1D90" w:rsidP="00012EA9">
            <w:pPr>
              <w:pStyle w:val="TableText"/>
            </w:pPr>
            <w:r w:rsidRPr="00CF1D90">
              <w:t>Port of Melbourne Group</w:t>
            </w:r>
          </w:p>
        </w:tc>
      </w:tr>
      <w:tr w:rsidR="00CF1D90" w:rsidRPr="00CF1D90" w14:paraId="398C5812" w14:textId="77777777" w:rsidTr="00DA58F1">
        <w:tc>
          <w:tcPr>
            <w:tcW w:w="1342" w:type="dxa"/>
            <w:tcBorders>
              <w:top w:val="single" w:sz="8" w:space="0" w:color="auto"/>
              <w:bottom w:val="single" w:sz="8" w:space="0" w:color="auto"/>
            </w:tcBorders>
            <w:shd w:val="clear" w:color="auto" w:fill="FFFFFF" w:themeFill="background1"/>
          </w:tcPr>
          <w:p w14:paraId="72F05817" w14:textId="2B1BD12A" w:rsidR="00CF1D90" w:rsidRPr="004B7904" w:rsidRDefault="00FC4169" w:rsidP="00012EA9">
            <w:pPr>
              <w:pStyle w:val="TableText"/>
            </w:pPr>
            <w:r w:rsidRPr="004B7904">
              <w:fldChar w:fldCharType="begin"/>
            </w:r>
            <w:r w:rsidRPr="004B7904">
              <w:instrText xml:space="preserve"> REF PPAR \h </w:instrText>
            </w:r>
            <w:r w:rsidR="004B7904" w:rsidRPr="004B7904">
              <w:instrText xml:space="preserve"> \* MERGEFORMAT </w:instrText>
            </w:r>
            <w:r w:rsidRPr="004B7904">
              <w:fldChar w:fldCharType="separate"/>
            </w:r>
            <w:r w:rsidR="005670DA">
              <w:t>PPAR</w:t>
            </w:r>
            <w:r w:rsidRPr="004B7904">
              <w:fldChar w:fldCharType="end"/>
            </w:r>
          </w:p>
        </w:tc>
        <w:tc>
          <w:tcPr>
            <w:tcW w:w="7434" w:type="dxa"/>
            <w:tcBorders>
              <w:top w:val="single" w:sz="8" w:space="0" w:color="auto"/>
              <w:bottom w:val="single" w:sz="8" w:space="0" w:color="auto"/>
            </w:tcBorders>
            <w:shd w:val="clear" w:color="auto" w:fill="FFFFFF" w:themeFill="background1"/>
          </w:tcPr>
          <w:p w14:paraId="0970702E" w14:textId="77777777" w:rsidR="00CF1D90" w:rsidRPr="00CF1D90" w:rsidRDefault="00CF1D90" w:rsidP="00012EA9">
            <w:pPr>
              <w:pStyle w:val="TableText"/>
            </w:pPr>
            <w:r w:rsidRPr="00CF1D90">
              <w:t>Port Pricing and Access Review</w:t>
            </w:r>
          </w:p>
        </w:tc>
      </w:tr>
      <w:tr w:rsidR="00CF1D90" w:rsidRPr="00CF1D90" w14:paraId="09128F87" w14:textId="77777777" w:rsidTr="00DA58F1">
        <w:tc>
          <w:tcPr>
            <w:tcW w:w="1342" w:type="dxa"/>
            <w:tcBorders>
              <w:top w:val="single" w:sz="8" w:space="0" w:color="auto"/>
              <w:bottom w:val="single" w:sz="8" w:space="0" w:color="auto"/>
            </w:tcBorders>
            <w:shd w:val="clear" w:color="auto" w:fill="FFFFFF" w:themeFill="background1"/>
          </w:tcPr>
          <w:p w14:paraId="581B8FB1" w14:textId="2523E886" w:rsidR="00CF1D90" w:rsidRPr="004B7904" w:rsidRDefault="00FC4169" w:rsidP="00012EA9">
            <w:pPr>
              <w:pStyle w:val="TableText"/>
            </w:pPr>
            <w:r w:rsidRPr="004B7904">
              <w:fldChar w:fldCharType="begin"/>
            </w:r>
            <w:r w:rsidRPr="004B7904">
              <w:instrText xml:space="preserve"> REF PRSN \h </w:instrText>
            </w:r>
            <w:r w:rsidR="004B7904" w:rsidRPr="004B7904">
              <w:instrText xml:space="preserve"> \* MERGEFORMAT </w:instrText>
            </w:r>
            <w:r w:rsidRPr="004B7904">
              <w:fldChar w:fldCharType="separate"/>
            </w:r>
            <w:r w:rsidR="005670DA">
              <w:t>PRSN</w:t>
            </w:r>
            <w:r w:rsidRPr="004B7904">
              <w:fldChar w:fldCharType="end"/>
            </w:r>
          </w:p>
        </w:tc>
        <w:tc>
          <w:tcPr>
            <w:tcW w:w="7434" w:type="dxa"/>
            <w:tcBorders>
              <w:top w:val="single" w:sz="8" w:space="0" w:color="auto"/>
              <w:bottom w:val="single" w:sz="8" w:space="0" w:color="auto"/>
            </w:tcBorders>
            <w:shd w:val="clear" w:color="auto" w:fill="FFFFFF" w:themeFill="background1"/>
          </w:tcPr>
          <w:p w14:paraId="34645B62" w14:textId="77777777" w:rsidR="00CF1D90" w:rsidRPr="00CF1D90" w:rsidRDefault="00CF1D90" w:rsidP="00012EA9">
            <w:pPr>
              <w:pStyle w:val="TableText"/>
            </w:pPr>
            <w:r w:rsidRPr="00CF1D90">
              <w:t>Port Rail Shuttle Network</w:t>
            </w:r>
          </w:p>
        </w:tc>
      </w:tr>
      <w:tr w:rsidR="00CF1D90" w:rsidRPr="00CF1D90" w14:paraId="734C35AD" w14:textId="77777777" w:rsidTr="00DA58F1">
        <w:tc>
          <w:tcPr>
            <w:tcW w:w="1342" w:type="dxa"/>
            <w:tcBorders>
              <w:top w:val="single" w:sz="8" w:space="0" w:color="auto"/>
              <w:bottom w:val="single" w:sz="8" w:space="0" w:color="auto"/>
            </w:tcBorders>
            <w:shd w:val="clear" w:color="auto" w:fill="FFFFFF" w:themeFill="background1"/>
          </w:tcPr>
          <w:p w14:paraId="2818E81D" w14:textId="1112B30F" w:rsidR="00CF1D90" w:rsidRPr="004B7904" w:rsidRDefault="00FC4169" w:rsidP="00012EA9">
            <w:pPr>
              <w:pStyle w:val="TableText"/>
            </w:pPr>
            <w:r w:rsidRPr="004B7904">
              <w:fldChar w:fldCharType="begin"/>
            </w:r>
            <w:r w:rsidRPr="004B7904">
              <w:instrText xml:space="preserve"> REF SEMP \h </w:instrText>
            </w:r>
            <w:r w:rsidR="004B7904" w:rsidRPr="004B7904">
              <w:instrText xml:space="preserve"> \* MERGEFORMAT </w:instrText>
            </w:r>
            <w:r w:rsidRPr="004B7904">
              <w:fldChar w:fldCharType="separate"/>
            </w:r>
            <w:r w:rsidR="005670DA" w:rsidRPr="005670DA">
              <w:t>SEMP</w:t>
            </w:r>
            <w:r w:rsidRPr="004B7904">
              <w:fldChar w:fldCharType="end"/>
            </w:r>
          </w:p>
        </w:tc>
        <w:tc>
          <w:tcPr>
            <w:tcW w:w="7434" w:type="dxa"/>
            <w:tcBorders>
              <w:top w:val="single" w:sz="8" w:space="0" w:color="auto"/>
              <w:bottom w:val="single" w:sz="8" w:space="0" w:color="auto"/>
            </w:tcBorders>
            <w:shd w:val="clear" w:color="auto" w:fill="FFFFFF" w:themeFill="background1"/>
          </w:tcPr>
          <w:p w14:paraId="5E8D719B" w14:textId="77777777" w:rsidR="00CF1D90" w:rsidRPr="00CF1D90" w:rsidRDefault="00CF1D90" w:rsidP="00012EA9">
            <w:pPr>
              <w:pStyle w:val="TableText"/>
            </w:pPr>
            <w:r w:rsidRPr="00CF1D90">
              <w:t>Safety and Environmental Management Plan</w:t>
            </w:r>
          </w:p>
        </w:tc>
      </w:tr>
      <w:tr w:rsidR="00CF1D90" w:rsidRPr="00CF1D90" w14:paraId="328F68E7" w14:textId="77777777" w:rsidTr="00DA58F1">
        <w:tc>
          <w:tcPr>
            <w:tcW w:w="1342" w:type="dxa"/>
            <w:tcBorders>
              <w:top w:val="single" w:sz="8" w:space="0" w:color="auto"/>
              <w:bottom w:val="single" w:sz="8" w:space="0" w:color="auto"/>
            </w:tcBorders>
            <w:shd w:val="clear" w:color="auto" w:fill="FFFFFF" w:themeFill="background1"/>
          </w:tcPr>
          <w:p w14:paraId="4DB41D0A" w14:textId="59480FBC" w:rsidR="00CF1D90" w:rsidRPr="004B7904" w:rsidRDefault="00FC4169" w:rsidP="00012EA9">
            <w:pPr>
              <w:pStyle w:val="TableText"/>
            </w:pPr>
            <w:r w:rsidRPr="004B7904">
              <w:fldChar w:fldCharType="begin"/>
            </w:r>
            <w:r w:rsidRPr="004B7904">
              <w:instrText xml:space="preserve"> REF TEU \h </w:instrText>
            </w:r>
            <w:r w:rsidR="004B7904" w:rsidRPr="004B7904">
              <w:instrText xml:space="preserve"> \* MERGEFORMAT </w:instrText>
            </w:r>
            <w:r w:rsidRPr="004B7904">
              <w:fldChar w:fldCharType="separate"/>
            </w:r>
            <w:r w:rsidR="005670DA" w:rsidRPr="005670DA">
              <w:t>TEU</w:t>
            </w:r>
            <w:r w:rsidRPr="004B7904">
              <w:fldChar w:fldCharType="end"/>
            </w:r>
          </w:p>
        </w:tc>
        <w:tc>
          <w:tcPr>
            <w:tcW w:w="7434" w:type="dxa"/>
            <w:tcBorders>
              <w:top w:val="single" w:sz="8" w:space="0" w:color="auto"/>
              <w:bottom w:val="single" w:sz="8" w:space="0" w:color="auto"/>
            </w:tcBorders>
            <w:shd w:val="clear" w:color="auto" w:fill="FFFFFF" w:themeFill="background1"/>
          </w:tcPr>
          <w:p w14:paraId="11CAF7C1" w14:textId="77777777" w:rsidR="00CF1D90" w:rsidRPr="00CF1D90" w:rsidRDefault="00CF1D90" w:rsidP="00012EA9">
            <w:pPr>
              <w:pStyle w:val="TableText"/>
            </w:pPr>
            <w:r w:rsidRPr="00CF1D90">
              <w:t>Twenty-foot Equivalent Units</w:t>
            </w:r>
          </w:p>
        </w:tc>
      </w:tr>
      <w:tr w:rsidR="00CF1D90" w:rsidRPr="00CF1D90" w14:paraId="0624CF48" w14:textId="77777777" w:rsidTr="00DA58F1">
        <w:tc>
          <w:tcPr>
            <w:tcW w:w="1342" w:type="dxa"/>
            <w:tcBorders>
              <w:top w:val="single" w:sz="8" w:space="0" w:color="auto"/>
              <w:bottom w:val="single" w:sz="8" w:space="0" w:color="auto"/>
            </w:tcBorders>
            <w:shd w:val="clear" w:color="auto" w:fill="FFFFFF" w:themeFill="background1"/>
          </w:tcPr>
          <w:p w14:paraId="42B82BD4" w14:textId="44EE3700" w:rsidR="00CF1D90" w:rsidRPr="004B7904" w:rsidRDefault="00FC4169" w:rsidP="00012EA9">
            <w:pPr>
              <w:pStyle w:val="TableText"/>
            </w:pPr>
            <w:r w:rsidRPr="004B7904">
              <w:fldChar w:fldCharType="begin"/>
            </w:r>
            <w:r w:rsidRPr="004B7904">
              <w:instrText xml:space="preserve"> REF VCOP \h </w:instrText>
            </w:r>
            <w:r w:rsidR="004B7904" w:rsidRPr="004B7904">
              <w:instrText xml:space="preserve"> \* MERGEFORMAT </w:instrText>
            </w:r>
            <w:r w:rsidRPr="004B7904">
              <w:fldChar w:fldCharType="separate"/>
            </w:r>
            <w:r w:rsidR="005670DA" w:rsidRPr="00470140">
              <w:t>VCOP</w:t>
            </w:r>
            <w:r w:rsidRPr="004B7904">
              <w:fldChar w:fldCharType="end"/>
            </w:r>
          </w:p>
        </w:tc>
        <w:tc>
          <w:tcPr>
            <w:tcW w:w="7434" w:type="dxa"/>
            <w:tcBorders>
              <w:top w:val="single" w:sz="8" w:space="0" w:color="auto"/>
              <w:bottom w:val="single" w:sz="8" w:space="0" w:color="auto"/>
            </w:tcBorders>
            <w:shd w:val="clear" w:color="auto" w:fill="FFFFFF" w:themeFill="background1"/>
          </w:tcPr>
          <w:p w14:paraId="2E76298D" w14:textId="77777777" w:rsidR="00CF1D90" w:rsidRPr="00CF1D90" w:rsidRDefault="00CF1D90" w:rsidP="00012EA9">
            <w:pPr>
              <w:pStyle w:val="TableText"/>
            </w:pPr>
            <w:r w:rsidRPr="00CF1D90">
              <w:t>Voluntary Code of Practice</w:t>
            </w:r>
          </w:p>
        </w:tc>
      </w:tr>
      <w:tr w:rsidR="00CF1D90" w:rsidRPr="00CF1D90" w14:paraId="4E5BEE7E" w14:textId="77777777" w:rsidTr="00DA58F1">
        <w:tc>
          <w:tcPr>
            <w:tcW w:w="1342" w:type="dxa"/>
            <w:tcBorders>
              <w:top w:val="single" w:sz="8" w:space="0" w:color="auto"/>
              <w:bottom w:val="single" w:sz="8" w:space="0" w:color="auto"/>
            </w:tcBorders>
            <w:shd w:val="clear" w:color="auto" w:fill="FFFFFF" w:themeFill="background1"/>
          </w:tcPr>
          <w:p w14:paraId="4D30B474" w14:textId="1D0FA4FB" w:rsidR="00CF1D90" w:rsidRPr="004B7904" w:rsidRDefault="00FC4169" w:rsidP="00012EA9">
            <w:pPr>
              <w:pStyle w:val="TableText"/>
            </w:pPr>
            <w:r w:rsidRPr="004B7904">
              <w:fldChar w:fldCharType="begin"/>
            </w:r>
            <w:r w:rsidRPr="004B7904">
              <w:instrText xml:space="preserve"> REF VPMF \h </w:instrText>
            </w:r>
            <w:r w:rsidR="004B7904" w:rsidRPr="004B7904">
              <w:instrText xml:space="preserve"> \* MERGEFORMAT </w:instrText>
            </w:r>
            <w:r w:rsidRPr="004B7904">
              <w:fldChar w:fldCharType="separate"/>
            </w:r>
            <w:r w:rsidR="005670DA">
              <w:t>VPMF</w:t>
            </w:r>
            <w:r w:rsidRPr="004B7904">
              <w:fldChar w:fldCharType="end"/>
            </w:r>
          </w:p>
        </w:tc>
        <w:tc>
          <w:tcPr>
            <w:tcW w:w="7434" w:type="dxa"/>
            <w:tcBorders>
              <w:top w:val="single" w:sz="8" w:space="0" w:color="auto"/>
              <w:bottom w:val="single" w:sz="8" w:space="0" w:color="auto"/>
            </w:tcBorders>
            <w:shd w:val="clear" w:color="auto" w:fill="FFFFFF" w:themeFill="background1"/>
          </w:tcPr>
          <w:p w14:paraId="6087A1ED" w14:textId="77777777" w:rsidR="00CF1D90" w:rsidRPr="00CF1D90" w:rsidRDefault="00CF1D90" w:rsidP="00012EA9">
            <w:pPr>
              <w:pStyle w:val="TableText"/>
            </w:pPr>
            <w:r w:rsidRPr="00CF1D90">
              <w:t>Voluntary Performance Monitoring Framework</w:t>
            </w:r>
          </w:p>
        </w:tc>
      </w:tr>
      <w:tr w:rsidR="00CF1D90" w:rsidRPr="00CF1D90" w14:paraId="31A1C736" w14:textId="77777777" w:rsidTr="00DA58F1">
        <w:tc>
          <w:tcPr>
            <w:tcW w:w="1342" w:type="dxa"/>
            <w:tcBorders>
              <w:top w:val="single" w:sz="8" w:space="0" w:color="auto"/>
              <w:bottom w:val="single" w:sz="8" w:space="0" w:color="auto"/>
            </w:tcBorders>
            <w:shd w:val="clear" w:color="auto" w:fill="FFFFFF" w:themeFill="background1"/>
          </w:tcPr>
          <w:p w14:paraId="37D9391B" w14:textId="09FE7994" w:rsidR="00CF1D90" w:rsidRPr="004B7904" w:rsidRDefault="00FC4169" w:rsidP="00012EA9">
            <w:pPr>
              <w:pStyle w:val="TableText"/>
            </w:pPr>
            <w:r w:rsidRPr="004B7904">
              <w:fldChar w:fldCharType="begin"/>
            </w:r>
            <w:r w:rsidRPr="004B7904">
              <w:instrText xml:space="preserve"> REF VPPM \h </w:instrText>
            </w:r>
            <w:r w:rsidR="004B7904" w:rsidRPr="004B7904">
              <w:instrText xml:space="preserve"> \* MERGEFORMAT </w:instrText>
            </w:r>
            <w:r w:rsidRPr="004B7904">
              <w:fldChar w:fldCharType="separate"/>
            </w:r>
            <w:r w:rsidR="005670DA">
              <w:t>VPPM</w:t>
            </w:r>
            <w:r w:rsidRPr="004B7904">
              <w:fldChar w:fldCharType="end"/>
            </w:r>
          </w:p>
        </w:tc>
        <w:tc>
          <w:tcPr>
            <w:tcW w:w="7434" w:type="dxa"/>
            <w:tcBorders>
              <w:top w:val="single" w:sz="8" w:space="0" w:color="auto"/>
              <w:bottom w:val="single" w:sz="8" w:space="0" w:color="auto"/>
            </w:tcBorders>
            <w:shd w:val="clear" w:color="auto" w:fill="FFFFFF" w:themeFill="background1"/>
          </w:tcPr>
          <w:p w14:paraId="237098C7" w14:textId="77777777" w:rsidR="00CF1D90" w:rsidRPr="00CF1D90" w:rsidRDefault="00CF1D90" w:rsidP="00012EA9">
            <w:pPr>
              <w:pStyle w:val="TableText"/>
            </w:pPr>
            <w:r w:rsidRPr="00CF1D90">
              <w:t>Voluntary Port Performance Model</w:t>
            </w:r>
          </w:p>
        </w:tc>
      </w:tr>
    </w:tbl>
    <w:p w14:paraId="455CDA1E" w14:textId="0AA6484C" w:rsidR="0016072B" w:rsidRDefault="0016072B">
      <w:pPr>
        <w:spacing w:after="200" w:line="276" w:lineRule="auto"/>
        <w:rPr>
          <w:rFonts w:ascii="VIC Light" w:hAnsi="VIC Light"/>
          <w:sz w:val="18"/>
        </w:rPr>
      </w:pPr>
      <w:r>
        <w:br w:type="page"/>
      </w:r>
    </w:p>
    <w:p w14:paraId="5449D674" w14:textId="103FC0F0" w:rsidR="001B14BE" w:rsidRDefault="001B14BE" w:rsidP="00D64262">
      <w:pPr>
        <w:pStyle w:val="TOCHeading"/>
      </w:pPr>
      <w:r>
        <w:rPr>
          <w:noProof/>
        </w:rPr>
        <w:lastRenderedPageBreak/>
        <mc:AlternateContent>
          <mc:Choice Requires="wps">
            <w:drawing>
              <wp:anchor distT="0" distB="0" distL="114300" distR="114300" simplePos="0" relativeHeight="251747328" behindDoc="1" locked="1" layoutInCell="1" allowOverlap="1" wp14:anchorId="56F7F1E2" wp14:editId="6EF2E979">
                <wp:simplePos x="0" y="0"/>
                <wp:positionH relativeFrom="page">
                  <wp:align>left</wp:align>
                </wp:positionH>
                <wp:positionV relativeFrom="page">
                  <wp:align>top</wp:align>
                </wp:positionV>
                <wp:extent cx="7560000" cy="10692000"/>
                <wp:effectExtent l="0" t="0" r="3175" b="0"/>
                <wp:wrapNone/>
                <wp:docPr id="179" name="Rectangle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solidFill>
                          <a:srgbClr val="FFE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4DA7AC" id="Rectangle 179" o:spid="_x0000_s1026" alt="&quot;&quot;" style="position:absolute;margin-left:0;margin-top:0;width:595.3pt;height:841.9pt;z-index:-25156915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" fillcolor="#ffebdb" stroked="f">
                <w10:wrap anchorx="page" anchory="page"/>
                <w10:anchorlock/>
              </v:rect>
            </w:pict>
          </mc:Fallback>
        </mc:AlternateContent>
      </w:r>
      <w:r w:rsidRPr="001B14BE">
        <w:t xml:space="preserve">List of charts, figures and tables </w:t>
      </w:r>
    </w:p>
    <w:tbl>
      <w:tblPr>
        <w:tblStyle w:val="MainTableStyle"/>
        <w:tblW w:w="0" w:type="auto"/>
        <w:tblLook w:val="04A0" w:firstRow="1" w:lastRow="0" w:firstColumn="1" w:lastColumn="0" w:noHBand="0" w:noVBand="1"/>
      </w:tblPr>
      <w:tblGrid>
        <w:gridCol w:w="1418"/>
        <w:gridCol w:w="6379"/>
        <w:gridCol w:w="979"/>
      </w:tblGrid>
      <w:tr w:rsidR="001B14BE" w:rsidRPr="001B14BE" w14:paraId="2C7372CD" w14:textId="77777777" w:rsidTr="001B14BE">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1418" w:type="dxa"/>
          </w:tcPr>
          <w:p w14:paraId="4B589457" w14:textId="77777777" w:rsidR="001B14BE" w:rsidRPr="001B14BE" w:rsidRDefault="001B14BE" w:rsidP="00886AA7">
            <w:pPr>
              <w:pStyle w:val="TableText"/>
            </w:pPr>
            <w:r w:rsidRPr="001B14BE">
              <w:t>Figure</w:t>
            </w:r>
          </w:p>
        </w:tc>
        <w:tc>
          <w:tcPr>
            <w:tcW w:w="6379" w:type="dxa"/>
          </w:tcPr>
          <w:p w14:paraId="203FBDC6" w14:textId="77777777" w:rsidR="001B14BE" w:rsidRPr="001B14BE" w:rsidRDefault="001B14BE" w:rsidP="00886AA7">
            <w:pPr>
              <w:pStyle w:val="TableText"/>
              <w:cnfStyle w:val="100000000000" w:firstRow="1" w:lastRow="0" w:firstColumn="0" w:lastColumn="0" w:oddVBand="0" w:evenVBand="0" w:oddHBand="0" w:evenHBand="0" w:firstRowFirstColumn="0" w:firstRowLastColumn="0" w:lastRowFirstColumn="0" w:lastRowLastColumn="0"/>
            </w:pPr>
            <w:r w:rsidRPr="001B14BE">
              <w:t>Title</w:t>
            </w:r>
          </w:p>
        </w:tc>
        <w:tc>
          <w:tcPr>
            <w:tcW w:w="979" w:type="dxa"/>
          </w:tcPr>
          <w:p w14:paraId="48602B8C" w14:textId="77777777" w:rsidR="001B14BE" w:rsidRPr="001B14BE" w:rsidRDefault="001B14BE" w:rsidP="00886AA7">
            <w:pPr>
              <w:pStyle w:val="TableText"/>
              <w:cnfStyle w:val="100000000000" w:firstRow="1" w:lastRow="0" w:firstColumn="0" w:lastColumn="0" w:oddVBand="0" w:evenVBand="0" w:oddHBand="0" w:evenHBand="0" w:firstRowFirstColumn="0" w:firstRowLastColumn="0" w:lastRowFirstColumn="0" w:lastRowLastColumn="0"/>
            </w:pPr>
            <w:r w:rsidRPr="001B14BE">
              <w:t>Page</w:t>
            </w:r>
          </w:p>
        </w:tc>
      </w:tr>
      <w:tr w:rsidR="001B14BE" w:rsidRPr="001B14BE" w14:paraId="2678B069"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6407ED40" w14:textId="53DB4B42" w:rsidR="001B14BE" w:rsidRPr="001B14BE" w:rsidRDefault="00086D3D" w:rsidP="00886AA7">
            <w:pPr>
              <w:pStyle w:val="TableText"/>
            </w:pPr>
            <w:r>
              <w:fldChar w:fldCharType="begin"/>
            </w:r>
            <w:r>
              <w:instrText xml:space="preserve"> REF _Ref109030185 \h </w:instrText>
            </w:r>
            <w:r>
              <w:fldChar w:fldCharType="separate"/>
            </w:r>
            <w:r w:rsidR="005670DA">
              <w:t xml:space="preserve">Figure </w:t>
            </w:r>
            <w:r w:rsidR="005670DA">
              <w:rPr>
                <w:noProof/>
              </w:rPr>
              <w:t>1</w:t>
            </w:r>
            <w:r>
              <w:fldChar w:fldCharType="end"/>
            </w:r>
            <w:r w:rsidR="000A6774">
              <w:t>.</w:t>
            </w:r>
          </w:p>
        </w:tc>
        <w:tc>
          <w:tcPr>
            <w:tcW w:w="6379" w:type="dxa"/>
          </w:tcPr>
          <w:p w14:paraId="1F2594BB" w14:textId="0E309DC9"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_Ref109030622 \h </w:instrText>
            </w:r>
            <w:r>
              <w:fldChar w:fldCharType="separate"/>
            </w:r>
            <w:r w:rsidR="005670DA" w:rsidRPr="00917481">
              <w:t>Victorian Ports Reform: Journey</w:t>
            </w:r>
            <w:r w:rsidR="005670DA">
              <w:rPr>
                <w:rFonts w:ascii="Calibri" w:hAnsi="Calibri" w:cs="Calibri"/>
              </w:rPr>
              <w:t> </w:t>
            </w:r>
            <w:r w:rsidR="005670DA" w:rsidRPr="00917481">
              <w:t>to date</w:t>
            </w:r>
            <w:r>
              <w:fldChar w:fldCharType="end"/>
            </w:r>
          </w:p>
        </w:tc>
        <w:tc>
          <w:tcPr>
            <w:tcW w:w="979" w:type="dxa"/>
          </w:tcPr>
          <w:p w14:paraId="7FC793A9" w14:textId="0313449A"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_Ref109030775 \h </w:instrText>
            </w:r>
            <w:r>
              <w:fldChar w:fldCharType="separate"/>
            </w:r>
            <w:r w:rsidR="005670DA">
              <w:rPr>
                <w:noProof/>
              </w:rPr>
              <w:t>9</w:t>
            </w:r>
            <w:r>
              <w:fldChar w:fldCharType="end"/>
            </w:r>
          </w:p>
        </w:tc>
      </w:tr>
      <w:tr w:rsidR="001B14BE" w:rsidRPr="001B14BE" w14:paraId="1177DA5F"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7F1462EA" w14:textId="06693682" w:rsidR="001B14BE" w:rsidRPr="001B14BE" w:rsidRDefault="00086D3D" w:rsidP="00886AA7">
            <w:pPr>
              <w:pStyle w:val="TableText"/>
            </w:pPr>
            <w:r>
              <w:fldChar w:fldCharType="begin"/>
            </w:r>
            <w:r>
              <w:instrText xml:space="preserve"> REF _Ref109030201 \h </w:instrText>
            </w:r>
            <w:r>
              <w:fldChar w:fldCharType="separate"/>
            </w:r>
            <w:r w:rsidR="005670DA">
              <w:t xml:space="preserve">Figure </w:t>
            </w:r>
            <w:r w:rsidR="005670DA">
              <w:rPr>
                <w:noProof/>
              </w:rPr>
              <w:t>2</w:t>
            </w:r>
            <w:r>
              <w:fldChar w:fldCharType="end"/>
            </w:r>
            <w:r w:rsidR="000A6774">
              <w:t>.</w:t>
            </w:r>
          </w:p>
        </w:tc>
        <w:tc>
          <w:tcPr>
            <w:tcW w:w="6379" w:type="dxa"/>
          </w:tcPr>
          <w:p w14:paraId="4C23A2BE" w14:textId="2F5CA1A0"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_Ref109030632 \h </w:instrText>
            </w:r>
            <w:r>
              <w:fldChar w:fldCharType="separate"/>
            </w:r>
            <w:r w:rsidR="005670DA" w:rsidRPr="004648AE">
              <w:t>Victoria’s commercial ports system</w:t>
            </w:r>
            <w:r>
              <w:fldChar w:fldCharType="end"/>
            </w:r>
          </w:p>
        </w:tc>
        <w:tc>
          <w:tcPr>
            <w:tcW w:w="979" w:type="dxa"/>
          </w:tcPr>
          <w:p w14:paraId="0E27370E" w14:textId="1D48AA43"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_Ref109030780 \h </w:instrText>
            </w:r>
            <w:r>
              <w:fldChar w:fldCharType="separate"/>
            </w:r>
            <w:r w:rsidR="005670DA">
              <w:rPr>
                <w:noProof/>
              </w:rPr>
              <w:t>10</w:t>
            </w:r>
            <w:r>
              <w:fldChar w:fldCharType="end"/>
            </w:r>
          </w:p>
        </w:tc>
      </w:tr>
      <w:tr w:rsidR="001B14BE" w:rsidRPr="001B14BE" w14:paraId="4E1C54E1"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3E013086" w14:textId="55848795" w:rsidR="001B14BE" w:rsidRPr="001B14BE" w:rsidRDefault="00086D3D" w:rsidP="00886AA7">
            <w:pPr>
              <w:pStyle w:val="TableText"/>
            </w:pPr>
            <w:r>
              <w:fldChar w:fldCharType="begin"/>
            </w:r>
            <w:r>
              <w:instrText xml:space="preserve"> REF _Ref109030212 \h </w:instrText>
            </w:r>
            <w:r>
              <w:fldChar w:fldCharType="separate"/>
            </w:r>
            <w:r w:rsidR="005670DA">
              <w:t xml:space="preserve">Figure </w:t>
            </w:r>
            <w:r w:rsidR="005670DA">
              <w:rPr>
                <w:noProof/>
              </w:rPr>
              <w:t>3</w:t>
            </w:r>
            <w:r>
              <w:fldChar w:fldCharType="end"/>
            </w:r>
            <w:r w:rsidR="000A6774">
              <w:t>.</w:t>
            </w:r>
          </w:p>
        </w:tc>
        <w:tc>
          <w:tcPr>
            <w:tcW w:w="6379" w:type="dxa"/>
          </w:tcPr>
          <w:p w14:paraId="4EAF5F7E" w14:textId="2B21A4A1"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_Ref109030642 \h </w:instrText>
            </w:r>
            <w:r>
              <w:fldChar w:fldCharType="separate"/>
            </w:r>
            <w:r w:rsidR="005670DA" w:rsidRPr="004648AE">
              <w:t>Victorian Commercial Ports Governance Structure</w:t>
            </w:r>
            <w:r>
              <w:fldChar w:fldCharType="end"/>
            </w:r>
          </w:p>
        </w:tc>
        <w:tc>
          <w:tcPr>
            <w:tcW w:w="979" w:type="dxa"/>
          </w:tcPr>
          <w:p w14:paraId="38EF444F" w14:textId="03672699"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_Ref109030785 \h </w:instrText>
            </w:r>
            <w:r>
              <w:fldChar w:fldCharType="separate"/>
            </w:r>
            <w:r w:rsidR="005670DA">
              <w:rPr>
                <w:noProof/>
              </w:rPr>
              <w:t>11</w:t>
            </w:r>
            <w:r>
              <w:fldChar w:fldCharType="end"/>
            </w:r>
          </w:p>
        </w:tc>
      </w:tr>
      <w:tr w:rsidR="001B14BE" w:rsidRPr="001B14BE" w14:paraId="2EE6153E"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2FF10ED6" w14:textId="6F52B239" w:rsidR="001B14BE" w:rsidRPr="001B14BE" w:rsidRDefault="00086D3D" w:rsidP="00886AA7">
            <w:pPr>
              <w:pStyle w:val="TableText"/>
            </w:pPr>
            <w:r>
              <w:fldChar w:fldCharType="begin"/>
            </w:r>
            <w:r>
              <w:instrText xml:space="preserve"> REF _Ref109030221 \h </w:instrText>
            </w:r>
            <w:r>
              <w:fldChar w:fldCharType="separate"/>
            </w:r>
            <w:r w:rsidR="005670DA">
              <w:t xml:space="preserve">Figure </w:t>
            </w:r>
            <w:r w:rsidR="005670DA">
              <w:rPr>
                <w:noProof/>
              </w:rPr>
              <w:t>4</w:t>
            </w:r>
            <w:r>
              <w:fldChar w:fldCharType="end"/>
            </w:r>
            <w:r w:rsidR="000A6774">
              <w:t>.</w:t>
            </w:r>
          </w:p>
        </w:tc>
        <w:tc>
          <w:tcPr>
            <w:tcW w:w="6379" w:type="dxa"/>
          </w:tcPr>
          <w:p w14:paraId="4DD2EC14" w14:textId="48817EB2"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_Ref109030648 \h </w:instrText>
            </w:r>
            <w:r>
              <w:fldChar w:fldCharType="separate"/>
            </w:r>
            <w:r w:rsidR="005670DA" w:rsidRPr="00EA653D">
              <w:t>Value of commercial ports to the Victorian economy in 2021, industry</w:t>
            </w:r>
            <w:r w:rsidR="005670DA">
              <w:rPr>
                <w:rFonts w:ascii="Calibri" w:hAnsi="Calibri" w:cs="Calibri"/>
              </w:rPr>
              <w:t> </w:t>
            </w:r>
            <w:r w:rsidR="005670DA" w:rsidRPr="00EA653D">
              <w:t>value</w:t>
            </w:r>
            <w:r w:rsidR="005670DA">
              <w:rPr>
                <w:rFonts w:ascii="Calibri" w:hAnsi="Calibri" w:cs="Calibri"/>
              </w:rPr>
              <w:t> </w:t>
            </w:r>
            <w:r w:rsidR="005670DA" w:rsidRPr="00EA653D">
              <w:t>add, and jobs</w:t>
            </w:r>
            <w:r>
              <w:fldChar w:fldCharType="end"/>
            </w:r>
          </w:p>
        </w:tc>
        <w:tc>
          <w:tcPr>
            <w:tcW w:w="979" w:type="dxa"/>
          </w:tcPr>
          <w:p w14:paraId="2FB787EB" w14:textId="62AF8467"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_Ref109030789 \h </w:instrText>
            </w:r>
            <w:r>
              <w:fldChar w:fldCharType="separate"/>
            </w:r>
            <w:r w:rsidR="005670DA">
              <w:rPr>
                <w:noProof/>
              </w:rPr>
              <w:t>21</w:t>
            </w:r>
            <w:r>
              <w:fldChar w:fldCharType="end"/>
            </w:r>
          </w:p>
        </w:tc>
      </w:tr>
      <w:tr w:rsidR="001B14BE" w:rsidRPr="001B14BE" w14:paraId="48DCD378"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4BC9C151" w14:textId="69A5A281" w:rsidR="001B14BE" w:rsidRPr="001B14BE" w:rsidRDefault="0080714B" w:rsidP="00886AA7">
            <w:pPr>
              <w:pStyle w:val="TableText"/>
            </w:pPr>
            <w:r>
              <w:fldChar w:fldCharType="begin"/>
            </w:r>
            <w:r>
              <w:instrText xml:space="preserve"> REF _Ref109030839 \h </w:instrText>
            </w:r>
            <w:r>
              <w:fldChar w:fldCharType="separate"/>
            </w:r>
            <w:r w:rsidR="005670DA" w:rsidRPr="00035B04">
              <w:t xml:space="preserve">Chart </w:t>
            </w:r>
            <w:r w:rsidR="005670DA">
              <w:rPr>
                <w:noProof/>
              </w:rPr>
              <w:t>1</w:t>
            </w:r>
            <w:r>
              <w:fldChar w:fldCharType="end"/>
            </w:r>
            <w:r w:rsidR="001B14BE" w:rsidRPr="001B14BE">
              <w:t>.</w:t>
            </w:r>
          </w:p>
        </w:tc>
        <w:tc>
          <w:tcPr>
            <w:tcW w:w="6379" w:type="dxa"/>
          </w:tcPr>
          <w:p w14:paraId="160A1972" w14:textId="1CE71757"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_Ref109030935 \h </w:instrText>
            </w:r>
            <w:r>
              <w:fldChar w:fldCharType="separate"/>
            </w:r>
            <w:r w:rsidR="005670DA" w:rsidRPr="00035B04">
              <w:t>Estimated contribution of Victoria’s commercial ports to the state’s economy, 2016 and 2021</w:t>
            </w:r>
            <w:r w:rsidR="005670DA">
              <w:t xml:space="preserve"> </w:t>
            </w:r>
            <w:r w:rsidR="005670DA" w:rsidRPr="00035B04">
              <w:t>Source: Deloitte, 2022</w:t>
            </w:r>
            <w:r>
              <w:fldChar w:fldCharType="end"/>
            </w:r>
          </w:p>
        </w:tc>
        <w:tc>
          <w:tcPr>
            <w:tcW w:w="979" w:type="dxa"/>
          </w:tcPr>
          <w:p w14:paraId="1C7ED5CD" w14:textId="3D8D1C29"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_Ref109030942 \h </w:instrText>
            </w:r>
            <w:r>
              <w:fldChar w:fldCharType="separate"/>
            </w:r>
            <w:r w:rsidR="005670DA">
              <w:rPr>
                <w:noProof/>
              </w:rPr>
              <w:t>21</w:t>
            </w:r>
            <w:r>
              <w:fldChar w:fldCharType="end"/>
            </w:r>
          </w:p>
        </w:tc>
      </w:tr>
      <w:tr w:rsidR="001B14BE" w:rsidRPr="001B14BE" w14:paraId="13969731"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5AA96CB2" w14:textId="78B39ABF" w:rsidR="001B14BE" w:rsidRPr="001B14BE" w:rsidRDefault="0080714B" w:rsidP="00886AA7">
            <w:pPr>
              <w:pStyle w:val="TableText"/>
            </w:pPr>
            <w:r>
              <w:fldChar w:fldCharType="begin"/>
            </w:r>
            <w:r>
              <w:instrText xml:space="preserve"> REF _Ref109030971 \h </w:instrText>
            </w:r>
            <w:r>
              <w:fldChar w:fldCharType="separate"/>
            </w:r>
            <w:r w:rsidR="005670DA">
              <w:t xml:space="preserve">Table </w:t>
            </w:r>
            <w:r w:rsidR="005670DA">
              <w:rPr>
                <w:noProof/>
              </w:rPr>
              <w:t>1</w:t>
            </w:r>
            <w:r>
              <w:fldChar w:fldCharType="end"/>
            </w:r>
            <w:r w:rsidR="001B14BE" w:rsidRPr="001B14BE">
              <w:t>.</w:t>
            </w:r>
          </w:p>
        </w:tc>
        <w:tc>
          <w:tcPr>
            <w:tcW w:w="6379" w:type="dxa"/>
          </w:tcPr>
          <w:p w14:paraId="30BBDB28" w14:textId="38F1FA3C"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_Ref109030979 \h </w:instrText>
            </w:r>
            <w:r>
              <w:fldChar w:fldCharType="separate"/>
            </w:r>
            <w:r w:rsidR="005670DA" w:rsidRPr="00C0148B">
              <w:t>Summary of 30 year trade forecasts</w:t>
            </w:r>
            <w:r>
              <w:fldChar w:fldCharType="end"/>
            </w:r>
          </w:p>
        </w:tc>
        <w:tc>
          <w:tcPr>
            <w:tcW w:w="979" w:type="dxa"/>
          </w:tcPr>
          <w:p w14:paraId="31D355FD" w14:textId="0E60287D"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_Ref109030984 \h </w:instrText>
            </w:r>
            <w:r>
              <w:fldChar w:fldCharType="separate"/>
            </w:r>
            <w:r w:rsidR="005670DA">
              <w:rPr>
                <w:noProof/>
              </w:rPr>
              <w:t>23</w:t>
            </w:r>
            <w:r>
              <w:fldChar w:fldCharType="end"/>
            </w:r>
          </w:p>
        </w:tc>
      </w:tr>
      <w:tr w:rsidR="001B14BE" w:rsidRPr="001B14BE" w14:paraId="02E1C9AA"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1332E2D5" w14:textId="27903BB1" w:rsidR="001B14BE" w:rsidRPr="001B14BE" w:rsidRDefault="0080714B" w:rsidP="00886AA7">
            <w:pPr>
              <w:pStyle w:val="TableText"/>
            </w:pPr>
            <w:r>
              <w:fldChar w:fldCharType="begin"/>
            </w:r>
            <w:r>
              <w:instrText xml:space="preserve"> REF _Ref109030846 \h </w:instrText>
            </w:r>
            <w:r>
              <w:fldChar w:fldCharType="separate"/>
            </w:r>
            <w:r w:rsidR="005670DA">
              <w:t xml:space="preserve">Chart </w:t>
            </w:r>
            <w:r w:rsidR="005670DA">
              <w:rPr>
                <w:noProof/>
              </w:rPr>
              <w:t>2</w:t>
            </w:r>
            <w:r>
              <w:fldChar w:fldCharType="end"/>
            </w:r>
            <w:r w:rsidR="001B14BE" w:rsidRPr="001B14BE">
              <w:t>.</w:t>
            </w:r>
          </w:p>
        </w:tc>
        <w:tc>
          <w:tcPr>
            <w:tcW w:w="6379" w:type="dxa"/>
          </w:tcPr>
          <w:p w14:paraId="2234C96A" w14:textId="67D54ADC"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_Ref109030928 \h </w:instrText>
            </w:r>
            <w:r>
              <w:fldChar w:fldCharType="separate"/>
            </w:r>
            <w:r w:rsidR="005670DA">
              <w:t>Container trade baseline forecast</w:t>
            </w:r>
            <w:r>
              <w:fldChar w:fldCharType="end"/>
            </w:r>
          </w:p>
        </w:tc>
        <w:tc>
          <w:tcPr>
            <w:tcW w:w="979" w:type="dxa"/>
          </w:tcPr>
          <w:p w14:paraId="5E1FBEA6" w14:textId="7D4FA19A"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_Ref109030946 \h </w:instrText>
            </w:r>
            <w:r>
              <w:fldChar w:fldCharType="separate"/>
            </w:r>
            <w:r w:rsidR="005670DA">
              <w:rPr>
                <w:noProof/>
              </w:rPr>
              <w:t>24</w:t>
            </w:r>
            <w:r>
              <w:fldChar w:fldCharType="end"/>
            </w:r>
          </w:p>
        </w:tc>
      </w:tr>
      <w:tr w:rsidR="001B14BE" w:rsidRPr="001B14BE" w14:paraId="2B4E6011"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2B022CB1" w14:textId="355C996C" w:rsidR="001B14BE" w:rsidRPr="001B14BE" w:rsidRDefault="0080714B" w:rsidP="00886AA7">
            <w:pPr>
              <w:pStyle w:val="TableText"/>
            </w:pPr>
            <w:r>
              <w:fldChar w:fldCharType="begin"/>
            </w:r>
            <w:r>
              <w:instrText xml:space="preserve"> REF _Ref109030854 \h </w:instrText>
            </w:r>
            <w:r>
              <w:fldChar w:fldCharType="separate"/>
            </w:r>
            <w:r w:rsidR="005670DA">
              <w:t xml:space="preserve">Chart </w:t>
            </w:r>
            <w:r w:rsidR="005670DA">
              <w:rPr>
                <w:noProof/>
              </w:rPr>
              <w:t>3</w:t>
            </w:r>
            <w:r>
              <w:fldChar w:fldCharType="end"/>
            </w:r>
            <w:r w:rsidR="001B14BE" w:rsidRPr="001B14BE">
              <w:t>.</w:t>
            </w:r>
          </w:p>
        </w:tc>
        <w:tc>
          <w:tcPr>
            <w:tcW w:w="6379" w:type="dxa"/>
          </w:tcPr>
          <w:p w14:paraId="0D79430B" w14:textId="49DC48C1"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_Ref109030896 \h </w:instrText>
            </w:r>
            <w:r>
              <w:fldChar w:fldCharType="separate"/>
            </w:r>
            <w:r w:rsidR="005670DA" w:rsidRPr="00B36286">
              <w:t>Liquid bulk trade baseline forecast</w:t>
            </w:r>
            <w:r>
              <w:fldChar w:fldCharType="end"/>
            </w:r>
          </w:p>
        </w:tc>
        <w:tc>
          <w:tcPr>
            <w:tcW w:w="979" w:type="dxa"/>
          </w:tcPr>
          <w:p w14:paraId="000DC515" w14:textId="04C6AF29"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_Ref109030949 \h </w:instrText>
            </w:r>
            <w:r>
              <w:fldChar w:fldCharType="separate"/>
            </w:r>
            <w:r w:rsidR="005670DA">
              <w:rPr>
                <w:noProof/>
              </w:rPr>
              <w:t>24</w:t>
            </w:r>
            <w:r>
              <w:fldChar w:fldCharType="end"/>
            </w:r>
          </w:p>
        </w:tc>
      </w:tr>
      <w:tr w:rsidR="001B14BE" w:rsidRPr="001B14BE" w14:paraId="4ECB3844"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78C830CF" w14:textId="6E7E7D31" w:rsidR="001B14BE" w:rsidRPr="001B14BE" w:rsidRDefault="0080714B" w:rsidP="00886AA7">
            <w:pPr>
              <w:pStyle w:val="TableText"/>
            </w:pPr>
            <w:r>
              <w:fldChar w:fldCharType="begin"/>
            </w:r>
            <w:r>
              <w:instrText xml:space="preserve"> REF _Ref109030861 \h </w:instrText>
            </w:r>
            <w:r>
              <w:fldChar w:fldCharType="separate"/>
            </w:r>
            <w:r w:rsidR="005670DA">
              <w:t xml:space="preserve">Chart </w:t>
            </w:r>
            <w:r w:rsidR="005670DA">
              <w:rPr>
                <w:noProof/>
              </w:rPr>
              <w:t>4</w:t>
            </w:r>
            <w:r>
              <w:fldChar w:fldCharType="end"/>
            </w:r>
            <w:r w:rsidR="001B14BE" w:rsidRPr="001B14BE">
              <w:t>.</w:t>
            </w:r>
          </w:p>
        </w:tc>
        <w:tc>
          <w:tcPr>
            <w:tcW w:w="6379" w:type="dxa"/>
          </w:tcPr>
          <w:p w14:paraId="33056B5D" w14:textId="5CEBD954"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_Ref109030890 \h </w:instrText>
            </w:r>
            <w:r>
              <w:fldChar w:fldCharType="separate"/>
            </w:r>
            <w:r w:rsidR="005670DA" w:rsidRPr="00B36286">
              <w:t>Break bulk trade baseline forecast</w:t>
            </w:r>
            <w:r>
              <w:fldChar w:fldCharType="end"/>
            </w:r>
          </w:p>
        </w:tc>
        <w:tc>
          <w:tcPr>
            <w:tcW w:w="979" w:type="dxa"/>
          </w:tcPr>
          <w:p w14:paraId="71F4937E" w14:textId="386582AF"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_Ref109030953 \h </w:instrText>
            </w:r>
            <w:r>
              <w:fldChar w:fldCharType="separate"/>
            </w:r>
            <w:r w:rsidR="005670DA">
              <w:rPr>
                <w:noProof/>
              </w:rPr>
              <w:t>25</w:t>
            </w:r>
            <w:r>
              <w:fldChar w:fldCharType="end"/>
            </w:r>
          </w:p>
        </w:tc>
      </w:tr>
      <w:tr w:rsidR="001B14BE" w:rsidRPr="001B14BE" w14:paraId="04CBDD84"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653A6D54" w14:textId="5FC5B4AF" w:rsidR="001B14BE" w:rsidRPr="001B14BE" w:rsidRDefault="0080714B" w:rsidP="00886AA7">
            <w:pPr>
              <w:pStyle w:val="TableText"/>
            </w:pPr>
            <w:r>
              <w:fldChar w:fldCharType="begin"/>
            </w:r>
            <w:r>
              <w:instrText xml:space="preserve"> REF _Ref109030868 \h </w:instrText>
            </w:r>
            <w:r>
              <w:fldChar w:fldCharType="separate"/>
            </w:r>
            <w:r w:rsidR="005670DA">
              <w:t xml:space="preserve">Chart </w:t>
            </w:r>
            <w:r w:rsidR="005670DA">
              <w:rPr>
                <w:noProof/>
              </w:rPr>
              <w:t>5</w:t>
            </w:r>
            <w:r>
              <w:fldChar w:fldCharType="end"/>
            </w:r>
            <w:r w:rsidR="001B14BE" w:rsidRPr="001B14BE">
              <w:t>.</w:t>
            </w:r>
          </w:p>
        </w:tc>
        <w:tc>
          <w:tcPr>
            <w:tcW w:w="6379" w:type="dxa"/>
          </w:tcPr>
          <w:p w14:paraId="0D812D8C" w14:textId="3A4882B3"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_Ref109030882 \h </w:instrText>
            </w:r>
            <w:r>
              <w:fldChar w:fldCharType="separate"/>
            </w:r>
            <w:r w:rsidR="005670DA" w:rsidRPr="00B36286">
              <w:t>Dry bulk trade baseline forecast</w:t>
            </w:r>
            <w:r>
              <w:fldChar w:fldCharType="end"/>
            </w:r>
          </w:p>
        </w:tc>
        <w:tc>
          <w:tcPr>
            <w:tcW w:w="979" w:type="dxa"/>
          </w:tcPr>
          <w:p w14:paraId="2FBD1B44" w14:textId="2363F734" w:rsidR="001B14BE" w:rsidRPr="001B14BE" w:rsidRDefault="0080714B"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_Ref109030953 \h </w:instrText>
            </w:r>
            <w:r>
              <w:fldChar w:fldCharType="separate"/>
            </w:r>
            <w:r w:rsidR="005670DA">
              <w:rPr>
                <w:noProof/>
              </w:rPr>
              <w:t>25</w:t>
            </w:r>
            <w:r>
              <w:fldChar w:fldCharType="end"/>
            </w:r>
          </w:p>
        </w:tc>
      </w:tr>
      <w:tr w:rsidR="001B14BE" w:rsidRPr="001B14BE" w14:paraId="6D746CCF"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1BFDD451" w14:textId="07E300D9" w:rsidR="001B14BE" w:rsidRPr="001B14BE" w:rsidRDefault="000A6774" w:rsidP="00886AA7">
            <w:pPr>
              <w:pStyle w:val="TableText"/>
            </w:pPr>
            <w:r>
              <w:fldChar w:fldCharType="begin"/>
            </w:r>
            <w:r>
              <w:instrText xml:space="preserve"> REF _Ref109030601 \h </w:instrText>
            </w:r>
            <w:r>
              <w:fldChar w:fldCharType="separate"/>
            </w:r>
            <w:r w:rsidR="005670DA">
              <w:t xml:space="preserve">Figure </w:t>
            </w:r>
            <w:r w:rsidR="005670DA">
              <w:rPr>
                <w:noProof/>
              </w:rPr>
              <w:t>5</w:t>
            </w:r>
            <w:r>
              <w:fldChar w:fldCharType="end"/>
            </w:r>
            <w:r w:rsidR="001B14BE" w:rsidRPr="001B14BE">
              <w:t>.</w:t>
            </w:r>
          </w:p>
        </w:tc>
        <w:tc>
          <w:tcPr>
            <w:tcW w:w="6379" w:type="dxa"/>
          </w:tcPr>
          <w:p w14:paraId="73C6E636" w14:textId="7381EB30"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_Ref109030612 \h </w:instrText>
            </w:r>
            <w:r>
              <w:fldChar w:fldCharType="separate"/>
            </w:r>
            <w:r w:rsidR="005670DA" w:rsidRPr="00AE67EE">
              <w:t>New Port of Hastings multi-use facility</w:t>
            </w:r>
            <w:r>
              <w:fldChar w:fldCharType="end"/>
            </w:r>
          </w:p>
        </w:tc>
        <w:tc>
          <w:tcPr>
            <w:tcW w:w="979" w:type="dxa"/>
          </w:tcPr>
          <w:p w14:paraId="307AAE10" w14:textId="5FB7E71E"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_Ref109030795 \h </w:instrText>
            </w:r>
            <w:r>
              <w:fldChar w:fldCharType="separate"/>
            </w:r>
            <w:r w:rsidR="005670DA">
              <w:rPr>
                <w:noProof/>
              </w:rPr>
              <w:t>35</w:t>
            </w:r>
            <w:r>
              <w:fldChar w:fldCharType="end"/>
            </w:r>
          </w:p>
        </w:tc>
      </w:tr>
      <w:tr w:rsidR="001B14BE" w:rsidRPr="001B14BE" w14:paraId="79FB47A5"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267F289A" w14:textId="24AC9CB4" w:rsidR="001B14BE" w:rsidRPr="001B14BE" w:rsidRDefault="000A6774" w:rsidP="00886AA7">
            <w:pPr>
              <w:pStyle w:val="TableText"/>
            </w:pPr>
            <w:r>
              <w:fldChar w:fldCharType="begin"/>
            </w:r>
            <w:r>
              <w:instrText xml:space="preserve"> REF _Ref109030673 \h </w:instrText>
            </w:r>
            <w:r>
              <w:fldChar w:fldCharType="separate"/>
            </w:r>
            <w:r w:rsidR="005670DA">
              <w:t xml:space="preserve">Figure </w:t>
            </w:r>
            <w:r w:rsidR="005670DA">
              <w:rPr>
                <w:noProof/>
              </w:rPr>
              <w:t>6</w:t>
            </w:r>
            <w:r>
              <w:fldChar w:fldCharType="end"/>
            </w:r>
            <w:r w:rsidR="001B14BE" w:rsidRPr="001B14BE">
              <w:t>.</w:t>
            </w:r>
          </w:p>
        </w:tc>
        <w:tc>
          <w:tcPr>
            <w:tcW w:w="6379" w:type="dxa"/>
          </w:tcPr>
          <w:p w14:paraId="774568E5" w14:textId="0A31E4E2"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_Ref109030683 \h </w:instrText>
            </w:r>
            <w:r>
              <w:fldChar w:fldCharType="separate"/>
            </w:r>
            <w:r w:rsidR="005670DA" w:rsidRPr="001A4CB1">
              <w:t>Indicative location of Bay West</w:t>
            </w:r>
            <w:r>
              <w:fldChar w:fldCharType="end"/>
            </w:r>
          </w:p>
        </w:tc>
        <w:tc>
          <w:tcPr>
            <w:tcW w:w="979" w:type="dxa"/>
          </w:tcPr>
          <w:p w14:paraId="3CD607F0" w14:textId="55C35F91"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_Ref109030801 \h </w:instrText>
            </w:r>
            <w:r>
              <w:fldChar w:fldCharType="separate"/>
            </w:r>
            <w:r w:rsidR="005670DA">
              <w:rPr>
                <w:noProof/>
              </w:rPr>
              <w:t>44</w:t>
            </w:r>
            <w:r>
              <w:fldChar w:fldCharType="end"/>
            </w:r>
          </w:p>
        </w:tc>
      </w:tr>
      <w:tr w:rsidR="001B14BE" w:rsidRPr="001B14BE" w14:paraId="569940D3"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37F86D64" w14:textId="69480669" w:rsidR="001B14BE" w:rsidRPr="001B14BE" w:rsidRDefault="000A6774" w:rsidP="00886AA7">
            <w:pPr>
              <w:pStyle w:val="TableText"/>
            </w:pPr>
            <w:r>
              <w:fldChar w:fldCharType="begin"/>
            </w:r>
            <w:r>
              <w:instrText xml:space="preserve"> REF _Ref109030694 \h </w:instrText>
            </w:r>
            <w:r>
              <w:fldChar w:fldCharType="separate"/>
            </w:r>
            <w:r w:rsidR="005670DA" w:rsidRPr="005E72A8">
              <w:t xml:space="preserve">Figure </w:t>
            </w:r>
            <w:r w:rsidR="005670DA">
              <w:rPr>
                <w:noProof/>
              </w:rPr>
              <w:t>7</w:t>
            </w:r>
            <w:r>
              <w:fldChar w:fldCharType="end"/>
            </w:r>
            <w:r w:rsidR="001B14BE" w:rsidRPr="001B14BE">
              <w:t>.</w:t>
            </w:r>
          </w:p>
        </w:tc>
        <w:tc>
          <w:tcPr>
            <w:tcW w:w="6379" w:type="dxa"/>
          </w:tcPr>
          <w:p w14:paraId="50897742" w14:textId="5B431687"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_Ref109030703 \h </w:instrText>
            </w:r>
            <w:r>
              <w:fldChar w:fldCharType="separate"/>
            </w:r>
            <w:r w:rsidR="005670DA" w:rsidRPr="005E72A8">
              <w:t>Port of Hastings Special Use Zone 1</w:t>
            </w:r>
            <w:r>
              <w:fldChar w:fldCharType="end"/>
            </w:r>
          </w:p>
        </w:tc>
        <w:tc>
          <w:tcPr>
            <w:tcW w:w="979" w:type="dxa"/>
          </w:tcPr>
          <w:p w14:paraId="44B10853" w14:textId="781539C5"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_Ref109030807 \h </w:instrText>
            </w:r>
            <w:r>
              <w:fldChar w:fldCharType="separate"/>
            </w:r>
            <w:r w:rsidR="005670DA">
              <w:rPr>
                <w:noProof/>
              </w:rPr>
              <w:t>46</w:t>
            </w:r>
            <w:r>
              <w:fldChar w:fldCharType="end"/>
            </w:r>
          </w:p>
        </w:tc>
      </w:tr>
      <w:tr w:rsidR="001B14BE" w:rsidRPr="001B14BE" w14:paraId="25A9E447"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5058D557" w14:textId="187A4F51" w:rsidR="001B14BE" w:rsidRPr="001B14BE" w:rsidRDefault="000A6774" w:rsidP="00886AA7">
            <w:pPr>
              <w:pStyle w:val="TableText"/>
            </w:pPr>
            <w:r>
              <w:fldChar w:fldCharType="begin"/>
            </w:r>
            <w:r>
              <w:instrText xml:space="preserve"> REF _Ref109030719 \h </w:instrText>
            </w:r>
            <w:r>
              <w:fldChar w:fldCharType="separate"/>
            </w:r>
            <w:r w:rsidR="005670DA">
              <w:t xml:space="preserve">Figure </w:t>
            </w:r>
            <w:r w:rsidR="005670DA">
              <w:rPr>
                <w:noProof/>
              </w:rPr>
              <w:t>8</w:t>
            </w:r>
            <w:r>
              <w:fldChar w:fldCharType="end"/>
            </w:r>
            <w:r w:rsidR="001B14BE" w:rsidRPr="001B14BE">
              <w:t>.</w:t>
            </w:r>
          </w:p>
        </w:tc>
        <w:tc>
          <w:tcPr>
            <w:tcW w:w="6379" w:type="dxa"/>
          </w:tcPr>
          <w:p w14:paraId="7AFD39A7" w14:textId="208B19D1"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_Ref109030710 \h </w:instrText>
            </w:r>
            <w:r>
              <w:fldChar w:fldCharType="separate"/>
            </w:r>
            <w:r w:rsidR="005670DA" w:rsidRPr="002B46E1">
              <w:t>Voluntary Performance Monitoring Framework, Performance</w:t>
            </w:r>
            <w:r w:rsidR="005670DA">
              <w:rPr>
                <w:rFonts w:ascii="Calibri" w:hAnsi="Calibri" w:cs="Calibri"/>
              </w:rPr>
              <w:t> </w:t>
            </w:r>
            <w:r w:rsidR="005670DA" w:rsidRPr="002B46E1">
              <w:t>Metrics</w:t>
            </w:r>
            <w:r w:rsidR="005670DA">
              <w:rPr>
                <w:rFonts w:ascii="Calibri" w:hAnsi="Calibri" w:cs="Calibri"/>
              </w:rPr>
              <w:t> </w:t>
            </w:r>
            <w:r w:rsidR="005670DA" w:rsidRPr="002B46E1">
              <w:t>–</w:t>
            </w:r>
            <w:r w:rsidR="005670DA">
              <w:rPr>
                <w:rFonts w:ascii="Calibri" w:hAnsi="Calibri" w:cs="Calibri"/>
              </w:rPr>
              <w:t> </w:t>
            </w:r>
            <w:r w:rsidR="005670DA" w:rsidRPr="002B46E1">
              <w:t>Quarter</w:t>
            </w:r>
            <w:r w:rsidR="005670DA">
              <w:rPr>
                <w:rFonts w:ascii="Calibri" w:hAnsi="Calibri" w:cs="Calibri"/>
              </w:rPr>
              <w:t> </w:t>
            </w:r>
            <w:r w:rsidR="005670DA" w:rsidRPr="002B46E1">
              <w:t>1, 2022</w:t>
            </w:r>
            <w:r>
              <w:fldChar w:fldCharType="end"/>
            </w:r>
          </w:p>
        </w:tc>
        <w:tc>
          <w:tcPr>
            <w:tcW w:w="979" w:type="dxa"/>
          </w:tcPr>
          <w:p w14:paraId="5F99ADB5" w14:textId="689D91EC"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_Ref109030811 \h </w:instrText>
            </w:r>
            <w:r>
              <w:fldChar w:fldCharType="separate"/>
            </w:r>
            <w:r w:rsidR="005670DA">
              <w:rPr>
                <w:noProof/>
              </w:rPr>
              <w:t>49</w:t>
            </w:r>
            <w:r>
              <w:fldChar w:fldCharType="end"/>
            </w:r>
          </w:p>
        </w:tc>
      </w:tr>
      <w:tr w:rsidR="001B14BE" w:rsidRPr="001B14BE" w14:paraId="2EFAFB61"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01A74460" w14:textId="0923855F" w:rsidR="001B14BE" w:rsidRPr="001B14BE" w:rsidRDefault="000A6774" w:rsidP="00886AA7">
            <w:pPr>
              <w:pStyle w:val="TableText"/>
            </w:pPr>
            <w:r>
              <w:fldChar w:fldCharType="begin"/>
            </w:r>
            <w:r>
              <w:instrText xml:space="preserve"> REF _Ref109030725 \h </w:instrText>
            </w:r>
            <w:r>
              <w:fldChar w:fldCharType="separate"/>
            </w:r>
            <w:r w:rsidR="005670DA">
              <w:t xml:space="preserve">Figure </w:t>
            </w:r>
            <w:r w:rsidR="005670DA">
              <w:rPr>
                <w:noProof/>
              </w:rPr>
              <w:t>9</w:t>
            </w:r>
            <w:r>
              <w:fldChar w:fldCharType="end"/>
            </w:r>
            <w:r w:rsidR="001B14BE" w:rsidRPr="001B14BE">
              <w:t>.</w:t>
            </w:r>
          </w:p>
        </w:tc>
        <w:tc>
          <w:tcPr>
            <w:tcW w:w="6379" w:type="dxa"/>
          </w:tcPr>
          <w:p w14:paraId="08F6BC6B" w14:textId="0097A205"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_Ref109030745 \h </w:instrText>
            </w:r>
            <w:r>
              <w:fldChar w:fldCharType="separate"/>
            </w:r>
            <w:r w:rsidR="005670DA" w:rsidRPr="00346EF9">
              <w:t>Voluntary Port Performance Model</w:t>
            </w:r>
            <w:r>
              <w:fldChar w:fldCharType="end"/>
            </w:r>
          </w:p>
        </w:tc>
        <w:tc>
          <w:tcPr>
            <w:tcW w:w="979" w:type="dxa"/>
          </w:tcPr>
          <w:p w14:paraId="7CA7086B" w14:textId="36224301"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_Ref109030814 \h </w:instrText>
            </w:r>
            <w:r>
              <w:fldChar w:fldCharType="separate"/>
            </w:r>
            <w:r w:rsidR="005670DA">
              <w:rPr>
                <w:noProof/>
              </w:rPr>
              <w:t>54</w:t>
            </w:r>
            <w:r>
              <w:fldChar w:fldCharType="end"/>
            </w:r>
          </w:p>
        </w:tc>
      </w:tr>
      <w:tr w:rsidR="001B14BE" w:rsidRPr="001B14BE" w14:paraId="3A6DA991" w14:textId="77777777" w:rsidTr="001B14BE">
        <w:trPr>
          <w:cantSplit/>
        </w:trPr>
        <w:tc>
          <w:tcPr>
            <w:cnfStyle w:val="001000000000" w:firstRow="0" w:lastRow="0" w:firstColumn="1" w:lastColumn="0" w:oddVBand="0" w:evenVBand="0" w:oddHBand="0" w:evenHBand="0" w:firstRowFirstColumn="0" w:firstRowLastColumn="0" w:lastRowFirstColumn="0" w:lastRowLastColumn="0"/>
            <w:tcW w:w="1418" w:type="dxa"/>
          </w:tcPr>
          <w:p w14:paraId="6D8A75E7" w14:textId="6C9D5152" w:rsidR="001B14BE" w:rsidRPr="001B14BE" w:rsidRDefault="000A6774" w:rsidP="00886AA7">
            <w:pPr>
              <w:pStyle w:val="TableText"/>
            </w:pPr>
            <w:r>
              <w:fldChar w:fldCharType="begin"/>
            </w:r>
            <w:r>
              <w:instrText xml:space="preserve"> REF _Ref109030731 \h </w:instrText>
            </w:r>
            <w:r>
              <w:fldChar w:fldCharType="separate"/>
            </w:r>
            <w:r w:rsidR="005670DA">
              <w:t xml:space="preserve">Figure </w:t>
            </w:r>
            <w:r w:rsidR="005670DA">
              <w:rPr>
                <w:noProof/>
              </w:rPr>
              <w:t>10</w:t>
            </w:r>
            <w:r>
              <w:fldChar w:fldCharType="end"/>
            </w:r>
            <w:r w:rsidR="001B14BE" w:rsidRPr="001B14BE">
              <w:t>.</w:t>
            </w:r>
          </w:p>
        </w:tc>
        <w:tc>
          <w:tcPr>
            <w:tcW w:w="6379" w:type="dxa"/>
          </w:tcPr>
          <w:p w14:paraId="73DA0B90" w14:textId="01326115"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_Ref109030739 \h </w:instrText>
            </w:r>
            <w:r>
              <w:fldChar w:fldCharType="separate"/>
            </w:r>
            <w:r w:rsidR="005670DA" w:rsidRPr="00B23305">
              <w:t>Summary of key maritime freight and logistics workforce needs</w:t>
            </w:r>
            <w:r>
              <w:fldChar w:fldCharType="end"/>
            </w:r>
          </w:p>
        </w:tc>
        <w:tc>
          <w:tcPr>
            <w:tcW w:w="979" w:type="dxa"/>
          </w:tcPr>
          <w:p w14:paraId="0EFA7BD7" w14:textId="4AF1BE75" w:rsidR="001B14BE" w:rsidRPr="001B14BE" w:rsidRDefault="000A6774" w:rsidP="00886AA7">
            <w:pPr>
              <w:pStyle w:val="TableText"/>
              <w:cnfStyle w:val="000000000000" w:firstRow="0" w:lastRow="0" w:firstColumn="0" w:lastColumn="0" w:oddVBand="0" w:evenVBand="0" w:oddHBand="0" w:evenHBand="0" w:firstRowFirstColumn="0" w:firstRowLastColumn="0" w:lastRowFirstColumn="0" w:lastRowLastColumn="0"/>
            </w:pPr>
            <w:r>
              <w:fldChar w:fldCharType="begin"/>
            </w:r>
            <w:r>
              <w:instrText xml:space="preserve"> PAGEREF _Ref109030818 \h </w:instrText>
            </w:r>
            <w:r>
              <w:fldChar w:fldCharType="separate"/>
            </w:r>
            <w:r w:rsidR="005670DA">
              <w:rPr>
                <w:noProof/>
              </w:rPr>
              <w:t>58</w:t>
            </w:r>
            <w:r>
              <w:fldChar w:fldCharType="end"/>
            </w:r>
          </w:p>
        </w:tc>
      </w:tr>
    </w:tbl>
    <w:p w14:paraId="283051E5" w14:textId="72C509AC" w:rsidR="001B14BE" w:rsidRDefault="001B14BE" w:rsidP="001B14BE">
      <w:pPr>
        <w:spacing w:after="200" w:line="276" w:lineRule="auto"/>
        <w:rPr>
          <w:rFonts w:ascii="VIC Light" w:hAnsi="VIC Light"/>
          <w:sz w:val="18"/>
        </w:rPr>
      </w:pPr>
      <w:r>
        <w:br w:type="page"/>
      </w:r>
    </w:p>
    <w:p w14:paraId="40DFAB91" w14:textId="5FC5B28A" w:rsidR="001B14BE" w:rsidRDefault="001B14BE">
      <w:pPr>
        <w:spacing w:after="200" w:line="276" w:lineRule="auto"/>
        <w:rPr>
          <w:rFonts w:ascii="VIC Light" w:hAnsi="VIC Light"/>
          <w:sz w:val="18"/>
        </w:rPr>
      </w:pPr>
      <w:r>
        <w:lastRenderedPageBreak/>
        <w:br w:type="page"/>
      </w:r>
    </w:p>
    <w:p w14:paraId="3E5F424E" w14:textId="677F92EF" w:rsidR="001B14BE" w:rsidRDefault="001B14BE">
      <w:pPr>
        <w:spacing w:after="200" w:line="276" w:lineRule="auto"/>
        <w:rPr>
          <w:rFonts w:ascii="VIC Light" w:hAnsi="VIC Light"/>
          <w:sz w:val="18"/>
        </w:rPr>
      </w:pPr>
      <w:r>
        <w:lastRenderedPageBreak/>
        <w:br w:type="page"/>
      </w:r>
    </w:p>
    <w:p w14:paraId="2434CA8B" w14:textId="15B650BF" w:rsidR="001B14BE" w:rsidRDefault="0020052B">
      <w:pPr>
        <w:spacing w:after="200" w:line="276" w:lineRule="auto"/>
        <w:rPr>
          <w:rFonts w:ascii="VIC Light" w:hAnsi="VIC Light"/>
          <w:sz w:val="18"/>
        </w:rPr>
      </w:pPr>
      <w:r>
        <w:rPr>
          <w:noProof/>
        </w:rPr>
        <w:lastRenderedPageBreak/>
        <w:drawing>
          <wp:anchor distT="0" distB="0" distL="114300" distR="114300" simplePos="0" relativeHeight="251749376" behindDoc="0" locked="1" layoutInCell="1" allowOverlap="1" wp14:anchorId="6B4120FF" wp14:editId="3C790E85">
            <wp:simplePos x="0" y="0"/>
            <wp:positionH relativeFrom="page">
              <wp:align>center</wp:align>
            </wp:positionH>
            <wp:positionV relativeFrom="page">
              <wp:align>center</wp:align>
            </wp:positionV>
            <wp:extent cx="7559675" cy="10684510"/>
            <wp:effectExtent l="0" t="0" r="3175" b="2540"/>
            <wp:wrapNone/>
            <wp:docPr id="181" name="docshape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ocshape1056">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7560000" cy="106851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0400" behindDoc="0" locked="0" layoutInCell="1" allowOverlap="1" wp14:anchorId="2F2D0C53" wp14:editId="0605EA43">
                <wp:simplePos x="0" y="0"/>
                <wp:positionH relativeFrom="page">
                  <wp:posOffset>5214406</wp:posOffset>
                </wp:positionH>
                <wp:positionV relativeFrom="page">
                  <wp:posOffset>7156363</wp:posOffset>
                </wp:positionV>
                <wp:extent cx="2345594" cy="2580609"/>
                <wp:effectExtent l="0" t="0" r="0" b="0"/>
                <wp:wrapNone/>
                <wp:docPr id="182" name="docshape10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5594" cy="2580609"/>
                        </a:xfrm>
                        <a:custGeom>
                          <a:avLst/>
                          <a:gdLst>
                            <a:gd name="T0" fmla="+- 0 11906 8212"/>
                            <a:gd name="T1" fmla="*/ T0 w 3694"/>
                            <a:gd name="T2" fmla="+- 0 13017 11271"/>
                            <a:gd name="T3" fmla="*/ 13017 h 4064"/>
                            <a:gd name="T4" fmla="+- 0 11906 8212"/>
                            <a:gd name="T5" fmla="*/ T4 w 3694"/>
                            <a:gd name="T6" fmla="+- 0 15334 11271"/>
                            <a:gd name="T7" fmla="*/ 15334 h 4064"/>
                            <a:gd name="T8" fmla="+- 0 8212 8212"/>
                            <a:gd name="T9" fmla="*/ T8 w 3694"/>
                            <a:gd name="T10" fmla="+- 0 13589 11271"/>
                            <a:gd name="T11" fmla="*/ 13589 h 4064"/>
                            <a:gd name="T12" fmla="+- 0 8212 8212"/>
                            <a:gd name="T13" fmla="*/ T12 w 3694"/>
                            <a:gd name="T14" fmla="+- 0 11271 11271"/>
                            <a:gd name="T15" fmla="*/ 11271 h 4064"/>
                            <a:gd name="T16" fmla="+- 0 11906 8212"/>
                            <a:gd name="T17" fmla="*/ T16 w 3694"/>
                            <a:gd name="T18" fmla="+- 0 13017 11271"/>
                            <a:gd name="T19" fmla="*/ 13017 h 4064"/>
                          </a:gdLst>
                          <a:ahLst/>
                          <a:cxnLst>
                            <a:cxn ang="0">
                              <a:pos x="T1" y="T3"/>
                            </a:cxn>
                            <a:cxn ang="0">
                              <a:pos x="T5" y="T7"/>
                            </a:cxn>
                            <a:cxn ang="0">
                              <a:pos x="T9" y="T11"/>
                            </a:cxn>
                            <a:cxn ang="0">
                              <a:pos x="T13" y="T15"/>
                            </a:cxn>
                            <a:cxn ang="0">
                              <a:pos x="T17" y="T19"/>
                            </a:cxn>
                          </a:cxnLst>
                          <a:rect l="0" t="0" r="r" b="b"/>
                          <a:pathLst>
                            <a:path w="3694" h="4064">
                              <a:moveTo>
                                <a:pt x="3694" y="1746"/>
                              </a:moveTo>
                              <a:lnTo>
                                <a:pt x="3694" y="4063"/>
                              </a:lnTo>
                              <a:lnTo>
                                <a:pt x="0" y="2318"/>
                              </a:lnTo>
                              <a:lnTo>
                                <a:pt x="0" y="0"/>
                              </a:lnTo>
                              <a:lnTo>
                                <a:pt x="3694" y="1746"/>
                              </a:lnTo>
                              <a:close/>
                            </a:path>
                          </a:pathLst>
                        </a:custGeom>
                        <a:solidFill>
                          <a:srgbClr val="F477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A86ADEB" id="docshape1057" o:spid="_x0000_s1026" alt="&quot;&quot;" style="position:absolute;margin-left:410.6pt;margin-top:563.5pt;width:184.7pt;height:203.2pt;z-index:251750400;visibility:visible;mso-wrap-style:square;mso-wrap-distance-left:9pt;mso-wrap-distance-top:0;mso-wrap-distance-right:9pt;mso-wrap-distance-bottom:0;mso-position-horizontal:absolute;mso-position-horizontal-relative:page;mso-position-vertical:absolute;mso-position-vertical-relative:page;v-text-anchor:top" coordsize="3694,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" path="m3694,1746r,2317l,2318,,,3694,1746xe" fillcolor="#f47720" stroked="f">
                <v:path arrowok="t" o:connecttype="custom" o:connectlocs="2345594,8265696;2345594,9736973;0,8628911;0,7156999;2345594,8265696" o:connectangles="0,0,0,0,0"/>
                <w10:wrap anchorx="page" anchory="page"/>
              </v:shape>
            </w:pict>
          </mc:Fallback>
        </mc:AlternateContent>
      </w:r>
      <w:r>
        <w:rPr>
          <w:noProof/>
        </w:rPr>
        <mc:AlternateContent>
          <mc:Choice Requires="wps">
            <w:drawing>
              <wp:anchor distT="0" distB="0" distL="114300" distR="114300" simplePos="0" relativeHeight="251751424" behindDoc="0" locked="0" layoutInCell="1" allowOverlap="1" wp14:anchorId="17DA41C6" wp14:editId="2BF8C968">
                <wp:simplePos x="0" y="0"/>
                <wp:positionH relativeFrom="page">
                  <wp:posOffset>2664351</wp:posOffset>
                </wp:positionH>
                <wp:positionV relativeFrom="page">
                  <wp:posOffset>6047666</wp:posOffset>
                </wp:positionV>
                <wp:extent cx="4895649" cy="4643699"/>
                <wp:effectExtent l="0" t="0" r="635" b="5080"/>
                <wp:wrapNone/>
                <wp:docPr id="183" name="docshape1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95649" cy="4643699"/>
                        </a:xfrm>
                        <a:custGeom>
                          <a:avLst/>
                          <a:gdLst>
                            <a:gd name="T0" fmla="+- 0 11906 4196"/>
                            <a:gd name="T1" fmla="*/ T0 w 7710"/>
                            <a:gd name="T2" fmla="+- 0 13194 9525"/>
                            <a:gd name="T3" fmla="*/ 13194 h 7313"/>
                            <a:gd name="T4" fmla="+- 0 4196 4196"/>
                            <a:gd name="T5" fmla="*/ T4 w 7710"/>
                            <a:gd name="T6" fmla="+- 0 16838 9525"/>
                            <a:gd name="T7" fmla="*/ 16838 h 7313"/>
                            <a:gd name="T8" fmla="+- 0 9100 4196"/>
                            <a:gd name="T9" fmla="*/ T8 w 7710"/>
                            <a:gd name="T10" fmla="+- 0 16838 9525"/>
                            <a:gd name="T11" fmla="*/ 16838 h 7313"/>
                            <a:gd name="T12" fmla="+- 0 11906 4196"/>
                            <a:gd name="T13" fmla="*/ T12 w 7710"/>
                            <a:gd name="T14" fmla="+- 0 15512 9525"/>
                            <a:gd name="T15" fmla="*/ 15512 h 7313"/>
                            <a:gd name="T16" fmla="+- 0 11906 4196"/>
                            <a:gd name="T17" fmla="*/ T16 w 7710"/>
                            <a:gd name="T18" fmla="+- 0 13194 9525"/>
                            <a:gd name="T19" fmla="*/ 13194 h 7313"/>
                            <a:gd name="T20" fmla="+- 0 11906 4196"/>
                            <a:gd name="T21" fmla="*/ T20 w 7710"/>
                            <a:gd name="T22" fmla="+- 0 9525 9525"/>
                            <a:gd name="T23" fmla="*/ 9525 h 7313"/>
                            <a:gd name="T24" fmla="+- 0 8212 4196"/>
                            <a:gd name="T25" fmla="*/ T24 w 7710"/>
                            <a:gd name="T26" fmla="+- 0 11271 9525"/>
                            <a:gd name="T27" fmla="*/ 11271 h 7313"/>
                            <a:gd name="T28" fmla="+- 0 8212 4196"/>
                            <a:gd name="T29" fmla="*/ T28 w 7710"/>
                            <a:gd name="T30" fmla="+- 0 13589 9525"/>
                            <a:gd name="T31" fmla="*/ 13589 h 7313"/>
                            <a:gd name="T32" fmla="+- 0 11906 4196"/>
                            <a:gd name="T33" fmla="*/ T32 w 7710"/>
                            <a:gd name="T34" fmla="+- 0 11843 9525"/>
                            <a:gd name="T35" fmla="*/ 11843 h 7313"/>
                            <a:gd name="T36" fmla="+- 0 11906 4196"/>
                            <a:gd name="T37" fmla="*/ T36 w 7710"/>
                            <a:gd name="T38" fmla="+- 0 9525 9525"/>
                            <a:gd name="T39" fmla="*/ 9525 h 7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710" h="7313">
                              <a:moveTo>
                                <a:pt x="7710" y="3669"/>
                              </a:moveTo>
                              <a:lnTo>
                                <a:pt x="0" y="7313"/>
                              </a:lnTo>
                              <a:lnTo>
                                <a:pt x="4904" y="7313"/>
                              </a:lnTo>
                              <a:lnTo>
                                <a:pt x="7710" y="5987"/>
                              </a:lnTo>
                              <a:lnTo>
                                <a:pt x="7710" y="3669"/>
                              </a:lnTo>
                              <a:close/>
                              <a:moveTo>
                                <a:pt x="7710" y="0"/>
                              </a:moveTo>
                              <a:lnTo>
                                <a:pt x="4016" y="1746"/>
                              </a:lnTo>
                              <a:lnTo>
                                <a:pt x="4016" y="4064"/>
                              </a:lnTo>
                              <a:lnTo>
                                <a:pt x="7710" y="2318"/>
                              </a:lnTo>
                              <a:lnTo>
                                <a:pt x="7710" y="0"/>
                              </a:lnTo>
                              <a:close/>
                            </a:path>
                          </a:pathLst>
                        </a:custGeom>
                        <a:solidFill>
                          <a:srgbClr val="FFFFFF">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84BD1E7" id="docshape1058" o:spid="_x0000_s1026" alt="&quot;&quot;" style="position:absolute;margin-left:209.8pt;margin-top:476.2pt;width:385.5pt;height:365.65pt;z-index:251751424;visibility:visible;mso-wrap-style:square;mso-wrap-distance-left:9pt;mso-wrap-distance-top:0;mso-wrap-distance-right:9pt;mso-wrap-distance-bottom:0;mso-position-horizontal:absolute;mso-position-horizontal-relative:page;mso-position-vertical:absolute;mso-position-vertical-relative:page;v-text-anchor:top" coordsize="7710,7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" path="m7710,3669l,7313r4904,l7710,5987r,-2318xm7710,l4016,1746r,2318l7710,2318,7710,xe" stroked="f">
                <v:fill opacity="26985f"/>
                <v:path arrowok="t" o:connecttype="custom" o:connectlocs="4895649,8378089;0,10692001;3113912,10692001;4895649,9850001;4895649,8378089;4895649,6048302;2550055,7156999;2550055,8628911;4895649,7520214;4895649,6048302" o:connectangles="0,0,0,0,0,0,0,0,0,0"/>
                <w10:wrap anchorx="page" anchory="page"/>
              </v:shape>
            </w:pict>
          </mc:Fallback>
        </mc:AlternateContent>
      </w:r>
      <w:r w:rsidR="001B14BE">
        <w:br w:type="page"/>
      </w:r>
    </w:p>
    <w:p w14:paraId="73921DE3" w14:textId="65AC1534" w:rsidR="0016072B" w:rsidRPr="00A31504" w:rsidRDefault="009C6DE1" w:rsidP="00A31504">
      <w:pPr>
        <w:pStyle w:val="BodyText"/>
      </w:pPr>
      <w:r w:rsidRPr="0046156D">
        <w:rPr>
          <w:noProof/>
          <w:color w:val="FFFFFF" w:themeColor="background1"/>
          <w:sz w:val="16"/>
          <w:szCs w:val="20"/>
        </w:rPr>
        <w:lastRenderedPageBreak/>
        <mc:AlternateContent>
          <mc:Choice Requires="wps">
            <w:drawing>
              <wp:inline distT="0" distB="0" distL="0" distR="0" wp14:anchorId="33146015" wp14:editId="7B8FCCC0">
                <wp:extent cx="474452" cy="120758"/>
                <wp:effectExtent l="0" t="0" r="0" b="0"/>
                <wp:docPr id="36" name="Rectangle 36" descr="transport.vic.gov.au"/>
                <wp:cNvGraphicFramePr/>
                <a:graphic xmlns:a="http://schemas.openxmlformats.org/drawingml/2006/main">
                  <a:graphicData uri="http://schemas.microsoft.com/office/word/2010/wordprocessingShape">
                    <wps:wsp>
                      <wps:cNvSpPr/>
                      <wps:spPr>
                        <a:xfrm>
                          <a:off x="0" y="0"/>
                          <a:ext cx="474452" cy="12075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E1D74BD" id="Rectangle 36" o:spid="_x0000_s1026" alt="transport.vic.gov.au" style="width:37.35pt;height: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" filled="f" stroked="f" strokeweight="2pt">
                <w10:anchorlock/>
              </v:rect>
            </w:pict>
          </mc:Fallback>
        </mc:AlternateContent>
      </w:r>
      <w:r w:rsidR="00B55534">
        <w:rPr>
          <w:noProof/>
        </w:rPr>
        <w:drawing>
          <wp:anchor distT="0" distB="0" distL="114300" distR="114300" simplePos="0" relativeHeight="251752448" behindDoc="0" locked="0" layoutInCell="1" allowOverlap="1" wp14:anchorId="19146C5E" wp14:editId="3EE4A44E">
            <wp:simplePos x="0" y="0"/>
            <wp:positionH relativeFrom="column">
              <wp:posOffset>-899998</wp:posOffset>
            </wp:positionH>
            <wp:positionV relativeFrom="page">
              <wp:align>bottom</wp:align>
            </wp:positionV>
            <wp:extent cx="7560000" cy="7448400"/>
            <wp:effectExtent l="0" t="0" r="3175" b="635"/>
            <wp:wrapTopAndBottom/>
            <wp:docPr id="184" name="Picture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a:extLst>
                        <a:ext uri="{C183D7F6-B498-43B3-948B-1728B52AA6E4}">
                          <adec:decorative xmlns:adec="http://schemas.microsoft.com/office/drawing/2017/decorative" val="1"/>
                        </a:ext>
                      </a:extLst>
                    </pic:cNvPr>
                    <pic:cNvPicPr/>
                  </pic:nvPicPr>
                  <pic:blipFill>
                    <a:blip r:embed="rId84" cstate="hqprint">
                      <a:extLst>
                        <a:ext uri="{28A0092B-C50C-407E-A947-70E740481C1C}">
                          <a14:useLocalDpi xmlns:a14="http://schemas.microsoft.com/office/drawing/2010/main" val="0"/>
                        </a:ext>
                      </a:extLst>
                    </a:blip>
                    <a:stretch>
                      <a:fillRect/>
                    </a:stretch>
                  </pic:blipFill>
                  <pic:spPr>
                    <a:xfrm>
                      <a:off x="0" y="0"/>
                      <a:ext cx="7560000" cy="7448400"/>
                    </a:xfrm>
                    <a:prstGeom prst="rect">
                      <a:avLst/>
                    </a:prstGeom>
                  </pic:spPr>
                </pic:pic>
              </a:graphicData>
            </a:graphic>
            <wp14:sizeRelH relativeFrom="page">
              <wp14:pctWidth>0</wp14:pctWidth>
            </wp14:sizeRelH>
            <wp14:sizeRelV relativeFrom="page">
              <wp14:pctHeight>0</wp14:pctHeight>
            </wp14:sizeRelV>
          </wp:anchor>
        </w:drawing>
      </w:r>
    </w:p>
    <w:sectPr w:rsidR="0016072B" w:rsidRPr="00A31504" w:rsidSect="00A31504">
      <w:pgSz w:w="11906" w:h="16838" w:code="9"/>
      <w:pgMar w:top="2552" w:right="1418" w:bottom="1134" w:left="1418" w:header="567" w:footer="567"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495C79" w14:textId="77777777" w:rsidR="00D822F0" w:rsidRDefault="00D822F0" w:rsidP="00A02FC6">
      <w:r>
        <w:separator/>
      </w:r>
    </w:p>
  </w:endnote>
  <w:endnote w:type="continuationSeparator" w:id="0">
    <w:p w14:paraId="78A160E2" w14:textId="77777777" w:rsidR="00D822F0" w:rsidRDefault="00D822F0"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F962713C-563F-4226-ADBC-92AEC72C7741}"/>
  </w:font>
  <w:font w:name="Times New Roman">
    <w:panose1 w:val="02020603050405020304"/>
    <w:charset w:val="00"/>
    <w:family w:val="roman"/>
    <w:pitch w:val="variable"/>
    <w:sig w:usb0="E0002EFF" w:usb1="C000785B" w:usb2="00000009" w:usb3="00000000" w:csb0="000001FF" w:csb1="00000000"/>
    <w:embedRegular r:id="rId2" w:fontKey="{B07707A5-B6A7-4648-AA2D-C2E82D5C973C}"/>
    <w:embedBold r:id="rId3" w:fontKey="{D57A8DFB-71D7-4F2E-9DE7-60AAF6912358}"/>
    <w:embedItalic r:id="rId4" w:fontKey="{21197C8C-7F71-4038-AB53-608200D25548}"/>
    <w:embedBoldItalic r:id="rId5" w:fontKey="{C1372A0A-F60F-431E-B821-B4B800A65DF4}"/>
  </w:font>
  <w:font w:name="Arial">
    <w:panose1 w:val="020B0604020202020204"/>
    <w:charset w:val="00"/>
    <w:family w:val="swiss"/>
    <w:pitch w:val="variable"/>
    <w:sig w:usb0="E0002EFF" w:usb1="C000785B" w:usb2="00000009" w:usb3="00000000" w:csb0="000001FF" w:csb1="00000000"/>
    <w:embedRegular r:id="rId6" w:fontKey="{BA68D602-6F27-47BC-8C36-B84DF4157863}"/>
    <w:embedBold r:id="rId7" w:fontKey="{06DB30DC-9CB9-4CD7-B491-8453DF816AC8}"/>
    <w:embedItalic r:id="rId8" w:fontKey="{13649E8D-6EE2-458C-927E-5135512952FB}"/>
    <w:embedBoldItalic r:id="rId9" w:fontKey="{8E6C792C-3CA4-4489-8D6F-003799D1A63C}"/>
  </w:font>
  <w:font w:name="VIC Medium">
    <w:altName w:val="Calibri"/>
    <w:panose1 w:val="00000600000000000000"/>
    <w:charset w:val="00"/>
    <w:family w:val="auto"/>
    <w:pitch w:val="variable"/>
    <w:sig w:usb0="00000007" w:usb1="00000000" w:usb2="00000000" w:usb3="00000000" w:csb0="00000093" w:csb1="00000000"/>
    <w:embedRegular r:id="rId10" w:fontKey="{ACA7F32B-A9C3-4317-9546-2550A625A5D4}"/>
    <w:embedBold r:id="rId11" w:fontKey="{1E0EB967-19D1-47FF-9B40-72A471CAA5BF}"/>
    <w:embedItalic r:id="rId12" w:fontKey="{1AB3C69F-93CB-49B6-BE43-32850248FC1A}"/>
  </w:font>
  <w:font w:name="VIC">
    <w:panose1 w:val="00000500000000000000"/>
    <w:charset w:val="00"/>
    <w:family w:val="auto"/>
    <w:pitch w:val="variable"/>
    <w:sig w:usb0="00000007" w:usb1="00000000" w:usb2="00000000" w:usb3="00000000" w:csb0="00000093" w:csb1="00000000"/>
    <w:embedRegular r:id="rId13" w:fontKey="{10EA910E-2BA6-4812-8C00-378D7079B022}"/>
    <w:embedBold r:id="rId14" w:fontKey="{5E7BBB65-2DC1-46D3-A596-7AF9C70E6F51}"/>
    <w:embedItalic r:id="rId15" w:fontKey="{FA31429A-E629-4DF2-9C65-2B806AD3A2F9}"/>
  </w:font>
  <w:font w:name="VIC Light">
    <w:altName w:val="Calibri"/>
    <w:panose1 w:val="00000400000000000000"/>
    <w:charset w:val="00"/>
    <w:family w:val="auto"/>
    <w:pitch w:val="variable"/>
    <w:sig w:usb0="00000007" w:usb1="00000000" w:usb2="00000000" w:usb3="00000000" w:csb0="00000093" w:csb1="00000000"/>
    <w:embedRegular r:id="rId16" w:fontKey="{50A48A78-459A-4BB9-8C2E-771DE042694C}"/>
    <w:embedBold r:id="rId17" w:fontKey="{7AB99FB2-4316-4766-8EC8-085772C391DE}"/>
    <w:embedItalic r:id="rId18" w:fontKey="{B28D6662-68B5-46C3-969D-C0D28C8AAE74}"/>
    <w:embedBoldItalic r:id="rId19" w:fontKey="{B7D94E6C-DDF2-4510-9300-BDB1C47B5EA8}"/>
  </w:font>
  <w:font w:name="VIC SemiBold">
    <w:altName w:val="Calibri"/>
    <w:panose1 w:val="00000700000000000000"/>
    <w:charset w:val="00"/>
    <w:family w:val="auto"/>
    <w:pitch w:val="variable"/>
    <w:sig w:usb0="00000007" w:usb1="00000000" w:usb2="00000000" w:usb3="00000000" w:csb0="00000093" w:csb1="00000000"/>
    <w:embedRegular r:id="rId20" w:fontKey="{DB9DCDC3-5A53-4260-B740-D5D153A9A6DB}"/>
    <w:embedBold r:id="rId21" w:fontKey="{8826557E-B66C-42B5-9DEF-485C4D852A9C}"/>
  </w:font>
  <w:font w:name="Tahoma">
    <w:panose1 w:val="020B0604030504040204"/>
    <w:charset w:val="00"/>
    <w:family w:val="swiss"/>
    <w:pitch w:val="variable"/>
    <w:sig w:usb0="E1002EFF" w:usb1="C000605B" w:usb2="00000029" w:usb3="00000000" w:csb0="000101FF" w:csb1="00000000"/>
    <w:embedRegular r:id="rId22" w:fontKey="{820B130E-9064-4CE1-B22D-14192696838C}"/>
  </w:font>
  <w:font w:name="Calibri">
    <w:panose1 w:val="020F0502020204030204"/>
    <w:charset w:val="00"/>
    <w:family w:val="swiss"/>
    <w:pitch w:val="variable"/>
    <w:sig w:usb0="E4002EFF" w:usb1="C000247B" w:usb2="00000009" w:usb3="00000000" w:csb0="000001FF" w:csb1="00000000"/>
    <w:embedRegular r:id="rId23" w:fontKey="{C861017D-6845-4442-8BC9-2FA983883741}"/>
    <w:embedBold r:id="rId24" w:fontKey="{B62D5D46-2FBC-4431-BF61-A57610CC225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C42CD" w14:textId="4951B606" w:rsidR="00230CF8" w:rsidRPr="002C62AF" w:rsidRDefault="00D27A35" w:rsidP="002C62AF">
    <w:pPr>
      <w:pStyle w:val="Footer"/>
    </w:pPr>
    <w:r w:rsidRPr="002C62AF">
      <w:fldChar w:fldCharType="begin"/>
    </w:r>
    <w:r w:rsidRPr="002C62AF">
      <w:instrText xml:space="preserve"> PAGE   \* MERGEFORMAT </w:instrText>
    </w:r>
    <w:r w:rsidRPr="002C62AF">
      <w:fldChar w:fldCharType="separate"/>
    </w:r>
    <w:r w:rsidRPr="002C62AF">
      <w:t>ii</w:t>
    </w:r>
    <w:r w:rsidRPr="002C62AF">
      <w:fldChar w:fldCharType="end"/>
    </w:r>
    <w:r w:rsidR="002C62AF">
      <w:tab/>
    </w:r>
    <w:r w:rsidR="002C62AF" w:rsidRPr="00B07515">
      <w:rPr>
        <w:rStyle w:val="CharacterStyle-BrightColour"/>
      </w:rPr>
      <w:t>VICTORIAN COMMERCIAL PORTS STRATEGY</w:t>
    </w:r>
    <w:r w:rsidR="002C62AF" w:rsidRPr="00B07515">
      <w:t xml:space="preserve"> JULY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B9F8C" w14:textId="37242E60" w:rsidR="00230CF8" w:rsidRPr="002C62AF" w:rsidRDefault="002C62AF" w:rsidP="002C62AF">
    <w:pPr>
      <w:pStyle w:val="Footer"/>
    </w:pPr>
    <w:r>
      <w:tab/>
    </w:r>
    <w:r>
      <w:tab/>
    </w:r>
    <w:r w:rsidRPr="00B07515">
      <w:rPr>
        <w:rStyle w:val="CharacterStyle-BrightColour"/>
      </w:rPr>
      <w:t>VICTORIAN COMMERCIAL PORTS STRATEGY</w:t>
    </w:r>
    <w:r w:rsidRPr="00B07515">
      <w:t xml:space="preserve"> JULY 2022</w:t>
    </w:r>
    <w:r>
      <w:tab/>
    </w:r>
    <w:r w:rsidR="00D27A35" w:rsidRPr="002C62AF">
      <w:fldChar w:fldCharType="begin"/>
    </w:r>
    <w:r w:rsidR="00D27A35" w:rsidRPr="002C62AF">
      <w:instrText xml:space="preserve"> PAGE   \* MERGEFORMAT </w:instrText>
    </w:r>
    <w:r w:rsidR="00D27A35" w:rsidRPr="002C62AF">
      <w:fldChar w:fldCharType="separate"/>
    </w:r>
    <w:r w:rsidR="00D27A35" w:rsidRPr="002C62AF">
      <w:t>iii</w:t>
    </w:r>
    <w:r w:rsidR="00D27A35" w:rsidRPr="002C62AF">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4477E" w14:textId="0F4DBC4A" w:rsidR="00AD6FC9" w:rsidRPr="00AD6FC9" w:rsidRDefault="00AD6FC9" w:rsidP="00AD6FC9">
    <w:pPr>
      <w:pStyle w:val="PageNo"/>
    </w:pPr>
    <w:r w:rsidRPr="00AD6FC9">
      <w:fldChar w:fldCharType="begin"/>
    </w:r>
    <w:r w:rsidRPr="00AD6FC9">
      <w:instrText xml:space="preserve"> PAGE   \* MERGEFORMAT </w:instrText>
    </w:r>
    <w:r w:rsidRPr="00AD6FC9">
      <w:fldChar w:fldCharType="separate"/>
    </w:r>
    <w:r w:rsidRPr="00AD6FC9">
      <w:t>1</w:t>
    </w:r>
    <w:r w:rsidRPr="00AD6FC9">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B9ABD" w14:textId="70543D65" w:rsidR="00230CF8" w:rsidRPr="000D7CAF" w:rsidRDefault="00230CF8" w:rsidP="000D7CAF">
    <w:r>
      <w:rPr>
        <w:noProof/>
      </w:rPr>
      <mc:AlternateContent>
        <mc:Choice Requires="wps">
          <w:drawing>
            <wp:inline distT="0" distB="0" distL="0" distR="0" wp14:anchorId="5E4C3821" wp14:editId="1F95CAF5">
              <wp:extent cx="792000" cy="601200"/>
              <wp:effectExtent l="0" t="0" r="8255" b="8890"/>
              <wp:docPr id="35" name="Text Box 35"/>
              <wp:cNvGraphicFramePr/>
              <a:graphic xmlns:a="http://schemas.openxmlformats.org/drawingml/2006/main">
                <a:graphicData uri="http://schemas.microsoft.com/office/word/2010/wordprocessingShape">
                  <wps:wsp>
                    <wps:cNvSpPr txBox="1"/>
                    <wps:spPr>
                      <a:xfrm>
                        <a:off x="0" y="0"/>
                        <a:ext cx="792000" cy="601200"/>
                      </a:xfrm>
                      <a:prstGeom prst="rect">
                        <a:avLst/>
                      </a:prstGeom>
                      <a:solidFill>
                        <a:schemeClr val="lt1"/>
                      </a:solidFill>
                      <a:ln w="6350">
                        <a:noFill/>
                      </a:ln>
                    </wps:spPr>
                    <wps:txbx>
                      <w:txbxContent>
                        <w:p w14:paraId="14BAAA51" w14:textId="77777777" w:rsidR="00230CF8" w:rsidRDefault="00230CF8" w:rsidP="00277ABE">
                          <w:pPr>
                            <w:pStyle w:val="PageNo"/>
                          </w:pPr>
                          <w:r w:rsidRPr="00757A55">
                            <w:t xml:space="preserve">Page </w:t>
                          </w:r>
                          <w:r w:rsidRPr="00757A55">
                            <w:fldChar w:fldCharType="begin"/>
                          </w:r>
                          <w:r w:rsidRPr="00757A55">
                            <w:instrText xml:space="preserve"> PAGE   \* MERGEFORMAT </w:instrText>
                          </w:r>
                          <w:r w:rsidRPr="00757A55">
                            <w:fldChar w:fldCharType="separate"/>
                          </w:r>
                          <w:r>
                            <w:t>i</w:t>
                          </w:r>
                          <w:r w:rsidRPr="00757A55">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5E4C3821" id="_x0000_t202" coordsize="21600,21600" o:spt="202" path="m,l,21600r21600,l21600,xe">
              <v:stroke joinstyle="miter"/>
              <v:path gradientshapeok="t" o:connecttype="rect"/>
            </v:shapetype>
            <v:shape id="Text Box 35" o:spid="_x0000_s1026" type="#_x0000_t202" style="width:62.35pt;height: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" fillcolor="white [3201]" stroked="f" strokeweight=".5pt">
              <v:textbox style="mso-fit-shape-to-text:t" inset="0,0,0,0">
                <w:txbxContent>
                  <w:p w14:paraId="14BAAA51" w14:textId="77777777" w:rsidR="00230CF8" w:rsidRDefault="00230CF8" w:rsidP="00277ABE">
                    <w:pPr>
                      <w:pStyle w:val="PageNo"/>
                    </w:pPr>
                    <w:r w:rsidRPr="00757A55">
                      <w:t xml:space="preserve">Page </w:t>
                    </w:r>
                    <w:r w:rsidRPr="00757A55">
                      <w:fldChar w:fldCharType="begin"/>
                    </w:r>
                    <w:r w:rsidRPr="00757A55">
                      <w:instrText xml:space="preserve"> PAGE   \* MERGEFORMAT </w:instrText>
                    </w:r>
                    <w:r w:rsidRPr="00757A55">
                      <w:fldChar w:fldCharType="separate"/>
                    </w:r>
                    <w:r>
                      <w:t>i</w:t>
                    </w:r>
                    <w:r w:rsidRPr="00757A55">
                      <w:fldChar w:fldCharType="end"/>
                    </w:r>
                  </w:p>
                </w:txbxContent>
              </v:textbox>
              <w10:anchorlock/>
            </v:shape>
          </w:pict>
        </mc:Fallback>
      </mc:AlternateContent>
    </w:r>
    <w:r>
      <w:fldChar w:fldCharType="begin"/>
    </w:r>
    <w:r>
      <w:instrText xml:space="preserve"> IF</w:instrText>
    </w:r>
    <w:r>
      <w:rPr>
        <w:noProof/>
      </w:rPr>
      <w:fldChar w:fldCharType="begin"/>
    </w:r>
    <w:r>
      <w:rPr>
        <w:noProof/>
      </w:rPr>
      <w:instrText xml:space="preserve"> STYLEREF "Cover Subtitle" </w:instrText>
    </w:r>
    <w:r>
      <w:rPr>
        <w:noProof/>
      </w:rPr>
      <w:fldChar w:fldCharType="separate"/>
    </w:r>
    <w:r w:rsidR="005670DA">
      <w:rPr>
        <w:noProof/>
      </w:rPr>
      <w:instrText>The Victorian Commercial Ports Strategy</w:instrText>
    </w:r>
    <w:r>
      <w:rPr>
        <w:noProof/>
      </w:rPr>
      <w:fldChar w:fldCharType="end"/>
    </w:r>
    <w:r>
      <w:instrText>&lt;&gt;"Error*""</w:instrText>
    </w:r>
    <w:r>
      <w:rPr>
        <w:noProof/>
      </w:rPr>
      <w:fldChar w:fldCharType="begin"/>
    </w:r>
    <w:r>
      <w:rPr>
        <w:noProof/>
      </w:rPr>
      <w:instrText xml:space="preserve"> STYLEREF "Cover Subtitle" </w:instrText>
    </w:r>
    <w:r>
      <w:rPr>
        <w:noProof/>
      </w:rPr>
      <w:fldChar w:fldCharType="separate"/>
    </w:r>
    <w:r w:rsidR="005670DA">
      <w:rPr>
        <w:noProof/>
      </w:rPr>
      <w:instrText>The Victorian Commercial Ports Strategy</w:instrText>
    </w:r>
    <w:r>
      <w:rPr>
        <w:noProof/>
      </w:rPr>
      <w:fldChar w:fldCharType="end"/>
    </w:r>
    <w:r>
      <w:instrText>"</w:instrText>
    </w:r>
    <w:r>
      <w:fldChar w:fldCharType="separate"/>
    </w:r>
    <w:r w:rsidR="005670DA">
      <w:rPr>
        <w:noProof/>
      </w:rPr>
      <w:t>The Victorian Commercial Ports Strategy</w:t>
    </w:r>
    <w:r>
      <w:fldChar w:fldCharType="end"/>
    </w:r>
    <w:bookmarkStart w:id="2" w:name="_Ref109030775"/>
    <w:bookmarkStart w:id="3" w:name="_Ref109030185"/>
    <w:bookmarkEnd w:id="2"/>
    <w:bookmarkEnd w:id="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207621" w14:textId="77777777" w:rsidR="00D822F0" w:rsidRDefault="00D822F0" w:rsidP="0036083B">
      <w:pPr>
        <w:spacing w:before="360"/>
      </w:pPr>
      <w:r>
        <w:separator/>
      </w:r>
    </w:p>
  </w:footnote>
  <w:footnote w:type="continuationSeparator" w:id="0">
    <w:p w14:paraId="29AB91E0" w14:textId="77777777" w:rsidR="00D822F0" w:rsidRDefault="00D822F0" w:rsidP="0036083B">
      <w:pPr>
        <w:spacing w:before="360"/>
      </w:pPr>
      <w:r>
        <w:continuationSeparator/>
      </w:r>
    </w:p>
  </w:footnote>
  <w:footnote w:type="continuationNotice" w:id="1">
    <w:p w14:paraId="6F92E7C7" w14:textId="77777777" w:rsidR="00D822F0" w:rsidRDefault="00D822F0" w:rsidP="00A02F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CEE24" w14:textId="77777777" w:rsidR="00535EBC" w:rsidRDefault="00535EB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7BA69" w14:textId="71A35661" w:rsidR="00230CF8" w:rsidRPr="00463E1E" w:rsidRDefault="00230CF8" w:rsidP="00E86196">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DCEBB" w14:textId="77777777" w:rsidR="00535EBC" w:rsidRDefault="00535EB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2D06B" w14:textId="43E378FE" w:rsidR="00230CF8" w:rsidRPr="000D7CAF" w:rsidRDefault="00230CF8" w:rsidP="000D7CAF">
    <w:pPr>
      <w:pStyle w:val="Header"/>
    </w:pPr>
    <w:r>
      <w:fldChar w:fldCharType="begin"/>
    </w:r>
    <w:r>
      <w:instrText xml:space="preserve"> IF</w:instrText>
    </w:r>
    <w:r>
      <w:rPr>
        <w:noProof/>
      </w:rPr>
      <w:fldChar w:fldCharType="begin"/>
    </w:r>
    <w:r>
      <w:rPr>
        <w:noProof/>
      </w:rPr>
      <w:instrText xml:space="preserve"> STYLEREF "Cover Title" </w:instrText>
    </w:r>
    <w:r>
      <w:rPr>
        <w:noProof/>
      </w:rPr>
      <w:fldChar w:fldCharType="separate"/>
    </w:r>
    <w:r w:rsidR="005670DA">
      <w:rPr>
        <w:noProof/>
      </w:rPr>
      <w:instrText>Navigating our Port Futures</w:instrText>
    </w:r>
    <w:r>
      <w:rPr>
        <w:noProof/>
      </w:rPr>
      <w:fldChar w:fldCharType="end"/>
    </w:r>
    <w:r>
      <w:instrText>&lt;&gt;"Error*""</w:instrText>
    </w:r>
    <w:r>
      <w:rPr>
        <w:noProof/>
      </w:rPr>
      <w:fldChar w:fldCharType="begin"/>
    </w:r>
    <w:r>
      <w:rPr>
        <w:noProof/>
      </w:rPr>
      <w:instrText xml:space="preserve"> STYLEREF "Cover Title" </w:instrText>
    </w:r>
    <w:r>
      <w:rPr>
        <w:noProof/>
      </w:rPr>
      <w:fldChar w:fldCharType="separate"/>
    </w:r>
    <w:r w:rsidR="005670DA">
      <w:rPr>
        <w:noProof/>
      </w:rPr>
      <w:instrText>Navigating our Port Futures</w:instrText>
    </w:r>
    <w:r>
      <w:rPr>
        <w:noProof/>
      </w:rPr>
      <w:fldChar w:fldCharType="end"/>
    </w:r>
    <w:r>
      <w:instrText>"</w:instrText>
    </w:r>
    <w:r>
      <w:fldChar w:fldCharType="separate"/>
    </w:r>
    <w:r w:rsidR="005670DA">
      <w:rPr>
        <w:noProof/>
      </w:rPr>
      <w:t>Navigating our Port Futures</w:t>
    </w:r>
    <w:r>
      <w:fldChar w:fldCharType="end"/>
    </w:r>
    <w:r>
      <w:rPr>
        <w:noProof/>
      </w:rPr>
      <w:drawing>
        <wp:anchor distT="0" distB="215900" distL="215900" distR="215900" simplePos="0" relativeHeight="251704320" behindDoc="0" locked="1" layoutInCell="1" allowOverlap="1" wp14:anchorId="6BC2DCDA" wp14:editId="70A78B6D">
          <wp:simplePos x="0" y="0"/>
          <wp:positionH relativeFrom="column">
            <wp:align>right</wp:align>
          </wp:positionH>
          <wp:positionV relativeFrom="topMargin">
            <wp:posOffset>308610</wp:posOffset>
          </wp:positionV>
          <wp:extent cx="936000" cy="615600"/>
          <wp:effectExtent l="0" t="0" r="0" b="0"/>
          <wp:wrapSquare wrapText="bothSides"/>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936000" cy="615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8F20669A"/>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5BB205BE"/>
    <w:multiLevelType w:val="multilevel"/>
    <w:tmpl w:val="96FCADC0"/>
    <w:lvl w:ilvl="0">
      <w:start w:val="1"/>
      <w:numFmt w:val="decimal"/>
      <w:pStyle w:val="TableNumbering1"/>
      <w:lvlText w:val="%1"/>
      <w:lvlJc w:val="left"/>
      <w:pPr>
        <w:ind w:left="340" w:hanging="340"/>
      </w:pPr>
      <w:rPr>
        <w:rFonts w:asciiTheme="minorHAnsi" w:hAnsiTheme="minorHAnsi" w:hint="default"/>
      </w:rPr>
    </w:lvl>
    <w:lvl w:ilvl="1">
      <w:start w:val="1"/>
      <w:numFmt w:val="lowerLetter"/>
      <w:pStyle w:val="TableNumbering2"/>
      <w:lvlText w:val="%2"/>
      <w:lvlJc w:val="left"/>
      <w:pPr>
        <w:ind w:left="680" w:hanging="340"/>
      </w:pPr>
      <w:rPr>
        <w:rFonts w:asciiTheme="minorHAnsi" w:hAnsiTheme="minorHAnsi" w:hint="default"/>
      </w:rPr>
    </w:lvl>
    <w:lvl w:ilvl="2">
      <w:start w:val="1"/>
      <w:numFmt w:val="lowerRoman"/>
      <w:pStyle w:val="TableNumbering3"/>
      <w:lvlText w:val="%3"/>
      <w:lvlJc w:val="left"/>
      <w:pPr>
        <w:ind w:left="1021" w:hanging="341"/>
      </w:pPr>
      <w:rPr>
        <w:rFonts w:asciiTheme="minorHAnsi" w:hAnsiTheme="minorHAns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00B2A9" w:themeColor="accent1"/>
      </w:rPr>
    </w:lvl>
    <w:lvl w:ilvl="2">
      <w:start w:val="1"/>
      <w:numFmt w:val="lowerLetter"/>
      <w:lvlText w:val="%3"/>
      <w:lvlJc w:val="left"/>
      <w:pPr>
        <w:ind w:left="680" w:hanging="340"/>
      </w:pPr>
      <w:rPr>
        <w:rFonts w:hint="default"/>
        <w:color w:val="00B2A9" w:themeColor="accent1"/>
      </w:rPr>
    </w:lvl>
    <w:lvl w:ilvl="3">
      <w:start w:val="1"/>
      <w:numFmt w:val="lowerRoman"/>
      <w:lvlText w:val="%4"/>
      <w:lvlJc w:val="left"/>
      <w:pPr>
        <w:ind w:left="1021" w:hanging="341"/>
      </w:pPr>
      <w:rPr>
        <w:rFonts w:hint="default"/>
        <w:color w:val="00B2A9"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7" w15:restartNumberingAfterBreak="0">
    <w:nsid w:val="6FF67ADD"/>
    <w:multiLevelType w:val="multilevel"/>
    <w:tmpl w:val="D988D280"/>
    <w:lvl w:ilvl="0">
      <w:start w:val="1"/>
      <w:numFmt w:val="bullet"/>
      <w:pStyle w:val="BodyBullet1"/>
      <w:lvlText w:val=""/>
      <w:lvlJc w:val="left"/>
      <w:pPr>
        <w:ind w:left="227" w:hanging="227"/>
      </w:pPr>
      <w:rPr>
        <w:rFonts w:ascii="Symbol" w:hAnsi="Symbol" w:hint="default"/>
        <w:b w:val="0"/>
        <w:i w:val="0"/>
        <w:color w:val="000000" w:themeColor="text1"/>
        <w:sz w:val="22"/>
      </w:rPr>
    </w:lvl>
    <w:lvl w:ilvl="1">
      <w:start w:val="1"/>
      <w:numFmt w:val="bullet"/>
      <w:pStyle w:val="BodyBullet2"/>
      <w:lvlText w:val="–"/>
      <w:lvlJc w:val="left"/>
      <w:pPr>
        <w:ind w:left="454" w:hanging="227"/>
      </w:pPr>
      <w:rPr>
        <w:rFonts w:hint="default"/>
        <w:b w:val="0"/>
        <w:i w:val="0"/>
        <w:color w:val="000000" w:themeColor="text1"/>
        <w:sz w:val="22"/>
      </w:rPr>
    </w:lvl>
    <w:lvl w:ilvl="2">
      <w:start w:val="1"/>
      <w:numFmt w:val="bullet"/>
      <w:pStyle w:val="BodyBullet3"/>
      <w:lvlText w:val="-"/>
      <w:lvlJc w:val="left"/>
      <w:pPr>
        <w:ind w:left="680" w:hanging="226"/>
      </w:pPr>
      <w:rPr>
        <w:rFonts w:hint="default"/>
        <w:b w:val="0"/>
        <w:i w:val="0"/>
        <w:color w:val="000000" w:themeColor="text1"/>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00B2A9"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8" w15:restartNumberingAfterBreak="0">
    <w:nsid w:val="75CF5E10"/>
    <w:multiLevelType w:val="multilevel"/>
    <w:tmpl w:val="1366839C"/>
    <w:lvl w:ilvl="0">
      <w:start w:val="1"/>
      <w:numFmt w:val="decimal"/>
      <w:pStyle w:val="Heading1"/>
      <w:suff w:val="space"/>
      <w:lvlText w:val="%1."/>
      <w:lvlJc w:val="left"/>
      <w:pPr>
        <w:ind w:left="454" w:hanging="454"/>
      </w:pPr>
      <w:rPr>
        <w:color w:val="53565A" w:themeColor="text2"/>
      </w:rPr>
    </w:lvl>
    <w:lvl w:ilvl="1">
      <w:start w:val="1"/>
      <w:numFmt w:val="none"/>
      <w:pStyle w:val="Heading2"/>
      <w:suff w:val="nothing"/>
      <w:lvlText w:val=""/>
      <w:lvlJc w:val="left"/>
      <w:pPr>
        <w:ind w:left="0" w:firstLine="0"/>
      </w:pPr>
      <w:rPr>
        <w:rFonts w:asciiTheme="majorHAnsi" w:hAnsiTheme="majorHAnsi" w:hint="default"/>
        <w:color w:val="53565A" w:themeColor="text2"/>
      </w:rPr>
    </w:lvl>
    <w:lvl w:ilvl="2">
      <w:start w:val="1"/>
      <w:numFmt w:val="none"/>
      <w:pStyle w:val="Heading3"/>
      <w:suff w:val="nothing"/>
      <w:lvlText w:val="%2"/>
      <w:lvlJc w:val="left"/>
      <w:pPr>
        <w:ind w:left="0" w:firstLine="0"/>
      </w:pPr>
      <w:rPr>
        <w:rFonts w:asciiTheme="majorHAnsi" w:hAnsiTheme="majorHAnsi" w:hint="default"/>
        <w:color w:val="53565A" w:themeColor="text2"/>
      </w:rPr>
    </w:lvl>
    <w:lvl w:ilvl="3">
      <w:start w:val="1"/>
      <w:numFmt w:val="none"/>
      <w:pStyle w:val="Heading7"/>
      <w:suff w:val="nothing"/>
      <w:lvlText w:val=""/>
      <w:lvlJc w:val="left"/>
      <w:pPr>
        <w:ind w:left="0" w:firstLine="0"/>
      </w:pPr>
      <w:rPr>
        <w:rFonts w:asciiTheme="majorHAnsi" w:hAnsiTheme="majorHAnsi" w:hint="default"/>
        <w:color w:val="53565A" w:themeColor="text2"/>
      </w:rPr>
    </w:lvl>
    <w:lvl w:ilvl="4">
      <w:start w:val="1"/>
      <w:numFmt w:val="none"/>
      <w:pStyle w:val="Heading8"/>
      <w:suff w:val="nothing"/>
      <w:lvlText w:val="%4"/>
      <w:lvlJc w:val="left"/>
      <w:pPr>
        <w:ind w:left="0" w:firstLine="0"/>
      </w:pPr>
      <w:rPr>
        <w:rFonts w:asciiTheme="majorHAnsi" w:hAnsiTheme="majorHAnsi" w:hint="default"/>
        <w:color w:val="53565A" w:themeColor="text2"/>
      </w:rPr>
    </w:lvl>
    <w:lvl w:ilvl="5">
      <w:start w:val="1"/>
      <w:numFmt w:val="none"/>
      <w:pStyle w:val="Heading9"/>
      <w:suff w:val="nothing"/>
      <w:lvlText w:val="%4"/>
      <w:lvlJc w:val="left"/>
      <w:pPr>
        <w:ind w:left="0" w:firstLine="0"/>
      </w:pPr>
      <w:rPr>
        <w:rFonts w:asciiTheme="majorHAnsi" w:hAnsiTheme="majorHAnsi" w:hint="default"/>
        <w:color w:val="53565A" w:themeColor="text2"/>
      </w:rPr>
    </w:lvl>
    <w:lvl w:ilvl="6">
      <w:start w:val="1"/>
      <w:numFmt w:val="decimal"/>
      <w:pStyle w:val="BodyNumbering1"/>
      <w:lvlText w:val="%7."/>
      <w:lvlJc w:val="left"/>
      <w:pPr>
        <w:ind w:left="284" w:hanging="284"/>
      </w:pPr>
      <w:rPr>
        <w:rFonts w:asciiTheme="minorHAnsi" w:hAnsiTheme="minorHAnsi" w:hint="default"/>
        <w:color w:val="53565A" w:themeColor="text2"/>
      </w:rPr>
    </w:lvl>
    <w:lvl w:ilvl="7">
      <w:start w:val="1"/>
      <w:numFmt w:val="lowerLetter"/>
      <w:pStyle w:val="BodyNumbering2"/>
      <w:lvlText w:val="%8."/>
      <w:lvlJc w:val="left"/>
      <w:pPr>
        <w:ind w:left="567" w:hanging="283"/>
      </w:pPr>
      <w:rPr>
        <w:rFonts w:asciiTheme="minorHAnsi" w:hAnsiTheme="minorHAnsi" w:hint="default"/>
        <w:color w:val="53565A" w:themeColor="text2"/>
      </w:rPr>
    </w:lvl>
    <w:lvl w:ilvl="8">
      <w:start w:val="1"/>
      <w:numFmt w:val="lowerRoman"/>
      <w:pStyle w:val="BodyNumbering3"/>
      <w:lvlText w:val="%9."/>
      <w:lvlJc w:val="left"/>
      <w:pPr>
        <w:ind w:left="851" w:hanging="284"/>
      </w:pPr>
      <w:rPr>
        <w:rFonts w:hint="default"/>
        <w:color w:val="53565A" w:themeColor="text2"/>
      </w:rPr>
    </w:lvl>
  </w:abstractNum>
  <w:num w:numId="1">
    <w:abstractNumId w:val="4"/>
  </w:num>
  <w:num w:numId="2">
    <w:abstractNumId w:val="2"/>
  </w:num>
  <w:num w:numId="3">
    <w:abstractNumId w:val="1"/>
  </w:num>
  <w:num w:numId="4">
    <w:abstractNumId w:val="0"/>
  </w:num>
  <w:num w:numId="5">
    <w:abstractNumId w:val="7"/>
  </w:num>
  <w:num w:numId="6">
    <w:abstractNumId w:val="3"/>
  </w:num>
  <w:num w:numId="7">
    <w:abstractNumId w:val="6"/>
  </w:num>
  <w:num w:numId="8">
    <w:abstractNumId w:val="8"/>
  </w:num>
  <w:num w:numId="9">
    <w:abstractNumId w:val="5"/>
  </w:num>
  <w:num w:numId="10">
    <w:abstractNumId w:val="8"/>
    <w:lvlOverride w:ilvl="0">
      <w:startOverride w:val="1"/>
      <w:lvl w:ilvl="0">
        <w:start w:val="1"/>
        <w:numFmt w:val="decimal"/>
        <w:pStyle w:val="Heading1"/>
        <w:suff w:val="space"/>
        <w:lvlText w:val="%1."/>
        <w:lvlJc w:val="left"/>
        <w:pPr>
          <w:ind w:left="567" w:hanging="567"/>
        </w:pPr>
        <w:rPr>
          <w:rFonts w:ascii="VIC Medium" w:hAnsi="VIC Medium" w:hint="default"/>
          <w:color w:val="53565A" w:themeColor="text2"/>
          <w:sz w:val="40"/>
        </w:rPr>
      </w:lvl>
    </w:lvlOverride>
    <w:lvlOverride w:ilvl="1">
      <w:startOverride w:val="1"/>
      <w:lvl w:ilvl="1">
        <w:start w:val="1"/>
        <w:numFmt w:val="none"/>
        <w:pStyle w:val="Heading2"/>
        <w:suff w:val="nothing"/>
        <w:lvlText w:val=""/>
        <w:lvlJc w:val="left"/>
        <w:pPr>
          <w:ind w:left="0" w:firstLine="0"/>
        </w:pPr>
        <w:rPr>
          <w:rFonts w:asciiTheme="majorHAnsi" w:hAnsiTheme="majorHAnsi" w:hint="default"/>
          <w:color w:val="53565A" w:themeColor="text2"/>
        </w:rPr>
      </w:lvl>
    </w:lvlOverride>
    <w:lvlOverride w:ilvl="2">
      <w:startOverride w:val="1"/>
      <w:lvl w:ilvl="2">
        <w:start w:val="1"/>
        <w:numFmt w:val="none"/>
        <w:pStyle w:val="Heading3"/>
        <w:suff w:val="nothing"/>
        <w:lvlText w:val="%2"/>
        <w:lvlJc w:val="left"/>
        <w:pPr>
          <w:ind w:left="0" w:firstLine="0"/>
        </w:pPr>
        <w:rPr>
          <w:rFonts w:asciiTheme="majorHAnsi" w:hAnsiTheme="majorHAnsi" w:hint="default"/>
          <w:color w:val="53565A" w:themeColor="text2"/>
        </w:rPr>
      </w:lvl>
    </w:lvlOverride>
    <w:lvlOverride w:ilvl="3">
      <w:startOverride w:val="1"/>
      <w:lvl w:ilvl="3">
        <w:start w:val="1"/>
        <w:numFmt w:val="none"/>
        <w:pStyle w:val="Heading7"/>
        <w:suff w:val="nothing"/>
        <w:lvlText w:val=""/>
        <w:lvlJc w:val="left"/>
        <w:pPr>
          <w:ind w:left="0" w:firstLine="0"/>
        </w:pPr>
        <w:rPr>
          <w:rFonts w:asciiTheme="majorHAnsi" w:hAnsiTheme="majorHAnsi" w:hint="default"/>
          <w:color w:val="53565A" w:themeColor="text2"/>
        </w:rPr>
      </w:lvl>
    </w:lvlOverride>
    <w:lvlOverride w:ilvl="4">
      <w:startOverride w:val="1"/>
      <w:lvl w:ilvl="4">
        <w:start w:val="1"/>
        <w:numFmt w:val="none"/>
        <w:pStyle w:val="Heading8"/>
        <w:suff w:val="nothing"/>
        <w:lvlText w:val="%4"/>
        <w:lvlJc w:val="left"/>
        <w:pPr>
          <w:ind w:left="0" w:firstLine="0"/>
        </w:pPr>
        <w:rPr>
          <w:rFonts w:asciiTheme="majorHAnsi" w:hAnsiTheme="majorHAnsi" w:hint="default"/>
          <w:color w:val="53565A" w:themeColor="text2"/>
        </w:rPr>
      </w:lvl>
    </w:lvlOverride>
    <w:lvlOverride w:ilvl="5">
      <w:startOverride w:val="1"/>
      <w:lvl w:ilvl="5">
        <w:start w:val="1"/>
        <w:numFmt w:val="none"/>
        <w:pStyle w:val="Heading9"/>
        <w:suff w:val="nothing"/>
        <w:lvlText w:val="%4"/>
        <w:lvlJc w:val="left"/>
        <w:pPr>
          <w:ind w:left="0" w:firstLine="0"/>
        </w:pPr>
        <w:rPr>
          <w:rFonts w:asciiTheme="majorHAnsi" w:hAnsiTheme="majorHAnsi" w:hint="default"/>
          <w:color w:val="53565A" w:themeColor="text2"/>
        </w:rPr>
      </w:lvl>
    </w:lvlOverride>
    <w:lvlOverride w:ilvl="6">
      <w:startOverride w:val="1"/>
      <w:lvl w:ilvl="6">
        <w:start w:val="1"/>
        <w:numFmt w:val="decimal"/>
        <w:pStyle w:val="BodyNumbering1"/>
        <w:lvlText w:val="%7."/>
        <w:lvlJc w:val="left"/>
        <w:pPr>
          <w:ind w:left="284" w:hanging="284"/>
        </w:pPr>
        <w:rPr>
          <w:rFonts w:asciiTheme="minorHAnsi" w:hAnsiTheme="minorHAnsi" w:hint="default"/>
          <w:color w:val="53565A" w:themeColor="text2"/>
        </w:rPr>
      </w:lvl>
    </w:lvlOverride>
    <w:lvlOverride w:ilvl="7">
      <w:startOverride w:val="1"/>
      <w:lvl w:ilvl="7">
        <w:start w:val="1"/>
        <w:numFmt w:val="lowerLetter"/>
        <w:pStyle w:val="BodyNumbering2"/>
        <w:lvlText w:val="%8."/>
        <w:lvlJc w:val="left"/>
        <w:pPr>
          <w:ind w:left="567" w:hanging="283"/>
        </w:pPr>
        <w:rPr>
          <w:rFonts w:asciiTheme="minorHAnsi" w:hAnsiTheme="minorHAnsi" w:hint="default"/>
          <w:color w:val="53565A" w:themeColor="text2"/>
        </w:rPr>
      </w:lvl>
    </w:lvlOverride>
    <w:lvlOverride w:ilvl="8">
      <w:startOverride w:val="1"/>
      <w:lvl w:ilvl="8">
        <w:start w:val="1"/>
        <w:numFmt w:val="lowerRoman"/>
        <w:pStyle w:val="BodyNumbering3"/>
        <w:lvlText w:val="%9."/>
        <w:lvlJc w:val="left"/>
        <w:pPr>
          <w:ind w:left="851" w:hanging="284"/>
        </w:pPr>
        <w:rPr>
          <w:rFonts w:hint="default"/>
          <w:color w:val="53565A" w:themeColor="text2"/>
        </w:rPr>
      </w:lvl>
    </w:lvlOverride>
  </w:num>
  <w:num w:numId="11">
    <w:abstractNumId w:val="8"/>
    <w:lvlOverride w:ilvl="0">
      <w:lvl w:ilvl="0">
        <w:start w:val="1"/>
        <w:numFmt w:val="decimal"/>
        <w:pStyle w:val="Heading1"/>
        <w:suff w:val="space"/>
        <w:lvlText w:val="%1."/>
        <w:lvlJc w:val="left"/>
        <w:pPr>
          <w:ind w:left="454" w:hanging="454"/>
        </w:pPr>
        <w:rPr>
          <w:rFonts w:ascii="VIC Medium" w:hAnsi="VIC Medium" w:hint="default"/>
          <w:color w:val="53565A" w:themeColor="text2"/>
          <w:sz w:val="40"/>
        </w:rPr>
      </w:lvl>
    </w:lvlOverride>
    <w:lvlOverride w:ilvl="1">
      <w:lvl w:ilvl="1">
        <w:start w:val="1"/>
        <w:numFmt w:val="none"/>
        <w:pStyle w:val="Heading2"/>
        <w:suff w:val="nothing"/>
        <w:lvlText w:val=""/>
        <w:lvlJc w:val="left"/>
        <w:pPr>
          <w:ind w:left="0" w:firstLine="0"/>
        </w:pPr>
        <w:rPr>
          <w:rFonts w:asciiTheme="majorHAnsi" w:hAnsiTheme="majorHAnsi" w:hint="default"/>
          <w:color w:val="53565A" w:themeColor="text2"/>
        </w:rPr>
      </w:lvl>
    </w:lvlOverride>
    <w:lvlOverride w:ilvl="2">
      <w:lvl w:ilvl="2">
        <w:start w:val="1"/>
        <w:numFmt w:val="none"/>
        <w:pStyle w:val="Heading3"/>
        <w:suff w:val="nothing"/>
        <w:lvlText w:val="%2"/>
        <w:lvlJc w:val="left"/>
        <w:pPr>
          <w:ind w:left="0" w:firstLine="0"/>
        </w:pPr>
        <w:rPr>
          <w:rFonts w:asciiTheme="majorHAnsi" w:hAnsiTheme="majorHAnsi" w:hint="default"/>
          <w:color w:val="53565A" w:themeColor="text2"/>
        </w:rPr>
      </w:lvl>
    </w:lvlOverride>
    <w:lvlOverride w:ilvl="3">
      <w:lvl w:ilvl="3">
        <w:start w:val="1"/>
        <w:numFmt w:val="none"/>
        <w:pStyle w:val="Heading7"/>
        <w:suff w:val="nothing"/>
        <w:lvlText w:val=""/>
        <w:lvlJc w:val="left"/>
        <w:pPr>
          <w:ind w:left="0" w:firstLine="0"/>
        </w:pPr>
        <w:rPr>
          <w:rFonts w:asciiTheme="majorHAnsi" w:hAnsiTheme="majorHAnsi" w:hint="default"/>
          <w:color w:val="53565A" w:themeColor="text2"/>
        </w:rPr>
      </w:lvl>
    </w:lvlOverride>
    <w:lvlOverride w:ilvl="4">
      <w:lvl w:ilvl="4">
        <w:start w:val="1"/>
        <w:numFmt w:val="none"/>
        <w:pStyle w:val="Heading8"/>
        <w:suff w:val="nothing"/>
        <w:lvlText w:val="%4"/>
        <w:lvlJc w:val="left"/>
        <w:pPr>
          <w:ind w:left="0" w:firstLine="0"/>
        </w:pPr>
        <w:rPr>
          <w:rFonts w:asciiTheme="majorHAnsi" w:hAnsiTheme="majorHAnsi" w:hint="default"/>
          <w:color w:val="53565A" w:themeColor="text2"/>
        </w:rPr>
      </w:lvl>
    </w:lvlOverride>
    <w:lvlOverride w:ilvl="5">
      <w:lvl w:ilvl="5">
        <w:start w:val="1"/>
        <w:numFmt w:val="none"/>
        <w:pStyle w:val="Heading9"/>
        <w:suff w:val="nothing"/>
        <w:lvlText w:val="%4"/>
        <w:lvlJc w:val="left"/>
        <w:pPr>
          <w:ind w:left="0" w:firstLine="0"/>
        </w:pPr>
        <w:rPr>
          <w:rFonts w:asciiTheme="majorHAnsi" w:hAnsiTheme="majorHAnsi" w:hint="default"/>
          <w:color w:val="53565A" w:themeColor="text2"/>
        </w:rPr>
      </w:lvl>
    </w:lvlOverride>
    <w:lvlOverride w:ilvl="6">
      <w:lvl w:ilvl="6">
        <w:start w:val="1"/>
        <w:numFmt w:val="decimal"/>
        <w:pStyle w:val="BodyNumbering1"/>
        <w:lvlText w:val="%7."/>
        <w:lvlJc w:val="left"/>
        <w:pPr>
          <w:ind w:left="284" w:hanging="284"/>
        </w:pPr>
        <w:rPr>
          <w:rFonts w:asciiTheme="minorHAnsi" w:hAnsiTheme="minorHAnsi" w:hint="default"/>
          <w:color w:val="53565A" w:themeColor="text2"/>
        </w:rPr>
      </w:lvl>
    </w:lvlOverride>
    <w:lvlOverride w:ilvl="7">
      <w:lvl w:ilvl="7">
        <w:start w:val="1"/>
        <w:numFmt w:val="lowerLetter"/>
        <w:pStyle w:val="BodyNumbering2"/>
        <w:lvlText w:val="%8."/>
        <w:lvlJc w:val="left"/>
        <w:pPr>
          <w:ind w:left="567" w:hanging="283"/>
        </w:pPr>
        <w:rPr>
          <w:rFonts w:asciiTheme="minorHAnsi" w:hAnsiTheme="minorHAnsi" w:hint="default"/>
          <w:color w:val="53565A" w:themeColor="text2"/>
        </w:rPr>
      </w:lvl>
    </w:lvlOverride>
    <w:lvlOverride w:ilvl="8">
      <w:lvl w:ilvl="8">
        <w:start w:val="1"/>
        <w:numFmt w:val="lowerRoman"/>
        <w:pStyle w:val="BodyNumbering3"/>
        <w:lvlText w:val="%9."/>
        <w:lvlJc w:val="left"/>
        <w:pPr>
          <w:ind w:left="851" w:hanging="284"/>
        </w:pPr>
        <w:rPr>
          <w:rFonts w:hint="default"/>
          <w:color w:val="53565A" w:themeColor="text2"/>
        </w:rPr>
      </w:lvl>
    </w:lvlOverride>
  </w:num>
  <w:num w:numId="12">
    <w:abstractNumId w:val="8"/>
    <w:lvlOverride w:ilvl="0">
      <w:lvl w:ilvl="0">
        <w:start w:val="1"/>
        <w:numFmt w:val="decimal"/>
        <w:pStyle w:val="Heading1"/>
        <w:suff w:val="space"/>
        <w:lvlText w:val="%1."/>
        <w:lvlJc w:val="left"/>
        <w:pPr>
          <w:ind w:left="454" w:hanging="454"/>
        </w:pPr>
        <w:rPr>
          <w:rFonts w:ascii="VIC Medium" w:hAnsi="VIC Medium" w:hint="default"/>
          <w:color w:val="53565A" w:themeColor="text2"/>
          <w:sz w:val="40"/>
        </w:rPr>
      </w:lvl>
    </w:lvlOverride>
    <w:lvlOverride w:ilvl="1">
      <w:lvl w:ilvl="1">
        <w:start w:val="1"/>
        <w:numFmt w:val="none"/>
        <w:pStyle w:val="Heading2"/>
        <w:suff w:val="nothing"/>
        <w:lvlText w:val=""/>
        <w:lvlJc w:val="left"/>
        <w:pPr>
          <w:ind w:left="0" w:firstLine="0"/>
        </w:pPr>
        <w:rPr>
          <w:rFonts w:asciiTheme="majorHAnsi" w:hAnsiTheme="majorHAnsi" w:hint="default"/>
          <w:color w:val="53565A" w:themeColor="text2"/>
        </w:rPr>
      </w:lvl>
    </w:lvlOverride>
    <w:lvlOverride w:ilvl="2">
      <w:lvl w:ilvl="2">
        <w:start w:val="1"/>
        <w:numFmt w:val="none"/>
        <w:pStyle w:val="Heading3"/>
        <w:suff w:val="nothing"/>
        <w:lvlText w:val="%2"/>
        <w:lvlJc w:val="left"/>
        <w:pPr>
          <w:ind w:left="0" w:firstLine="0"/>
        </w:pPr>
        <w:rPr>
          <w:rFonts w:asciiTheme="majorHAnsi" w:hAnsiTheme="majorHAnsi" w:hint="default"/>
          <w:color w:val="53565A" w:themeColor="text2"/>
        </w:rPr>
      </w:lvl>
    </w:lvlOverride>
    <w:lvlOverride w:ilvl="3">
      <w:lvl w:ilvl="3">
        <w:start w:val="1"/>
        <w:numFmt w:val="none"/>
        <w:pStyle w:val="Heading7"/>
        <w:suff w:val="nothing"/>
        <w:lvlText w:val=""/>
        <w:lvlJc w:val="left"/>
        <w:pPr>
          <w:ind w:left="0" w:firstLine="0"/>
        </w:pPr>
        <w:rPr>
          <w:rFonts w:asciiTheme="majorHAnsi" w:hAnsiTheme="majorHAnsi" w:hint="default"/>
          <w:color w:val="53565A" w:themeColor="text2"/>
        </w:rPr>
      </w:lvl>
    </w:lvlOverride>
    <w:lvlOverride w:ilvl="4">
      <w:lvl w:ilvl="4">
        <w:start w:val="1"/>
        <w:numFmt w:val="none"/>
        <w:pStyle w:val="Heading8"/>
        <w:suff w:val="nothing"/>
        <w:lvlText w:val="%4"/>
        <w:lvlJc w:val="left"/>
        <w:pPr>
          <w:ind w:left="0" w:firstLine="0"/>
        </w:pPr>
        <w:rPr>
          <w:rFonts w:asciiTheme="majorHAnsi" w:hAnsiTheme="majorHAnsi" w:hint="default"/>
          <w:color w:val="53565A" w:themeColor="text2"/>
        </w:rPr>
      </w:lvl>
    </w:lvlOverride>
    <w:lvlOverride w:ilvl="5">
      <w:lvl w:ilvl="5">
        <w:start w:val="1"/>
        <w:numFmt w:val="none"/>
        <w:pStyle w:val="Heading9"/>
        <w:suff w:val="nothing"/>
        <w:lvlText w:val="%4"/>
        <w:lvlJc w:val="left"/>
        <w:pPr>
          <w:ind w:left="0" w:firstLine="0"/>
        </w:pPr>
        <w:rPr>
          <w:rFonts w:asciiTheme="majorHAnsi" w:hAnsiTheme="majorHAnsi" w:hint="default"/>
          <w:color w:val="53565A" w:themeColor="text2"/>
        </w:rPr>
      </w:lvl>
    </w:lvlOverride>
    <w:lvlOverride w:ilvl="6">
      <w:lvl w:ilvl="6">
        <w:start w:val="1"/>
        <w:numFmt w:val="decimal"/>
        <w:pStyle w:val="BodyNumbering1"/>
        <w:lvlText w:val="%7."/>
        <w:lvlJc w:val="left"/>
        <w:pPr>
          <w:ind w:left="284" w:hanging="284"/>
        </w:pPr>
        <w:rPr>
          <w:rFonts w:asciiTheme="minorHAnsi" w:hAnsiTheme="minorHAnsi" w:hint="default"/>
          <w:color w:val="53565A" w:themeColor="text2"/>
        </w:rPr>
      </w:lvl>
    </w:lvlOverride>
    <w:lvlOverride w:ilvl="7">
      <w:lvl w:ilvl="7">
        <w:start w:val="1"/>
        <w:numFmt w:val="lowerLetter"/>
        <w:pStyle w:val="BodyNumbering2"/>
        <w:lvlText w:val="%8."/>
        <w:lvlJc w:val="left"/>
        <w:pPr>
          <w:ind w:left="567" w:hanging="283"/>
        </w:pPr>
        <w:rPr>
          <w:rFonts w:asciiTheme="minorHAnsi" w:hAnsiTheme="minorHAnsi" w:hint="default"/>
          <w:color w:val="53565A" w:themeColor="text2"/>
        </w:rPr>
      </w:lvl>
    </w:lvlOverride>
    <w:lvlOverride w:ilvl="8">
      <w:lvl w:ilvl="8">
        <w:start w:val="1"/>
        <w:numFmt w:val="lowerRoman"/>
        <w:pStyle w:val="BodyNumbering3"/>
        <w:lvlText w:val="%9."/>
        <w:lvlJc w:val="left"/>
        <w:pPr>
          <w:ind w:left="851" w:hanging="284"/>
        </w:pPr>
        <w:rPr>
          <w:rFonts w:hint="default"/>
          <w:color w:val="53565A" w:themeColor="text2"/>
        </w:rPr>
      </w:lvl>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90"/>
  <w:embedTrueTypeFonts/>
  <w:embedSystemFonts/>
  <w:proofState w:spelling="clean"/>
  <w:attachedTemplate r:id="rId1"/>
  <w:stylePaneSortMethod w:val="0000"/>
  <w:documentProtection w:edit="readOnly" w:enforcement="1" w:cryptProviderType="rsaAES" w:cryptAlgorithmClass="hash" w:cryptAlgorithmType="typeAny" w:cryptAlgorithmSid="14" w:cryptSpinCount="100000" w:hash="UoaOCcdV/DYwVdubTD3w71wPuZpuq5artetlnXrKNDrxU9xPUGpiHDkGVnIQ0nNV/M2fmJD55i+MxxFjp9j3qw==" w:salt="7jjE7dDLyILCFjuLFY1CcA=="/>
  <w:defaultTabStop w:val="720"/>
  <w:evenAndOddHeader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706D"/>
    <w:rsid w:val="0000066F"/>
    <w:rsid w:val="00002B5C"/>
    <w:rsid w:val="00003622"/>
    <w:rsid w:val="00006498"/>
    <w:rsid w:val="00013C24"/>
    <w:rsid w:val="00014A01"/>
    <w:rsid w:val="00016020"/>
    <w:rsid w:val="00016F19"/>
    <w:rsid w:val="00017047"/>
    <w:rsid w:val="000207CF"/>
    <w:rsid w:val="00021863"/>
    <w:rsid w:val="00021CEC"/>
    <w:rsid w:val="00023787"/>
    <w:rsid w:val="00025963"/>
    <w:rsid w:val="00025D85"/>
    <w:rsid w:val="000267FC"/>
    <w:rsid w:val="000270A0"/>
    <w:rsid w:val="00027A10"/>
    <w:rsid w:val="00027AFC"/>
    <w:rsid w:val="00030198"/>
    <w:rsid w:val="000303C6"/>
    <w:rsid w:val="0003047D"/>
    <w:rsid w:val="00035088"/>
    <w:rsid w:val="00035B04"/>
    <w:rsid w:val="00036C14"/>
    <w:rsid w:val="00037C43"/>
    <w:rsid w:val="00037D07"/>
    <w:rsid w:val="0004094D"/>
    <w:rsid w:val="00044695"/>
    <w:rsid w:val="00045C28"/>
    <w:rsid w:val="0004776D"/>
    <w:rsid w:val="00047F4F"/>
    <w:rsid w:val="00050AF0"/>
    <w:rsid w:val="00053ED4"/>
    <w:rsid w:val="00055140"/>
    <w:rsid w:val="00060706"/>
    <w:rsid w:val="000639E5"/>
    <w:rsid w:val="00063EED"/>
    <w:rsid w:val="00064639"/>
    <w:rsid w:val="000653C7"/>
    <w:rsid w:val="00065452"/>
    <w:rsid w:val="00070A2B"/>
    <w:rsid w:val="00070ACB"/>
    <w:rsid w:val="00075157"/>
    <w:rsid w:val="00075416"/>
    <w:rsid w:val="0007561D"/>
    <w:rsid w:val="0007669C"/>
    <w:rsid w:val="00076790"/>
    <w:rsid w:val="00080123"/>
    <w:rsid w:val="000801AC"/>
    <w:rsid w:val="00081694"/>
    <w:rsid w:val="00081ED6"/>
    <w:rsid w:val="00083077"/>
    <w:rsid w:val="00086335"/>
    <w:rsid w:val="00086D3D"/>
    <w:rsid w:val="00087408"/>
    <w:rsid w:val="00087ABE"/>
    <w:rsid w:val="00090AA3"/>
    <w:rsid w:val="00092C0D"/>
    <w:rsid w:val="00093082"/>
    <w:rsid w:val="000934F7"/>
    <w:rsid w:val="00095E7F"/>
    <w:rsid w:val="000A247E"/>
    <w:rsid w:val="000A2603"/>
    <w:rsid w:val="000A2DFD"/>
    <w:rsid w:val="000A4DFB"/>
    <w:rsid w:val="000A554C"/>
    <w:rsid w:val="000A5911"/>
    <w:rsid w:val="000A5951"/>
    <w:rsid w:val="000A661C"/>
    <w:rsid w:val="000A6774"/>
    <w:rsid w:val="000B0354"/>
    <w:rsid w:val="000B1035"/>
    <w:rsid w:val="000B585C"/>
    <w:rsid w:val="000B5B9F"/>
    <w:rsid w:val="000B5D48"/>
    <w:rsid w:val="000B6D8E"/>
    <w:rsid w:val="000B7555"/>
    <w:rsid w:val="000C0031"/>
    <w:rsid w:val="000C2020"/>
    <w:rsid w:val="000C2DBD"/>
    <w:rsid w:val="000C31DE"/>
    <w:rsid w:val="000C3307"/>
    <w:rsid w:val="000C3794"/>
    <w:rsid w:val="000C3E7B"/>
    <w:rsid w:val="000C3EA9"/>
    <w:rsid w:val="000C4409"/>
    <w:rsid w:val="000C59DE"/>
    <w:rsid w:val="000C5AB3"/>
    <w:rsid w:val="000C6688"/>
    <w:rsid w:val="000C739C"/>
    <w:rsid w:val="000C7A90"/>
    <w:rsid w:val="000D16A5"/>
    <w:rsid w:val="000D255B"/>
    <w:rsid w:val="000D3A6C"/>
    <w:rsid w:val="000D4CE8"/>
    <w:rsid w:val="000D7A29"/>
    <w:rsid w:val="000D7CAF"/>
    <w:rsid w:val="000E0829"/>
    <w:rsid w:val="000E0B71"/>
    <w:rsid w:val="000E0D55"/>
    <w:rsid w:val="000E0DC4"/>
    <w:rsid w:val="000E1DAB"/>
    <w:rsid w:val="000E1F0E"/>
    <w:rsid w:val="000E5D64"/>
    <w:rsid w:val="000F060A"/>
    <w:rsid w:val="000F0A26"/>
    <w:rsid w:val="000F0CDA"/>
    <w:rsid w:val="000F2147"/>
    <w:rsid w:val="000F2552"/>
    <w:rsid w:val="000F2A6C"/>
    <w:rsid w:val="000F3515"/>
    <w:rsid w:val="000F42C0"/>
    <w:rsid w:val="000F43BE"/>
    <w:rsid w:val="000F5477"/>
    <w:rsid w:val="000F6123"/>
    <w:rsid w:val="000F65AF"/>
    <w:rsid w:val="001028DC"/>
    <w:rsid w:val="00103580"/>
    <w:rsid w:val="00103A4A"/>
    <w:rsid w:val="001053B8"/>
    <w:rsid w:val="001069AD"/>
    <w:rsid w:val="001078E8"/>
    <w:rsid w:val="00111EAA"/>
    <w:rsid w:val="001130DB"/>
    <w:rsid w:val="00113D96"/>
    <w:rsid w:val="00114DD9"/>
    <w:rsid w:val="001152EA"/>
    <w:rsid w:val="0011570F"/>
    <w:rsid w:val="00116DDF"/>
    <w:rsid w:val="00117B0A"/>
    <w:rsid w:val="00120813"/>
    <w:rsid w:val="00120DF1"/>
    <w:rsid w:val="00122FCC"/>
    <w:rsid w:val="00123162"/>
    <w:rsid w:val="001234E9"/>
    <w:rsid w:val="00123674"/>
    <w:rsid w:val="00123EFB"/>
    <w:rsid w:val="00124393"/>
    <w:rsid w:val="00124A1C"/>
    <w:rsid w:val="0012791D"/>
    <w:rsid w:val="001320D7"/>
    <w:rsid w:val="0013218F"/>
    <w:rsid w:val="001331C9"/>
    <w:rsid w:val="00141296"/>
    <w:rsid w:val="00142291"/>
    <w:rsid w:val="001432E2"/>
    <w:rsid w:val="001445DF"/>
    <w:rsid w:val="00144BBA"/>
    <w:rsid w:val="00145593"/>
    <w:rsid w:val="001472CB"/>
    <w:rsid w:val="00147E56"/>
    <w:rsid w:val="00150F46"/>
    <w:rsid w:val="00153351"/>
    <w:rsid w:val="00153CF5"/>
    <w:rsid w:val="00154D7C"/>
    <w:rsid w:val="00154F5C"/>
    <w:rsid w:val="001574D4"/>
    <w:rsid w:val="00157ECB"/>
    <w:rsid w:val="0016072B"/>
    <w:rsid w:val="00160D75"/>
    <w:rsid w:val="00160FA4"/>
    <w:rsid w:val="001618C4"/>
    <w:rsid w:val="0016224B"/>
    <w:rsid w:val="00163CED"/>
    <w:rsid w:val="00165E1C"/>
    <w:rsid w:val="001668AB"/>
    <w:rsid w:val="00172168"/>
    <w:rsid w:val="00172886"/>
    <w:rsid w:val="00173811"/>
    <w:rsid w:val="00174C76"/>
    <w:rsid w:val="00174E12"/>
    <w:rsid w:val="00175B24"/>
    <w:rsid w:val="001775A3"/>
    <w:rsid w:val="00181925"/>
    <w:rsid w:val="00181A7E"/>
    <w:rsid w:val="001839A1"/>
    <w:rsid w:val="00184CAA"/>
    <w:rsid w:val="00186598"/>
    <w:rsid w:val="001866BF"/>
    <w:rsid w:val="00186FB1"/>
    <w:rsid w:val="00192972"/>
    <w:rsid w:val="00192F51"/>
    <w:rsid w:val="0019472B"/>
    <w:rsid w:val="0019593B"/>
    <w:rsid w:val="00196EC8"/>
    <w:rsid w:val="001976D2"/>
    <w:rsid w:val="00197EFB"/>
    <w:rsid w:val="001A181E"/>
    <w:rsid w:val="001A284A"/>
    <w:rsid w:val="001A3181"/>
    <w:rsid w:val="001A4CB1"/>
    <w:rsid w:val="001A4CC3"/>
    <w:rsid w:val="001A75E1"/>
    <w:rsid w:val="001A76AF"/>
    <w:rsid w:val="001B024C"/>
    <w:rsid w:val="001B14BE"/>
    <w:rsid w:val="001B30F7"/>
    <w:rsid w:val="001B4565"/>
    <w:rsid w:val="001B515C"/>
    <w:rsid w:val="001B7703"/>
    <w:rsid w:val="001C01EF"/>
    <w:rsid w:val="001C1341"/>
    <w:rsid w:val="001C1A26"/>
    <w:rsid w:val="001C1E5B"/>
    <w:rsid w:val="001C31E6"/>
    <w:rsid w:val="001C45FF"/>
    <w:rsid w:val="001C5EC2"/>
    <w:rsid w:val="001C6171"/>
    <w:rsid w:val="001C770E"/>
    <w:rsid w:val="001D15FC"/>
    <w:rsid w:val="001D25DA"/>
    <w:rsid w:val="001D3B17"/>
    <w:rsid w:val="001D5299"/>
    <w:rsid w:val="001D5F37"/>
    <w:rsid w:val="001D6464"/>
    <w:rsid w:val="001D670C"/>
    <w:rsid w:val="001D6F2D"/>
    <w:rsid w:val="001D700B"/>
    <w:rsid w:val="001E013A"/>
    <w:rsid w:val="001E01FC"/>
    <w:rsid w:val="001E11E4"/>
    <w:rsid w:val="001E2899"/>
    <w:rsid w:val="001E2ADE"/>
    <w:rsid w:val="001E2B9B"/>
    <w:rsid w:val="001E4DEF"/>
    <w:rsid w:val="001E7FC7"/>
    <w:rsid w:val="001F1C5C"/>
    <w:rsid w:val="001F38E8"/>
    <w:rsid w:val="001F3F88"/>
    <w:rsid w:val="001F571B"/>
    <w:rsid w:val="001F5F5B"/>
    <w:rsid w:val="001F64AB"/>
    <w:rsid w:val="001F6DF9"/>
    <w:rsid w:val="001F76EB"/>
    <w:rsid w:val="0020052B"/>
    <w:rsid w:val="002021BF"/>
    <w:rsid w:val="00204A6F"/>
    <w:rsid w:val="00204EE2"/>
    <w:rsid w:val="00207206"/>
    <w:rsid w:val="0020772C"/>
    <w:rsid w:val="00207FB7"/>
    <w:rsid w:val="002109BA"/>
    <w:rsid w:val="00212BA8"/>
    <w:rsid w:val="00213233"/>
    <w:rsid w:val="00213EDF"/>
    <w:rsid w:val="00216E5C"/>
    <w:rsid w:val="00217987"/>
    <w:rsid w:val="00220CDD"/>
    <w:rsid w:val="00222DEB"/>
    <w:rsid w:val="00223D94"/>
    <w:rsid w:val="00224E65"/>
    <w:rsid w:val="00230CF8"/>
    <w:rsid w:val="00231721"/>
    <w:rsid w:val="002331E5"/>
    <w:rsid w:val="002333FD"/>
    <w:rsid w:val="00236DE0"/>
    <w:rsid w:val="00237A77"/>
    <w:rsid w:val="0024199C"/>
    <w:rsid w:val="00242F7A"/>
    <w:rsid w:val="0024419D"/>
    <w:rsid w:val="0024669A"/>
    <w:rsid w:val="00247065"/>
    <w:rsid w:val="00247954"/>
    <w:rsid w:val="002500AE"/>
    <w:rsid w:val="0025023D"/>
    <w:rsid w:val="00251E22"/>
    <w:rsid w:val="00253B4A"/>
    <w:rsid w:val="0025542C"/>
    <w:rsid w:val="002561AD"/>
    <w:rsid w:val="0025787E"/>
    <w:rsid w:val="002609FD"/>
    <w:rsid w:val="00261F88"/>
    <w:rsid w:val="00265073"/>
    <w:rsid w:val="00267445"/>
    <w:rsid w:val="0026757E"/>
    <w:rsid w:val="0027245C"/>
    <w:rsid w:val="00277ABE"/>
    <w:rsid w:val="00277AF5"/>
    <w:rsid w:val="0028067D"/>
    <w:rsid w:val="00280D25"/>
    <w:rsid w:val="002811F9"/>
    <w:rsid w:val="00281BBF"/>
    <w:rsid w:val="00282B57"/>
    <w:rsid w:val="00283B87"/>
    <w:rsid w:val="002867A7"/>
    <w:rsid w:val="00292D2A"/>
    <w:rsid w:val="0029345C"/>
    <w:rsid w:val="00294420"/>
    <w:rsid w:val="00294914"/>
    <w:rsid w:val="0029614E"/>
    <w:rsid w:val="00297D92"/>
    <w:rsid w:val="002A007D"/>
    <w:rsid w:val="002A05B1"/>
    <w:rsid w:val="002A1069"/>
    <w:rsid w:val="002A1B31"/>
    <w:rsid w:val="002A3D5E"/>
    <w:rsid w:val="002A403A"/>
    <w:rsid w:val="002A4AF1"/>
    <w:rsid w:val="002B282F"/>
    <w:rsid w:val="002B46E1"/>
    <w:rsid w:val="002B488F"/>
    <w:rsid w:val="002B4B77"/>
    <w:rsid w:val="002B65E9"/>
    <w:rsid w:val="002B6EF0"/>
    <w:rsid w:val="002C1154"/>
    <w:rsid w:val="002C1713"/>
    <w:rsid w:val="002C2990"/>
    <w:rsid w:val="002C555F"/>
    <w:rsid w:val="002C57BC"/>
    <w:rsid w:val="002C62AF"/>
    <w:rsid w:val="002D1CB1"/>
    <w:rsid w:val="002D2130"/>
    <w:rsid w:val="002D2259"/>
    <w:rsid w:val="002D22B9"/>
    <w:rsid w:val="002D2ED4"/>
    <w:rsid w:val="002D310F"/>
    <w:rsid w:val="002D3A61"/>
    <w:rsid w:val="002D426B"/>
    <w:rsid w:val="002D6BA2"/>
    <w:rsid w:val="002E0392"/>
    <w:rsid w:val="002E0987"/>
    <w:rsid w:val="002E2BC7"/>
    <w:rsid w:val="002E3267"/>
    <w:rsid w:val="002E3E20"/>
    <w:rsid w:val="002E4C32"/>
    <w:rsid w:val="002E4F23"/>
    <w:rsid w:val="002E6F57"/>
    <w:rsid w:val="002F098F"/>
    <w:rsid w:val="002F12AE"/>
    <w:rsid w:val="002F160A"/>
    <w:rsid w:val="002F1FFE"/>
    <w:rsid w:val="002F2808"/>
    <w:rsid w:val="002F30E8"/>
    <w:rsid w:val="002F4504"/>
    <w:rsid w:val="002F4826"/>
    <w:rsid w:val="00302352"/>
    <w:rsid w:val="00302B94"/>
    <w:rsid w:val="00302BEE"/>
    <w:rsid w:val="00302F49"/>
    <w:rsid w:val="0030329D"/>
    <w:rsid w:val="00304ADE"/>
    <w:rsid w:val="00305B07"/>
    <w:rsid w:val="00307968"/>
    <w:rsid w:val="003103FD"/>
    <w:rsid w:val="00310819"/>
    <w:rsid w:val="003108F5"/>
    <w:rsid w:val="003109B3"/>
    <w:rsid w:val="00312040"/>
    <w:rsid w:val="0031364F"/>
    <w:rsid w:val="00313C80"/>
    <w:rsid w:val="00315FBA"/>
    <w:rsid w:val="00320991"/>
    <w:rsid w:val="00320D25"/>
    <w:rsid w:val="003219DF"/>
    <w:rsid w:val="00321B47"/>
    <w:rsid w:val="00323E9D"/>
    <w:rsid w:val="0032592C"/>
    <w:rsid w:val="00333151"/>
    <w:rsid w:val="0033435B"/>
    <w:rsid w:val="00335809"/>
    <w:rsid w:val="003365C1"/>
    <w:rsid w:val="003366E9"/>
    <w:rsid w:val="0033751A"/>
    <w:rsid w:val="00340835"/>
    <w:rsid w:val="00340B9A"/>
    <w:rsid w:val="00341E0F"/>
    <w:rsid w:val="00341E16"/>
    <w:rsid w:val="0034210B"/>
    <w:rsid w:val="003421D0"/>
    <w:rsid w:val="00344BFD"/>
    <w:rsid w:val="003461B7"/>
    <w:rsid w:val="00346EF9"/>
    <w:rsid w:val="003476C0"/>
    <w:rsid w:val="003504E7"/>
    <w:rsid w:val="003524A6"/>
    <w:rsid w:val="00352AA4"/>
    <w:rsid w:val="00352B37"/>
    <w:rsid w:val="00353BBB"/>
    <w:rsid w:val="003547C0"/>
    <w:rsid w:val="00355421"/>
    <w:rsid w:val="00355BCD"/>
    <w:rsid w:val="00355C68"/>
    <w:rsid w:val="00355FA4"/>
    <w:rsid w:val="003565B0"/>
    <w:rsid w:val="00356F63"/>
    <w:rsid w:val="003602D7"/>
    <w:rsid w:val="003604F8"/>
    <w:rsid w:val="0036083B"/>
    <w:rsid w:val="00360B53"/>
    <w:rsid w:val="00360EC7"/>
    <w:rsid w:val="00361627"/>
    <w:rsid w:val="00361ABE"/>
    <w:rsid w:val="003634E5"/>
    <w:rsid w:val="0036412B"/>
    <w:rsid w:val="0036633D"/>
    <w:rsid w:val="00366884"/>
    <w:rsid w:val="00367B9F"/>
    <w:rsid w:val="00370C55"/>
    <w:rsid w:val="003720C8"/>
    <w:rsid w:val="0037240B"/>
    <w:rsid w:val="003727C6"/>
    <w:rsid w:val="003759DA"/>
    <w:rsid w:val="00376061"/>
    <w:rsid w:val="0037677C"/>
    <w:rsid w:val="00377F14"/>
    <w:rsid w:val="00380F3F"/>
    <w:rsid w:val="003823CB"/>
    <w:rsid w:val="00383BEB"/>
    <w:rsid w:val="00390A09"/>
    <w:rsid w:val="00390E2D"/>
    <w:rsid w:val="00393047"/>
    <w:rsid w:val="0039754E"/>
    <w:rsid w:val="003975FE"/>
    <w:rsid w:val="003A004E"/>
    <w:rsid w:val="003A3039"/>
    <w:rsid w:val="003A3A68"/>
    <w:rsid w:val="003A56A5"/>
    <w:rsid w:val="003A5B3B"/>
    <w:rsid w:val="003B039C"/>
    <w:rsid w:val="003B1121"/>
    <w:rsid w:val="003B21EE"/>
    <w:rsid w:val="003B2660"/>
    <w:rsid w:val="003B34B4"/>
    <w:rsid w:val="003B6648"/>
    <w:rsid w:val="003C1A84"/>
    <w:rsid w:val="003C299F"/>
    <w:rsid w:val="003C5558"/>
    <w:rsid w:val="003C69CA"/>
    <w:rsid w:val="003C7558"/>
    <w:rsid w:val="003D0E0D"/>
    <w:rsid w:val="003D10B7"/>
    <w:rsid w:val="003D266F"/>
    <w:rsid w:val="003D303F"/>
    <w:rsid w:val="003D4DA5"/>
    <w:rsid w:val="003D5163"/>
    <w:rsid w:val="003D55B3"/>
    <w:rsid w:val="003D58A0"/>
    <w:rsid w:val="003D6886"/>
    <w:rsid w:val="003D71C8"/>
    <w:rsid w:val="003D779B"/>
    <w:rsid w:val="003D7E5A"/>
    <w:rsid w:val="003D7F9A"/>
    <w:rsid w:val="003E1380"/>
    <w:rsid w:val="003E15AE"/>
    <w:rsid w:val="003E1CBD"/>
    <w:rsid w:val="003E404D"/>
    <w:rsid w:val="003E6AA9"/>
    <w:rsid w:val="003F1650"/>
    <w:rsid w:val="003F1CA7"/>
    <w:rsid w:val="003F420F"/>
    <w:rsid w:val="003F47AB"/>
    <w:rsid w:val="003F5583"/>
    <w:rsid w:val="003F6A1C"/>
    <w:rsid w:val="003F7E5E"/>
    <w:rsid w:val="00400ADB"/>
    <w:rsid w:val="00402D0A"/>
    <w:rsid w:val="00402D84"/>
    <w:rsid w:val="00403E8B"/>
    <w:rsid w:val="0040469E"/>
    <w:rsid w:val="00404994"/>
    <w:rsid w:val="00405331"/>
    <w:rsid w:val="00406CA3"/>
    <w:rsid w:val="00406CDC"/>
    <w:rsid w:val="00407B7C"/>
    <w:rsid w:val="004152F1"/>
    <w:rsid w:val="00417616"/>
    <w:rsid w:val="0042028C"/>
    <w:rsid w:val="0042310B"/>
    <w:rsid w:val="004242AE"/>
    <w:rsid w:val="00424A7C"/>
    <w:rsid w:val="004257FC"/>
    <w:rsid w:val="004268D0"/>
    <w:rsid w:val="00426DFE"/>
    <w:rsid w:val="00432957"/>
    <w:rsid w:val="0043456D"/>
    <w:rsid w:val="00436E36"/>
    <w:rsid w:val="00443EA8"/>
    <w:rsid w:val="00444EF7"/>
    <w:rsid w:val="00445489"/>
    <w:rsid w:val="004466F3"/>
    <w:rsid w:val="00446849"/>
    <w:rsid w:val="00446F27"/>
    <w:rsid w:val="00446F35"/>
    <w:rsid w:val="0044779F"/>
    <w:rsid w:val="00452575"/>
    <w:rsid w:val="00455F4F"/>
    <w:rsid w:val="00456204"/>
    <w:rsid w:val="00457498"/>
    <w:rsid w:val="00457CD2"/>
    <w:rsid w:val="0046156D"/>
    <w:rsid w:val="00462270"/>
    <w:rsid w:val="00463E1E"/>
    <w:rsid w:val="004648AE"/>
    <w:rsid w:val="00464C87"/>
    <w:rsid w:val="004655E6"/>
    <w:rsid w:val="0046681A"/>
    <w:rsid w:val="004700A2"/>
    <w:rsid w:val="00470140"/>
    <w:rsid w:val="00470F2D"/>
    <w:rsid w:val="004733D1"/>
    <w:rsid w:val="0047403B"/>
    <w:rsid w:val="0047695A"/>
    <w:rsid w:val="00477850"/>
    <w:rsid w:val="00477E3F"/>
    <w:rsid w:val="00483363"/>
    <w:rsid w:val="004837F4"/>
    <w:rsid w:val="00483C20"/>
    <w:rsid w:val="00485503"/>
    <w:rsid w:val="0048580D"/>
    <w:rsid w:val="00485C9D"/>
    <w:rsid w:val="00486F0E"/>
    <w:rsid w:val="00487846"/>
    <w:rsid w:val="00495B17"/>
    <w:rsid w:val="00497842"/>
    <w:rsid w:val="004A1537"/>
    <w:rsid w:val="004A1755"/>
    <w:rsid w:val="004A1A93"/>
    <w:rsid w:val="004A25A9"/>
    <w:rsid w:val="004A32BF"/>
    <w:rsid w:val="004A37B0"/>
    <w:rsid w:val="004A505C"/>
    <w:rsid w:val="004A55F8"/>
    <w:rsid w:val="004A6611"/>
    <w:rsid w:val="004A71F6"/>
    <w:rsid w:val="004A7EF9"/>
    <w:rsid w:val="004B02C2"/>
    <w:rsid w:val="004B26FD"/>
    <w:rsid w:val="004B4494"/>
    <w:rsid w:val="004B5969"/>
    <w:rsid w:val="004B6535"/>
    <w:rsid w:val="004B6B78"/>
    <w:rsid w:val="004B7904"/>
    <w:rsid w:val="004C02F1"/>
    <w:rsid w:val="004C1CD1"/>
    <w:rsid w:val="004C3157"/>
    <w:rsid w:val="004C3594"/>
    <w:rsid w:val="004C3C0E"/>
    <w:rsid w:val="004C5028"/>
    <w:rsid w:val="004C5176"/>
    <w:rsid w:val="004C6EBF"/>
    <w:rsid w:val="004C72D8"/>
    <w:rsid w:val="004C7931"/>
    <w:rsid w:val="004D1360"/>
    <w:rsid w:val="004D2996"/>
    <w:rsid w:val="004D42BF"/>
    <w:rsid w:val="004D49E7"/>
    <w:rsid w:val="004D5078"/>
    <w:rsid w:val="004D51DA"/>
    <w:rsid w:val="004D56AE"/>
    <w:rsid w:val="004D5DF5"/>
    <w:rsid w:val="004D69E8"/>
    <w:rsid w:val="004D7600"/>
    <w:rsid w:val="004E3A1F"/>
    <w:rsid w:val="004E5239"/>
    <w:rsid w:val="004E593B"/>
    <w:rsid w:val="004F4A4F"/>
    <w:rsid w:val="004F6FF0"/>
    <w:rsid w:val="004F752A"/>
    <w:rsid w:val="004F7D42"/>
    <w:rsid w:val="005008FB"/>
    <w:rsid w:val="00501622"/>
    <w:rsid w:val="005023BD"/>
    <w:rsid w:val="00503D15"/>
    <w:rsid w:val="0050448D"/>
    <w:rsid w:val="00504BC3"/>
    <w:rsid w:val="00505DE8"/>
    <w:rsid w:val="00506AF3"/>
    <w:rsid w:val="00507661"/>
    <w:rsid w:val="00512E76"/>
    <w:rsid w:val="00514AD3"/>
    <w:rsid w:val="00514F08"/>
    <w:rsid w:val="005151D9"/>
    <w:rsid w:val="0051542F"/>
    <w:rsid w:val="00517673"/>
    <w:rsid w:val="005210AD"/>
    <w:rsid w:val="00521453"/>
    <w:rsid w:val="005217F5"/>
    <w:rsid w:val="00522A16"/>
    <w:rsid w:val="00523E7A"/>
    <w:rsid w:val="005248A1"/>
    <w:rsid w:val="00526B45"/>
    <w:rsid w:val="00526CCC"/>
    <w:rsid w:val="00530CE8"/>
    <w:rsid w:val="00533A6E"/>
    <w:rsid w:val="00535EBC"/>
    <w:rsid w:val="005377F3"/>
    <w:rsid w:val="00541C86"/>
    <w:rsid w:val="00541CA7"/>
    <w:rsid w:val="005437A0"/>
    <w:rsid w:val="005445C3"/>
    <w:rsid w:val="0054639F"/>
    <w:rsid w:val="005469E6"/>
    <w:rsid w:val="00546B28"/>
    <w:rsid w:val="00546C0D"/>
    <w:rsid w:val="0054716B"/>
    <w:rsid w:val="005479BA"/>
    <w:rsid w:val="005502DF"/>
    <w:rsid w:val="0055118E"/>
    <w:rsid w:val="00553022"/>
    <w:rsid w:val="00555AA3"/>
    <w:rsid w:val="00560C70"/>
    <w:rsid w:val="0056128E"/>
    <w:rsid w:val="00561EE9"/>
    <w:rsid w:val="00562578"/>
    <w:rsid w:val="00564ED5"/>
    <w:rsid w:val="005667A7"/>
    <w:rsid w:val="005670DA"/>
    <w:rsid w:val="005726F5"/>
    <w:rsid w:val="00574769"/>
    <w:rsid w:val="005769EB"/>
    <w:rsid w:val="00577E17"/>
    <w:rsid w:val="005804B5"/>
    <w:rsid w:val="005816A0"/>
    <w:rsid w:val="0058235E"/>
    <w:rsid w:val="00582882"/>
    <w:rsid w:val="0058367C"/>
    <w:rsid w:val="00584114"/>
    <w:rsid w:val="0058559E"/>
    <w:rsid w:val="0059004B"/>
    <w:rsid w:val="00591C81"/>
    <w:rsid w:val="00593B97"/>
    <w:rsid w:val="0059442A"/>
    <w:rsid w:val="0059670F"/>
    <w:rsid w:val="0059688B"/>
    <w:rsid w:val="00596CD2"/>
    <w:rsid w:val="0059789D"/>
    <w:rsid w:val="00597F60"/>
    <w:rsid w:val="005A14CE"/>
    <w:rsid w:val="005A1F81"/>
    <w:rsid w:val="005A252A"/>
    <w:rsid w:val="005A3E8C"/>
    <w:rsid w:val="005A4ABD"/>
    <w:rsid w:val="005A4F3A"/>
    <w:rsid w:val="005A52E2"/>
    <w:rsid w:val="005A70AD"/>
    <w:rsid w:val="005B0F2A"/>
    <w:rsid w:val="005B1AB0"/>
    <w:rsid w:val="005B4698"/>
    <w:rsid w:val="005B4A00"/>
    <w:rsid w:val="005C0108"/>
    <w:rsid w:val="005C0467"/>
    <w:rsid w:val="005C0ABF"/>
    <w:rsid w:val="005C2F2C"/>
    <w:rsid w:val="005C320A"/>
    <w:rsid w:val="005C3AB9"/>
    <w:rsid w:val="005C40D6"/>
    <w:rsid w:val="005C44B4"/>
    <w:rsid w:val="005C50AF"/>
    <w:rsid w:val="005C65BD"/>
    <w:rsid w:val="005D0C80"/>
    <w:rsid w:val="005D0F2D"/>
    <w:rsid w:val="005D1374"/>
    <w:rsid w:val="005D1392"/>
    <w:rsid w:val="005D4B62"/>
    <w:rsid w:val="005D4C9B"/>
    <w:rsid w:val="005D57B1"/>
    <w:rsid w:val="005D59BB"/>
    <w:rsid w:val="005D6F64"/>
    <w:rsid w:val="005E1010"/>
    <w:rsid w:val="005E3F1B"/>
    <w:rsid w:val="005E4091"/>
    <w:rsid w:val="005E4B51"/>
    <w:rsid w:val="005E5AEA"/>
    <w:rsid w:val="005E72A8"/>
    <w:rsid w:val="005F0459"/>
    <w:rsid w:val="005F0552"/>
    <w:rsid w:val="005F06E7"/>
    <w:rsid w:val="005F21D1"/>
    <w:rsid w:val="005F4F6C"/>
    <w:rsid w:val="0060166E"/>
    <w:rsid w:val="00602630"/>
    <w:rsid w:val="00602D49"/>
    <w:rsid w:val="006032EB"/>
    <w:rsid w:val="00603A97"/>
    <w:rsid w:val="006041BF"/>
    <w:rsid w:val="0060421B"/>
    <w:rsid w:val="00606B19"/>
    <w:rsid w:val="006110CD"/>
    <w:rsid w:val="00614A4A"/>
    <w:rsid w:val="00615C9A"/>
    <w:rsid w:val="006162DA"/>
    <w:rsid w:val="00616446"/>
    <w:rsid w:val="006165E2"/>
    <w:rsid w:val="0061676A"/>
    <w:rsid w:val="006174CB"/>
    <w:rsid w:val="00617D69"/>
    <w:rsid w:val="00620023"/>
    <w:rsid w:val="00622B87"/>
    <w:rsid w:val="006234D0"/>
    <w:rsid w:val="00623BED"/>
    <w:rsid w:val="006274A2"/>
    <w:rsid w:val="00632948"/>
    <w:rsid w:val="00634A6C"/>
    <w:rsid w:val="00635CCF"/>
    <w:rsid w:val="00635F0A"/>
    <w:rsid w:val="00637F86"/>
    <w:rsid w:val="00641308"/>
    <w:rsid w:val="0064197D"/>
    <w:rsid w:val="00644D15"/>
    <w:rsid w:val="00646BE7"/>
    <w:rsid w:val="00646ECA"/>
    <w:rsid w:val="00651293"/>
    <w:rsid w:val="006515EA"/>
    <w:rsid w:val="006524A6"/>
    <w:rsid w:val="00653D67"/>
    <w:rsid w:val="00654459"/>
    <w:rsid w:val="00655CD5"/>
    <w:rsid w:val="0065700B"/>
    <w:rsid w:val="00657A58"/>
    <w:rsid w:val="006607AB"/>
    <w:rsid w:val="006631EA"/>
    <w:rsid w:val="00663DFD"/>
    <w:rsid w:val="00663F1B"/>
    <w:rsid w:val="0066494C"/>
    <w:rsid w:val="00664BB6"/>
    <w:rsid w:val="00665069"/>
    <w:rsid w:val="0066659B"/>
    <w:rsid w:val="00667E68"/>
    <w:rsid w:val="006706F1"/>
    <w:rsid w:val="00671047"/>
    <w:rsid w:val="0067178E"/>
    <w:rsid w:val="006765F2"/>
    <w:rsid w:val="00676B74"/>
    <w:rsid w:val="00681821"/>
    <w:rsid w:val="00682BA1"/>
    <w:rsid w:val="0068311F"/>
    <w:rsid w:val="00683B47"/>
    <w:rsid w:val="00685655"/>
    <w:rsid w:val="006873EF"/>
    <w:rsid w:val="0069118A"/>
    <w:rsid w:val="00691E3B"/>
    <w:rsid w:val="006920C8"/>
    <w:rsid w:val="006953AF"/>
    <w:rsid w:val="00696F48"/>
    <w:rsid w:val="006A000F"/>
    <w:rsid w:val="006A39BE"/>
    <w:rsid w:val="006A55C0"/>
    <w:rsid w:val="006A5BC5"/>
    <w:rsid w:val="006A616C"/>
    <w:rsid w:val="006A76CA"/>
    <w:rsid w:val="006B0302"/>
    <w:rsid w:val="006B113C"/>
    <w:rsid w:val="006B231B"/>
    <w:rsid w:val="006B310A"/>
    <w:rsid w:val="006B3813"/>
    <w:rsid w:val="006B475B"/>
    <w:rsid w:val="006B4EBB"/>
    <w:rsid w:val="006B50F3"/>
    <w:rsid w:val="006B5506"/>
    <w:rsid w:val="006B56AE"/>
    <w:rsid w:val="006B5C72"/>
    <w:rsid w:val="006C0F69"/>
    <w:rsid w:val="006C3C2E"/>
    <w:rsid w:val="006C6A18"/>
    <w:rsid w:val="006C6A97"/>
    <w:rsid w:val="006C7A2E"/>
    <w:rsid w:val="006D1070"/>
    <w:rsid w:val="006D1AD8"/>
    <w:rsid w:val="006D28B3"/>
    <w:rsid w:val="006D2A06"/>
    <w:rsid w:val="006D4677"/>
    <w:rsid w:val="006D4E71"/>
    <w:rsid w:val="006D745A"/>
    <w:rsid w:val="006E1359"/>
    <w:rsid w:val="006E1AA6"/>
    <w:rsid w:val="006E2B12"/>
    <w:rsid w:val="006E3512"/>
    <w:rsid w:val="006E6FF6"/>
    <w:rsid w:val="006E7C63"/>
    <w:rsid w:val="006F609D"/>
    <w:rsid w:val="006F6FC2"/>
    <w:rsid w:val="006F7967"/>
    <w:rsid w:val="00702EE7"/>
    <w:rsid w:val="00702F7E"/>
    <w:rsid w:val="00704854"/>
    <w:rsid w:val="0070496E"/>
    <w:rsid w:val="00711873"/>
    <w:rsid w:val="00711895"/>
    <w:rsid w:val="00715BAA"/>
    <w:rsid w:val="0072195F"/>
    <w:rsid w:val="00721A8F"/>
    <w:rsid w:val="007234F3"/>
    <w:rsid w:val="00723795"/>
    <w:rsid w:val="00725095"/>
    <w:rsid w:val="00725229"/>
    <w:rsid w:val="00725997"/>
    <w:rsid w:val="007310BC"/>
    <w:rsid w:val="007337C3"/>
    <w:rsid w:val="00734DEB"/>
    <w:rsid w:val="0073536E"/>
    <w:rsid w:val="007355DF"/>
    <w:rsid w:val="00737B99"/>
    <w:rsid w:val="00737CD5"/>
    <w:rsid w:val="00741815"/>
    <w:rsid w:val="00741C47"/>
    <w:rsid w:val="00742CD1"/>
    <w:rsid w:val="00743499"/>
    <w:rsid w:val="00743987"/>
    <w:rsid w:val="007452F0"/>
    <w:rsid w:val="00745BB3"/>
    <w:rsid w:val="00746949"/>
    <w:rsid w:val="00750425"/>
    <w:rsid w:val="00751B0A"/>
    <w:rsid w:val="00752D47"/>
    <w:rsid w:val="007539D2"/>
    <w:rsid w:val="00756AC8"/>
    <w:rsid w:val="00757A55"/>
    <w:rsid w:val="00757D65"/>
    <w:rsid w:val="007606DC"/>
    <w:rsid w:val="00761A4B"/>
    <w:rsid w:val="00762276"/>
    <w:rsid w:val="00763BE2"/>
    <w:rsid w:val="0076637A"/>
    <w:rsid w:val="00766DD9"/>
    <w:rsid w:val="007704B8"/>
    <w:rsid w:val="00770981"/>
    <w:rsid w:val="00771FF4"/>
    <w:rsid w:val="00773BAC"/>
    <w:rsid w:val="007767A6"/>
    <w:rsid w:val="00780259"/>
    <w:rsid w:val="00780E00"/>
    <w:rsid w:val="007830DB"/>
    <w:rsid w:val="007838AF"/>
    <w:rsid w:val="0079057C"/>
    <w:rsid w:val="007913F5"/>
    <w:rsid w:val="007919A5"/>
    <w:rsid w:val="007931FE"/>
    <w:rsid w:val="007935CB"/>
    <w:rsid w:val="00793760"/>
    <w:rsid w:val="00793B0A"/>
    <w:rsid w:val="00793BE0"/>
    <w:rsid w:val="00796C56"/>
    <w:rsid w:val="007A0505"/>
    <w:rsid w:val="007A4768"/>
    <w:rsid w:val="007A4B3B"/>
    <w:rsid w:val="007A63FE"/>
    <w:rsid w:val="007A6909"/>
    <w:rsid w:val="007A708E"/>
    <w:rsid w:val="007B1248"/>
    <w:rsid w:val="007B127D"/>
    <w:rsid w:val="007B1C66"/>
    <w:rsid w:val="007B35DB"/>
    <w:rsid w:val="007B40F8"/>
    <w:rsid w:val="007B76AD"/>
    <w:rsid w:val="007B7FCF"/>
    <w:rsid w:val="007C1E29"/>
    <w:rsid w:val="007C20B1"/>
    <w:rsid w:val="007C3596"/>
    <w:rsid w:val="007C45F9"/>
    <w:rsid w:val="007C4AD7"/>
    <w:rsid w:val="007C4D71"/>
    <w:rsid w:val="007C6764"/>
    <w:rsid w:val="007D167B"/>
    <w:rsid w:val="007E1530"/>
    <w:rsid w:val="007E157D"/>
    <w:rsid w:val="007E1B02"/>
    <w:rsid w:val="007E312F"/>
    <w:rsid w:val="007E343E"/>
    <w:rsid w:val="007E6CAC"/>
    <w:rsid w:val="007E7440"/>
    <w:rsid w:val="007F008C"/>
    <w:rsid w:val="007F13D0"/>
    <w:rsid w:val="007F2668"/>
    <w:rsid w:val="007F5380"/>
    <w:rsid w:val="007F719D"/>
    <w:rsid w:val="007F7872"/>
    <w:rsid w:val="00800505"/>
    <w:rsid w:val="0080058C"/>
    <w:rsid w:val="00801F81"/>
    <w:rsid w:val="00804DC5"/>
    <w:rsid w:val="00805068"/>
    <w:rsid w:val="00805A32"/>
    <w:rsid w:val="00805F56"/>
    <w:rsid w:val="008067F1"/>
    <w:rsid w:val="0080714B"/>
    <w:rsid w:val="00807365"/>
    <w:rsid w:val="0081374A"/>
    <w:rsid w:val="008150C4"/>
    <w:rsid w:val="008153CA"/>
    <w:rsid w:val="00815685"/>
    <w:rsid w:val="00815F41"/>
    <w:rsid w:val="00815FCD"/>
    <w:rsid w:val="008170C3"/>
    <w:rsid w:val="00817212"/>
    <w:rsid w:val="008205F9"/>
    <w:rsid w:val="008206F9"/>
    <w:rsid w:val="008207E8"/>
    <w:rsid w:val="008213EB"/>
    <w:rsid w:val="00821F0A"/>
    <w:rsid w:val="00823972"/>
    <w:rsid w:val="00823E62"/>
    <w:rsid w:val="00824E4B"/>
    <w:rsid w:val="00825B8D"/>
    <w:rsid w:val="008277B6"/>
    <w:rsid w:val="00830076"/>
    <w:rsid w:val="008300D1"/>
    <w:rsid w:val="00833E91"/>
    <w:rsid w:val="00835370"/>
    <w:rsid w:val="0083670B"/>
    <w:rsid w:val="00836EA3"/>
    <w:rsid w:val="00837B57"/>
    <w:rsid w:val="00837FD7"/>
    <w:rsid w:val="0084174D"/>
    <w:rsid w:val="00841B2E"/>
    <w:rsid w:val="0084205A"/>
    <w:rsid w:val="00842E47"/>
    <w:rsid w:val="0084307D"/>
    <w:rsid w:val="00845449"/>
    <w:rsid w:val="00845E49"/>
    <w:rsid w:val="0084698F"/>
    <w:rsid w:val="00847FA4"/>
    <w:rsid w:val="00851BB7"/>
    <w:rsid w:val="0085261C"/>
    <w:rsid w:val="00853623"/>
    <w:rsid w:val="00853679"/>
    <w:rsid w:val="00853807"/>
    <w:rsid w:val="00855449"/>
    <w:rsid w:val="00857258"/>
    <w:rsid w:val="00862E92"/>
    <w:rsid w:val="008632CB"/>
    <w:rsid w:val="00863EB5"/>
    <w:rsid w:val="00864B28"/>
    <w:rsid w:val="00864C2A"/>
    <w:rsid w:val="00866EAC"/>
    <w:rsid w:val="00867B63"/>
    <w:rsid w:val="0087106F"/>
    <w:rsid w:val="00871E06"/>
    <w:rsid w:val="00872159"/>
    <w:rsid w:val="0087697F"/>
    <w:rsid w:val="008804C7"/>
    <w:rsid w:val="0088184D"/>
    <w:rsid w:val="00881AB8"/>
    <w:rsid w:val="008821C2"/>
    <w:rsid w:val="008831C4"/>
    <w:rsid w:val="00883421"/>
    <w:rsid w:val="00886457"/>
    <w:rsid w:val="0088661B"/>
    <w:rsid w:val="00886A97"/>
    <w:rsid w:val="0088751D"/>
    <w:rsid w:val="0089091D"/>
    <w:rsid w:val="008912F0"/>
    <w:rsid w:val="0089172A"/>
    <w:rsid w:val="00892BBD"/>
    <w:rsid w:val="00893314"/>
    <w:rsid w:val="00894019"/>
    <w:rsid w:val="008959E8"/>
    <w:rsid w:val="0089785B"/>
    <w:rsid w:val="008978E0"/>
    <w:rsid w:val="00897CA9"/>
    <w:rsid w:val="008A05F2"/>
    <w:rsid w:val="008A1A6A"/>
    <w:rsid w:val="008A353B"/>
    <w:rsid w:val="008A5829"/>
    <w:rsid w:val="008A6602"/>
    <w:rsid w:val="008A6729"/>
    <w:rsid w:val="008A7A62"/>
    <w:rsid w:val="008A7EDE"/>
    <w:rsid w:val="008B0140"/>
    <w:rsid w:val="008B14FC"/>
    <w:rsid w:val="008B15B0"/>
    <w:rsid w:val="008B2733"/>
    <w:rsid w:val="008B305A"/>
    <w:rsid w:val="008B67AD"/>
    <w:rsid w:val="008B7C2E"/>
    <w:rsid w:val="008C22A7"/>
    <w:rsid w:val="008C2524"/>
    <w:rsid w:val="008C277F"/>
    <w:rsid w:val="008C34CF"/>
    <w:rsid w:val="008C4729"/>
    <w:rsid w:val="008C6E25"/>
    <w:rsid w:val="008D14E7"/>
    <w:rsid w:val="008D1A44"/>
    <w:rsid w:val="008D1A7B"/>
    <w:rsid w:val="008D1B5A"/>
    <w:rsid w:val="008D21FF"/>
    <w:rsid w:val="008D2977"/>
    <w:rsid w:val="008D2CD5"/>
    <w:rsid w:val="008D2F19"/>
    <w:rsid w:val="008D34A5"/>
    <w:rsid w:val="008D4967"/>
    <w:rsid w:val="008E06CD"/>
    <w:rsid w:val="008E1A10"/>
    <w:rsid w:val="008E3694"/>
    <w:rsid w:val="008E394C"/>
    <w:rsid w:val="008E70EE"/>
    <w:rsid w:val="008E724D"/>
    <w:rsid w:val="008E746F"/>
    <w:rsid w:val="008F0161"/>
    <w:rsid w:val="008F35C9"/>
    <w:rsid w:val="008F3EDC"/>
    <w:rsid w:val="008F6AD5"/>
    <w:rsid w:val="008F6C75"/>
    <w:rsid w:val="008F6FF7"/>
    <w:rsid w:val="008F705C"/>
    <w:rsid w:val="00902DB7"/>
    <w:rsid w:val="00903886"/>
    <w:rsid w:val="00903C40"/>
    <w:rsid w:val="00903D66"/>
    <w:rsid w:val="0090405B"/>
    <w:rsid w:val="009049B4"/>
    <w:rsid w:val="009061AD"/>
    <w:rsid w:val="009073BC"/>
    <w:rsid w:val="0090765B"/>
    <w:rsid w:val="009105B7"/>
    <w:rsid w:val="00910899"/>
    <w:rsid w:val="009111E2"/>
    <w:rsid w:val="00912409"/>
    <w:rsid w:val="00913058"/>
    <w:rsid w:val="0091346B"/>
    <w:rsid w:val="0091417F"/>
    <w:rsid w:val="00914EF1"/>
    <w:rsid w:val="00915B90"/>
    <w:rsid w:val="00915BE3"/>
    <w:rsid w:val="00917481"/>
    <w:rsid w:val="00922654"/>
    <w:rsid w:val="00923BC0"/>
    <w:rsid w:val="00923EEC"/>
    <w:rsid w:val="00923F53"/>
    <w:rsid w:val="009255E3"/>
    <w:rsid w:val="009260C9"/>
    <w:rsid w:val="00927857"/>
    <w:rsid w:val="00930539"/>
    <w:rsid w:val="009311BB"/>
    <w:rsid w:val="00931C71"/>
    <w:rsid w:val="00931F22"/>
    <w:rsid w:val="00932073"/>
    <w:rsid w:val="00935367"/>
    <w:rsid w:val="009372CC"/>
    <w:rsid w:val="00943408"/>
    <w:rsid w:val="00943FAB"/>
    <w:rsid w:val="00944625"/>
    <w:rsid w:val="00945112"/>
    <w:rsid w:val="009468A1"/>
    <w:rsid w:val="00946D02"/>
    <w:rsid w:val="009510C5"/>
    <w:rsid w:val="00953922"/>
    <w:rsid w:val="00953ED9"/>
    <w:rsid w:val="0095520B"/>
    <w:rsid w:val="0096036F"/>
    <w:rsid w:val="00960633"/>
    <w:rsid w:val="00960D5A"/>
    <w:rsid w:val="00962732"/>
    <w:rsid w:val="009635C1"/>
    <w:rsid w:val="00963767"/>
    <w:rsid w:val="00963A61"/>
    <w:rsid w:val="00963E90"/>
    <w:rsid w:val="00964915"/>
    <w:rsid w:val="00965C20"/>
    <w:rsid w:val="0096644F"/>
    <w:rsid w:val="00967DA2"/>
    <w:rsid w:val="0097006C"/>
    <w:rsid w:val="00970865"/>
    <w:rsid w:val="00971920"/>
    <w:rsid w:val="00971D9E"/>
    <w:rsid w:val="009731D8"/>
    <w:rsid w:val="00974578"/>
    <w:rsid w:val="00974944"/>
    <w:rsid w:val="00975478"/>
    <w:rsid w:val="009754A5"/>
    <w:rsid w:val="009758B3"/>
    <w:rsid w:val="00975971"/>
    <w:rsid w:val="00975F6A"/>
    <w:rsid w:val="009775A5"/>
    <w:rsid w:val="00977FF7"/>
    <w:rsid w:val="00982F42"/>
    <w:rsid w:val="009831DE"/>
    <w:rsid w:val="00990209"/>
    <w:rsid w:val="00990C4A"/>
    <w:rsid w:val="00990F02"/>
    <w:rsid w:val="00991215"/>
    <w:rsid w:val="00992776"/>
    <w:rsid w:val="00992B6C"/>
    <w:rsid w:val="00995017"/>
    <w:rsid w:val="00997B5F"/>
    <w:rsid w:val="009A05C0"/>
    <w:rsid w:val="009A0854"/>
    <w:rsid w:val="009A2890"/>
    <w:rsid w:val="009A3A36"/>
    <w:rsid w:val="009A44C4"/>
    <w:rsid w:val="009A63BC"/>
    <w:rsid w:val="009B1C58"/>
    <w:rsid w:val="009B2163"/>
    <w:rsid w:val="009B282F"/>
    <w:rsid w:val="009B4B26"/>
    <w:rsid w:val="009B5232"/>
    <w:rsid w:val="009B588C"/>
    <w:rsid w:val="009B6751"/>
    <w:rsid w:val="009B745B"/>
    <w:rsid w:val="009C0DE0"/>
    <w:rsid w:val="009C1260"/>
    <w:rsid w:val="009C1824"/>
    <w:rsid w:val="009C4301"/>
    <w:rsid w:val="009C6221"/>
    <w:rsid w:val="009C6DE1"/>
    <w:rsid w:val="009C6EDE"/>
    <w:rsid w:val="009C71B9"/>
    <w:rsid w:val="009C739D"/>
    <w:rsid w:val="009C7B60"/>
    <w:rsid w:val="009D27A0"/>
    <w:rsid w:val="009D283F"/>
    <w:rsid w:val="009D289B"/>
    <w:rsid w:val="009D4306"/>
    <w:rsid w:val="009D7331"/>
    <w:rsid w:val="009D7868"/>
    <w:rsid w:val="009E0BE6"/>
    <w:rsid w:val="009E3121"/>
    <w:rsid w:val="009E34A7"/>
    <w:rsid w:val="009E604F"/>
    <w:rsid w:val="009E7EA5"/>
    <w:rsid w:val="009F183C"/>
    <w:rsid w:val="009F1D4F"/>
    <w:rsid w:val="009F28D9"/>
    <w:rsid w:val="009F2E9A"/>
    <w:rsid w:val="009F3B06"/>
    <w:rsid w:val="009F4209"/>
    <w:rsid w:val="009F472C"/>
    <w:rsid w:val="009F59A0"/>
    <w:rsid w:val="009F5A57"/>
    <w:rsid w:val="009F69AD"/>
    <w:rsid w:val="009F72C5"/>
    <w:rsid w:val="00A00706"/>
    <w:rsid w:val="00A00F62"/>
    <w:rsid w:val="00A0110B"/>
    <w:rsid w:val="00A02194"/>
    <w:rsid w:val="00A0298F"/>
    <w:rsid w:val="00A02FC6"/>
    <w:rsid w:val="00A03607"/>
    <w:rsid w:val="00A058C4"/>
    <w:rsid w:val="00A05C6A"/>
    <w:rsid w:val="00A11179"/>
    <w:rsid w:val="00A12388"/>
    <w:rsid w:val="00A12627"/>
    <w:rsid w:val="00A128C5"/>
    <w:rsid w:val="00A13FEE"/>
    <w:rsid w:val="00A145AF"/>
    <w:rsid w:val="00A159EC"/>
    <w:rsid w:val="00A15D84"/>
    <w:rsid w:val="00A16BBE"/>
    <w:rsid w:val="00A17747"/>
    <w:rsid w:val="00A17D8E"/>
    <w:rsid w:val="00A22095"/>
    <w:rsid w:val="00A224A4"/>
    <w:rsid w:val="00A22B98"/>
    <w:rsid w:val="00A23CFC"/>
    <w:rsid w:val="00A25A03"/>
    <w:rsid w:val="00A25E08"/>
    <w:rsid w:val="00A2685D"/>
    <w:rsid w:val="00A27E9B"/>
    <w:rsid w:val="00A31504"/>
    <w:rsid w:val="00A31D20"/>
    <w:rsid w:val="00A3469A"/>
    <w:rsid w:val="00A349B2"/>
    <w:rsid w:val="00A373C6"/>
    <w:rsid w:val="00A37985"/>
    <w:rsid w:val="00A37F9B"/>
    <w:rsid w:val="00A40693"/>
    <w:rsid w:val="00A41067"/>
    <w:rsid w:val="00A420B4"/>
    <w:rsid w:val="00A43503"/>
    <w:rsid w:val="00A4391C"/>
    <w:rsid w:val="00A43F61"/>
    <w:rsid w:val="00A45887"/>
    <w:rsid w:val="00A47194"/>
    <w:rsid w:val="00A506DC"/>
    <w:rsid w:val="00A527A9"/>
    <w:rsid w:val="00A54AE0"/>
    <w:rsid w:val="00A5739A"/>
    <w:rsid w:val="00A612ED"/>
    <w:rsid w:val="00A61567"/>
    <w:rsid w:val="00A61E9C"/>
    <w:rsid w:val="00A62608"/>
    <w:rsid w:val="00A642EE"/>
    <w:rsid w:val="00A653D2"/>
    <w:rsid w:val="00A65630"/>
    <w:rsid w:val="00A658DC"/>
    <w:rsid w:val="00A65917"/>
    <w:rsid w:val="00A65A45"/>
    <w:rsid w:val="00A70443"/>
    <w:rsid w:val="00A72141"/>
    <w:rsid w:val="00A73555"/>
    <w:rsid w:val="00A80704"/>
    <w:rsid w:val="00A80D33"/>
    <w:rsid w:val="00A81785"/>
    <w:rsid w:val="00A81947"/>
    <w:rsid w:val="00A81963"/>
    <w:rsid w:val="00A81CC0"/>
    <w:rsid w:val="00A821E5"/>
    <w:rsid w:val="00A825FD"/>
    <w:rsid w:val="00A82CC6"/>
    <w:rsid w:val="00A8572F"/>
    <w:rsid w:val="00A857B1"/>
    <w:rsid w:val="00A85B82"/>
    <w:rsid w:val="00A86B9C"/>
    <w:rsid w:val="00A91CB1"/>
    <w:rsid w:val="00A930EC"/>
    <w:rsid w:val="00A932DB"/>
    <w:rsid w:val="00A93576"/>
    <w:rsid w:val="00A935B4"/>
    <w:rsid w:val="00A93C5B"/>
    <w:rsid w:val="00A93E8B"/>
    <w:rsid w:val="00A94885"/>
    <w:rsid w:val="00A96338"/>
    <w:rsid w:val="00AA0467"/>
    <w:rsid w:val="00AA1358"/>
    <w:rsid w:val="00AA19B7"/>
    <w:rsid w:val="00AA2126"/>
    <w:rsid w:val="00AA2C45"/>
    <w:rsid w:val="00AA3AFE"/>
    <w:rsid w:val="00AA59D2"/>
    <w:rsid w:val="00AB2133"/>
    <w:rsid w:val="00AB4742"/>
    <w:rsid w:val="00AB7CED"/>
    <w:rsid w:val="00AC177A"/>
    <w:rsid w:val="00AC1D86"/>
    <w:rsid w:val="00AC2835"/>
    <w:rsid w:val="00AC2BA8"/>
    <w:rsid w:val="00AC6DDB"/>
    <w:rsid w:val="00AD01CD"/>
    <w:rsid w:val="00AD032E"/>
    <w:rsid w:val="00AD1FD3"/>
    <w:rsid w:val="00AD2646"/>
    <w:rsid w:val="00AD2928"/>
    <w:rsid w:val="00AD2B64"/>
    <w:rsid w:val="00AD3E8C"/>
    <w:rsid w:val="00AD6FC9"/>
    <w:rsid w:val="00AE0133"/>
    <w:rsid w:val="00AE1F6B"/>
    <w:rsid w:val="00AE5454"/>
    <w:rsid w:val="00AE5928"/>
    <w:rsid w:val="00AE5F6E"/>
    <w:rsid w:val="00AE60DC"/>
    <w:rsid w:val="00AE643D"/>
    <w:rsid w:val="00AE67EE"/>
    <w:rsid w:val="00AE6E88"/>
    <w:rsid w:val="00AE7158"/>
    <w:rsid w:val="00AE7C9A"/>
    <w:rsid w:val="00AF186F"/>
    <w:rsid w:val="00AF2F72"/>
    <w:rsid w:val="00AF3B8F"/>
    <w:rsid w:val="00AF45D0"/>
    <w:rsid w:val="00AF6F27"/>
    <w:rsid w:val="00AF6FF1"/>
    <w:rsid w:val="00B02E61"/>
    <w:rsid w:val="00B0327D"/>
    <w:rsid w:val="00B0331B"/>
    <w:rsid w:val="00B03B71"/>
    <w:rsid w:val="00B0606B"/>
    <w:rsid w:val="00B07515"/>
    <w:rsid w:val="00B076B2"/>
    <w:rsid w:val="00B11BFA"/>
    <w:rsid w:val="00B14D3B"/>
    <w:rsid w:val="00B15A6C"/>
    <w:rsid w:val="00B170BB"/>
    <w:rsid w:val="00B20B0F"/>
    <w:rsid w:val="00B22249"/>
    <w:rsid w:val="00B2225F"/>
    <w:rsid w:val="00B2255F"/>
    <w:rsid w:val="00B22782"/>
    <w:rsid w:val="00B23305"/>
    <w:rsid w:val="00B25119"/>
    <w:rsid w:val="00B27B52"/>
    <w:rsid w:val="00B30404"/>
    <w:rsid w:val="00B31244"/>
    <w:rsid w:val="00B31931"/>
    <w:rsid w:val="00B31985"/>
    <w:rsid w:val="00B36286"/>
    <w:rsid w:val="00B3796B"/>
    <w:rsid w:val="00B402FF"/>
    <w:rsid w:val="00B414DB"/>
    <w:rsid w:val="00B428C6"/>
    <w:rsid w:val="00B4291F"/>
    <w:rsid w:val="00B43692"/>
    <w:rsid w:val="00B44102"/>
    <w:rsid w:val="00B44166"/>
    <w:rsid w:val="00B45BBE"/>
    <w:rsid w:val="00B46926"/>
    <w:rsid w:val="00B50F40"/>
    <w:rsid w:val="00B53521"/>
    <w:rsid w:val="00B537EE"/>
    <w:rsid w:val="00B55534"/>
    <w:rsid w:val="00B558CD"/>
    <w:rsid w:val="00B55A42"/>
    <w:rsid w:val="00B55B2F"/>
    <w:rsid w:val="00B55DE3"/>
    <w:rsid w:val="00B56231"/>
    <w:rsid w:val="00B60614"/>
    <w:rsid w:val="00B6077F"/>
    <w:rsid w:val="00B65860"/>
    <w:rsid w:val="00B660DC"/>
    <w:rsid w:val="00B66BAE"/>
    <w:rsid w:val="00B670E4"/>
    <w:rsid w:val="00B6748F"/>
    <w:rsid w:val="00B71618"/>
    <w:rsid w:val="00B71C7C"/>
    <w:rsid w:val="00B72102"/>
    <w:rsid w:val="00B74694"/>
    <w:rsid w:val="00B756B7"/>
    <w:rsid w:val="00B76C34"/>
    <w:rsid w:val="00B76DBB"/>
    <w:rsid w:val="00B77254"/>
    <w:rsid w:val="00B826DD"/>
    <w:rsid w:val="00B82AD7"/>
    <w:rsid w:val="00B858B2"/>
    <w:rsid w:val="00B868BC"/>
    <w:rsid w:val="00B86E9C"/>
    <w:rsid w:val="00B941E4"/>
    <w:rsid w:val="00B95DE9"/>
    <w:rsid w:val="00B968DA"/>
    <w:rsid w:val="00B96E82"/>
    <w:rsid w:val="00B970AE"/>
    <w:rsid w:val="00B976EE"/>
    <w:rsid w:val="00BA0F37"/>
    <w:rsid w:val="00BA10E3"/>
    <w:rsid w:val="00BA1DAD"/>
    <w:rsid w:val="00BA2CC4"/>
    <w:rsid w:val="00BA30A4"/>
    <w:rsid w:val="00BA3CB2"/>
    <w:rsid w:val="00BA4C75"/>
    <w:rsid w:val="00BA576B"/>
    <w:rsid w:val="00BA7F44"/>
    <w:rsid w:val="00BB001C"/>
    <w:rsid w:val="00BB1130"/>
    <w:rsid w:val="00BB1B4D"/>
    <w:rsid w:val="00BB23F4"/>
    <w:rsid w:val="00BB35C0"/>
    <w:rsid w:val="00BB476A"/>
    <w:rsid w:val="00BB5CE8"/>
    <w:rsid w:val="00BB69A8"/>
    <w:rsid w:val="00BB7411"/>
    <w:rsid w:val="00BC1690"/>
    <w:rsid w:val="00BC2648"/>
    <w:rsid w:val="00BC456A"/>
    <w:rsid w:val="00BC4C43"/>
    <w:rsid w:val="00BC59F3"/>
    <w:rsid w:val="00BC7179"/>
    <w:rsid w:val="00BC71AD"/>
    <w:rsid w:val="00BC786F"/>
    <w:rsid w:val="00BD01DC"/>
    <w:rsid w:val="00BD04E8"/>
    <w:rsid w:val="00BD126F"/>
    <w:rsid w:val="00BD1284"/>
    <w:rsid w:val="00BD1EB4"/>
    <w:rsid w:val="00BD446B"/>
    <w:rsid w:val="00BD4684"/>
    <w:rsid w:val="00BD530F"/>
    <w:rsid w:val="00BD5C44"/>
    <w:rsid w:val="00BD7823"/>
    <w:rsid w:val="00BE00B4"/>
    <w:rsid w:val="00BE7E8A"/>
    <w:rsid w:val="00BF4334"/>
    <w:rsid w:val="00BF5470"/>
    <w:rsid w:val="00BF76FE"/>
    <w:rsid w:val="00BF7FA4"/>
    <w:rsid w:val="00C00435"/>
    <w:rsid w:val="00C00D16"/>
    <w:rsid w:val="00C0148B"/>
    <w:rsid w:val="00C017E3"/>
    <w:rsid w:val="00C02937"/>
    <w:rsid w:val="00C02E6E"/>
    <w:rsid w:val="00C03FBD"/>
    <w:rsid w:val="00C0430C"/>
    <w:rsid w:val="00C10E5A"/>
    <w:rsid w:val="00C11449"/>
    <w:rsid w:val="00C11613"/>
    <w:rsid w:val="00C15EFF"/>
    <w:rsid w:val="00C219C7"/>
    <w:rsid w:val="00C21A58"/>
    <w:rsid w:val="00C26795"/>
    <w:rsid w:val="00C26C2F"/>
    <w:rsid w:val="00C26D10"/>
    <w:rsid w:val="00C27536"/>
    <w:rsid w:val="00C3107B"/>
    <w:rsid w:val="00C31356"/>
    <w:rsid w:val="00C315EE"/>
    <w:rsid w:val="00C32536"/>
    <w:rsid w:val="00C3328F"/>
    <w:rsid w:val="00C333A4"/>
    <w:rsid w:val="00C33647"/>
    <w:rsid w:val="00C34749"/>
    <w:rsid w:val="00C35EA9"/>
    <w:rsid w:val="00C37580"/>
    <w:rsid w:val="00C37BA1"/>
    <w:rsid w:val="00C40738"/>
    <w:rsid w:val="00C40841"/>
    <w:rsid w:val="00C42B66"/>
    <w:rsid w:val="00C44A77"/>
    <w:rsid w:val="00C453AB"/>
    <w:rsid w:val="00C45B9F"/>
    <w:rsid w:val="00C46D77"/>
    <w:rsid w:val="00C47080"/>
    <w:rsid w:val="00C47107"/>
    <w:rsid w:val="00C472F3"/>
    <w:rsid w:val="00C518D7"/>
    <w:rsid w:val="00C52836"/>
    <w:rsid w:val="00C55C67"/>
    <w:rsid w:val="00C5682A"/>
    <w:rsid w:val="00C57C3A"/>
    <w:rsid w:val="00C6162E"/>
    <w:rsid w:val="00C6187C"/>
    <w:rsid w:val="00C62B71"/>
    <w:rsid w:val="00C62E29"/>
    <w:rsid w:val="00C62EA3"/>
    <w:rsid w:val="00C71F85"/>
    <w:rsid w:val="00C72B3A"/>
    <w:rsid w:val="00C73915"/>
    <w:rsid w:val="00C75F96"/>
    <w:rsid w:val="00C76305"/>
    <w:rsid w:val="00C825A0"/>
    <w:rsid w:val="00C83C92"/>
    <w:rsid w:val="00C83CC9"/>
    <w:rsid w:val="00C85043"/>
    <w:rsid w:val="00C85590"/>
    <w:rsid w:val="00C85C9E"/>
    <w:rsid w:val="00C85E67"/>
    <w:rsid w:val="00C900A6"/>
    <w:rsid w:val="00C91921"/>
    <w:rsid w:val="00C95375"/>
    <w:rsid w:val="00CA30E9"/>
    <w:rsid w:val="00CA70CC"/>
    <w:rsid w:val="00CA7A96"/>
    <w:rsid w:val="00CB06DB"/>
    <w:rsid w:val="00CB118D"/>
    <w:rsid w:val="00CB16D2"/>
    <w:rsid w:val="00CB1EE3"/>
    <w:rsid w:val="00CB392D"/>
    <w:rsid w:val="00CB5811"/>
    <w:rsid w:val="00CC0064"/>
    <w:rsid w:val="00CC2F28"/>
    <w:rsid w:val="00CC34A3"/>
    <w:rsid w:val="00CC7A1D"/>
    <w:rsid w:val="00CD120F"/>
    <w:rsid w:val="00CD15BB"/>
    <w:rsid w:val="00CD444B"/>
    <w:rsid w:val="00CD717E"/>
    <w:rsid w:val="00CE1D04"/>
    <w:rsid w:val="00CE2533"/>
    <w:rsid w:val="00CE2600"/>
    <w:rsid w:val="00CE3542"/>
    <w:rsid w:val="00CE5CCE"/>
    <w:rsid w:val="00CE76E5"/>
    <w:rsid w:val="00CE7905"/>
    <w:rsid w:val="00CE7B18"/>
    <w:rsid w:val="00CF0B51"/>
    <w:rsid w:val="00CF0ED3"/>
    <w:rsid w:val="00CF1D90"/>
    <w:rsid w:val="00CF2FBA"/>
    <w:rsid w:val="00CF3716"/>
    <w:rsid w:val="00CF5F56"/>
    <w:rsid w:val="00CF6915"/>
    <w:rsid w:val="00CF775F"/>
    <w:rsid w:val="00CF7D0F"/>
    <w:rsid w:val="00D0045F"/>
    <w:rsid w:val="00D01359"/>
    <w:rsid w:val="00D02B32"/>
    <w:rsid w:val="00D035F4"/>
    <w:rsid w:val="00D05E04"/>
    <w:rsid w:val="00D07758"/>
    <w:rsid w:val="00D13FC1"/>
    <w:rsid w:val="00D16013"/>
    <w:rsid w:val="00D16178"/>
    <w:rsid w:val="00D1703F"/>
    <w:rsid w:val="00D171C1"/>
    <w:rsid w:val="00D17D99"/>
    <w:rsid w:val="00D2072B"/>
    <w:rsid w:val="00D208C0"/>
    <w:rsid w:val="00D27403"/>
    <w:rsid w:val="00D27A35"/>
    <w:rsid w:val="00D30DFF"/>
    <w:rsid w:val="00D3233E"/>
    <w:rsid w:val="00D356F0"/>
    <w:rsid w:val="00D35F46"/>
    <w:rsid w:val="00D36A22"/>
    <w:rsid w:val="00D41B83"/>
    <w:rsid w:val="00D420A3"/>
    <w:rsid w:val="00D46F9B"/>
    <w:rsid w:val="00D47176"/>
    <w:rsid w:val="00D51252"/>
    <w:rsid w:val="00D514CE"/>
    <w:rsid w:val="00D51805"/>
    <w:rsid w:val="00D521B1"/>
    <w:rsid w:val="00D53835"/>
    <w:rsid w:val="00D5438B"/>
    <w:rsid w:val="00D552DD"/>
    <w:rsid w:val="00D55ED4"/>
    <w:rsid w:val="00D56C08"/>
    <w:rsid w:val="00D57DCB"/>
    <w:rsid w:val="00D6003A"/>
    <w:rsid w:val="00D6069A"/>
    <w:rsid w:val="00D606B9"/>
    <w:rsid w:val="00D61145"/>
    <w:rsid w:val="00D63B9D"/>
    <w:rsid w:val="00D63E2C"/>
    <w:rsid w:val="00D64262"/>
    <w:rsid w:val="00D65832"/>
    <w:rsid w:val="00D6716F"/>
    <w:rsid w:val="00D674DB"/>
    <w:rsid w:val="00D67A35"/>
    <w:rsid w:val="00D67BCF"/>
    <w:rsid w:val="00D704CF"/>
    <w:rsid w:val="00D71719"/>
    <w:rsid w:val="00D72347"/>
    <w:rsid w:val="00D750FD"/>
    <w:rsid w:val="00D765E3"/>
    <w:rsid w:val="00D76DD5"/>
    <w:rsid w:val="00D77C17"/>
    <w:rsid w:val="00D77E74"/>
    <w:rsid w:val="00D80000"/>
    <w:rsid w:val="00D80906"/>
    <w:rsid w:val="00D82178"/>
    <w:rsid w:val="00D822F0"/>
    <w:rsid w:val="00D82316"/>
    <w:rsid w:val="00D83550"/>
    <w:rsid w:val="00D849BD"/>
    <w:rsid w:val="00D85815"/>
    <w:rsid w:val="00D85F45"/>
    <w:rsid w:val="00D86A87"/>
    <w:rsid w:val="00D8735A"/>
    <w:rsid w:val="00D87450"/>
    <w:rsid w:val="00D912B4"/>
    <w:rsid w:val="00D9174B"/>
    <w:rsid w:val="00D92E63"/>
    <w:rsid w:val="00D9689F"/>
    <w:rsid w:val="00DA004D"/>
    <w:rsid w:val="00DA10CC"/>
    <w:rsid w:val="00DA32D4"/>
    <w:rsid w:val="00DA41C9"/>
    <w:rsid w:val="00DA48B1"/>
    <w:rsid w:val="00DA499F"/>
    <w:rsid w:val="00DA5177"/>
    <w:rsid w:val="00DA582B"/>
    <w:rsid w:val="00DA58F1"/>
    <w:rsid w:val="00DA5A04"/>
    <w:rsid w:val="00DA791C"/>
    <w:rsid w:val="00DB010A"/>
    <w:rsid w:val="00DB2B16"/>
    <w:rsid w:val="00DB53B5"/>
    <w:rsid w:val="00DB706D"/>
    <w:rsid w:val="00DB71E4"/>
    <w:rsid w:val="00DB7F1B"/>
    <w:rsid w:val="00DC082C"/>
    <w:rsid w:val="00DC0D06"/>
    <w:rsid w:val="00DC1538"/>
    <w:rsid w:val="00DC6C94"/>
    <w:rsid w:val="00DD0C03"/>
    <w:rsid w:val="00DD1010"/>
    <w:rsid w:val="00DD549C"/>
    <w:rsid w:val="00DD6F08"/>
    <w:rsid w:val="00DD7808"/>
    <w:rsid w:val="00DE0B43"/>
    <w:rsid w:val="00DE128B"/>
    <w:rsid w:val="00DE3A99"/>
    <w:rsid w:val="00DE4F55"/>
    <w:rsid w:val="00DE5836"/>
    <w:rsid w:val="00DE7485"/>
    <w:rsid w:val="00DE7F76"/>
    <w:rsid w:val="00DF1967"/>
    <w:rsid w:val="00DF7376"/>
    <w:rsid w:val="00DF7D0D"/>
    <w:rsid w:val="00E01A5B"/>
    <w:rsid w:val="00E01B62"/>
    <w:rsid w:val="00E030CB"/>
    <w:rsid w:val="00E0550F"/>
    <w:rsid w:val="00E102E1"/>
    <w:rsid w:val="00E13C03"/>
    <w:rsid w:val="00E1418C"/>
    <w:rsid w:val="00E16027"/>
    <w:rsid w:val="00E16BBC"/>
    <w:rsid w:val="00E170F8"/>
    <w:rsid w:val="00E171FE"/>
    <w:rsid w:val="00E17295"/>
    <w:rsid w:val="00E21BC5"/>
    <w:rsid w:val="00E21E1D"/>
    <w:rsid w:val="00E24F7B"/>
    <w:rsid w:val="00E25126"/>
    <w:rsid w:val="00E2565D"/>
    <w:rsid w:val="00E2632C"/>
    <w:rsid w:val="00E30143"/>
    <w:rsid w:val="00E31433"/>
    <w:rsid w:val="00E31A95"/>
    <w:rsid w:val="00E34258"/>
    <w:rsid w:val="00E3664A"/>
    <w:rsid w:val="00E36E26"/>
    <w:rsid w:val="00E36FA5"/>
    <w:rsid w:val="00E3757C"/>
    <w:rsid w:val="00E378FA"/>
    <w:rsid w:val="00E40AB2"/>
    <w:rsid w:val="00E41D1C"/>
    <w:rsid w:val="00E42F92"/>
    <w:rsid w:val="00E4320F"/>
    <w:rsid w:val="00E43A9F"/>
    <w:rsid w:val="00E44B5D"/>
    <w:rsid w:val="00E509EA"/>
    <w:rsid w:val="00E50D72"/>
    <w:rsid w:val="00E513C8"/>
    <w:rsid w:val="00E52808"/>
    <w:rsid w:val="00E54238"/>
    <w:rsid w:val="00E551D8"/>
    <w:rsid w:val="00E56E1C"/>
    <w:rsid w:val="00E6021A"/>
    <w:rsid w:val="00E62DC0"/>
    <w:rsid w:val="00E636D7"/>
    <w:rsid w:val="00E63D65"/>
    <w:rsid w:val="00E6411A"/>
    <w:rsid w:val="00E64CD7"/>
    <w:rsid w:val="00E65A9E"/>
    <w:rsid w:val="00E65AB8"/>
    <w:rsid w:val="00E661CA"/>
    <w:rsid w:val="00E67B55"/>
    <w:rsid w:val="00E701BE"/>
    <w:rsid w:val="00E73B5A"/>
    <w:rsid w:val="00E74229"/>
    <w:rsid w:val="00E7752F"/>
    <w:rsid w:val="00E778D8"/>
    <w:rsid w:val="00E834A5"/>
    <w:rsid w:val="00E845A2"/>
    <w:rsid w:val="00E8589D"/>
    <w:rsid w:val="00E85CBE"/>
    <w:rsid w:val="00E86196"/>
    <w:rsid w:val="00E86E6A"/>
    <w:rsid w:val="00E8791B"/>
    <w:rsid w:val="00E90A97"/>
    <w:rsid w:val="00E90FB4"/>
    <w:rsid w:val="00E93570"/>
    <w:rsid w:val="00E9526C"/>
    <w:rsid w:val="00E96AF4"/>
    <w:rsid w:val="00E96E40"/>
    <w:rsid w:val="00EA112B"/>
    <w:rsid w:val="00EA209C"/>
    <w:rsid w:val="00EA3D6B"/>
    <w:rsid w:val="00EA5326"/>
    <w:rsid w:val="00EA5D15"/>
    <w:rsid w:val="00EA653D"/>
    <w:rsid w:val="00EA695F"/>
    <w:rsid w:val="00EA6CE1"/>
    <w:rsid w:val="00EB0DA0"/>
    <w:rsid w:val="00EB0EFC"/>
    <w:rsid w:val="00EB0F59"/>
    <w:rsid w:val="00EB15DC"/>
    <w:rsid w:val="00EB43A9"/>
    <w:rsid w:val="00EB4513"/>
    <w:rsid w:val="00EC000E"/>
    <w:rsid w:val="00EC0BA5"/>
    <w:rsid w:val="00EC11FC"/>
    <w:rsid w:val="00EC1F16"/>
    <w:rsid w:val="00EC3F5C"/>
    <w:rsid w:val="00EC41C4"/>
    <w:rsid w:val="00EC44A3"/>
    <w:rsid w:val="00EC51A2"/>
    <w:rsid w:val="00EC6544"/>
    <w:rsid w:val="00EC77F8"/>
    <w:rsid w:val="00EC7CD5"/>
    <w:rsid w:val="00ED1245"/>
    <w:rsid w:val="00ED49F2"/>
    <w:rsid w:val="00ED627E"/>
    <w:rsid w:val="00ED71C5"/>
    <w:rsid w:val="00EE0090"/>
    <w:rsid w:val="00EE3096"/>
    <w:rsid w:val="00EE3896"/>
    <w:rsid w:val="00EE3DE1"/>
    <w:rsid w:val="00EE4C9D"/>
    <w:rsid w:val="00EE6105"/>
    <w:rsid w:val="00EE6FCA"/>
    <w:rsid w:val="00EE7CFF"/>
    <w:rsid w:val="00EF1286"/>
    <w:rsid w:val="00EF1E4A"/>
    <w:rsid w:val="00EF725D"/>
    <w:rsid w:val="00EF7A3C"/>
    <w:rsid w:val="00EF7BDE"/>
    <w:rsid w:val="00F000CC"/>
    <w:rsid w:val="00F004B9"/>
    <w:rsid w:val="00F00969"/>
    <w:rsid w:val="00F018A9"/>
    <w:rsid w:val="00F01A68"/>
    <w:rsid w:val="00F01E1E"/>
    <w:rsid w:val="00F0229E"/>
    <w:rsid w:val="00F04956"/>
    <w:rsid w:val="00F053BA"/>
    <w:rsid w:val="00F05BED"/>
    <w:rsid w:val="00F05CDD"/>
    <w:rsid w:val="00F06100"/>
    <w:rsid w:val="00F06FFB"/>
    <w:rsid w:val="00F07098"/>
    <w:rsid w:val="00F070A0"/>
    <w:rsid w:val="00F0745E"/>
    <w:rsid w:val="00F07A50"/>
    <w:rsid w:val="00F10281"/>
    <w:rsid w:val="00F10EB5"/>
    <w:rsid w:val="00F11BA0"/>
    <w:rsid w:val="00F1235B"/>
    <w:rsid w:val="00F14A08"/>
    <w:rsid w:val="00F152AB"/>
    <w:rsid w:val="00F166B0"/>
    <w:rsid w:val="00F20BA4"/>
    <w:rsid w:val="00F232BA"/>
    <w:rsid w:val="00F25384"/>
    <w:rsid w:val="00F2620E"/>
    <w:rsid w:val="00F2733E"/>
    <w:rsid w:val="00F27836"/>
    <w:rsid w:val="00F32D28"/>
    <w:rsid w:val="00F335D9"/>
    <w:rsid w:val="00F350B8"/>
    <w:rsid w:val="00F3643C"/>
    <w:rsid w:val="00F41845"/>
    <w:rsid w:val="00F41A2D"/>
    <w:rsid w:val="00F428BE"/>
    <w:rsid w:val="00F4467A"/>
    <w:rsid w:val="00F449E9"/>
    <w:rsid w:val="00F47F1C"/>
    <w:rsid w:val="00F503CA"/>
    <w:rsid w:val="00F5095A"/>
    <w:rsid w:val="00F53939"/>
    <w:rsid w:val="00F53DD8"/>
    <w:rsid w:val="00F56B64"/>
    <w:rsid w:val="00F56DB8"/>
    <w:rsid w:val="00F61252"/>
    <w:rsid w:val="00F61FF6"/>
    <w:rsid w:val="00F622AD"/>
    <w:rsid w:val="00F627A5"/>
    <w:rsid w:val="00F636A4"/>
    <w:rsid w:val="00F63F4E"/>
    <w:rsid w:val="00F64C80"/>
    <w:rsid w:val="00F64FBB"/>
    <w:rsid w:val="00F664CC"/>
    <w:rsid w:val="00F66D7C"/>
    <w:rsid w:val="00F67188"/>
    <w:rsid w:val="00F70D1C"/>
    <w:rsid w:val="00F71786"/>
    <w:rsid w:val="00F717A9"/>
    <w:rsid w:val="00F71C99"/>
    <w:rsid w:val="00F71F41"/>
    <w:rsid w:val="00F72B4D"/>
    <w:rsid w:val="00F73573"/>
    <w:rsid w:val="00F73B05"/>
    <w:rsid w:val="00F74D70"/>
    <w:rsid w:val="00F75DD5"/>
    <w:rsid w:val="00F75E02"/>
    <w:rsid w:val="00F764FA"/>
    <w:rsid w:val="00F77296"/>
    <w:rsid w:val="00F772A0"/>
    <w:rsid w:val="00F776F9"/>
    <w:rsid w:val="00F80A47"/>
    <w:rsid w:val="00F80F89"/>
    <w:rsid w:val="00F81F87"/>
    <w:rsid w:val="00F8238B"/>
    <w:rsid w:val="00F82746"/>
    <w:rsid w:val="00F833ED"/>
    <w:rsid w:val="00F83BD1"/>
    <w:rsid w:val="00F83EB3"/>
    <w:rsid w:val="00F856EC"/>
    <w:rsid w:val="00F864E8"/>
    <w:rsid w:val="00F8652F"/>
    <w:rsid w:val="00F908BB"/>
    <w:rsid w:val="00F90D67"/>
    <w:rsid w:val="00F92394"/>
    <w:rsid w:val="00F92F0B"/>
    <w:rsid w:val="00F932E6"/>
    <w:rsid w:val="00F955B8"/>
    <w:rsid w:val="00F95622"/>
    <w:rsid w:val="00F95FF6"/>
    <w:rsid w:val="00F97413"/>
    <w:rsid w:val="00FA25C0"/>
    <w:rsid w:val="00FA3721"/>
    <w:rsid w:val="00FA6E7C"/>
    <w:rsid w:val="00FA7C0A"/>
    <w:rsid w:val="00FB0BBC"/>
    <w:rsid w:val="00FB2B9D"/>
    <w:rsid w:val="00FB48E9"/>
    <w:rsid w:val="00FB5AC1"/>
    <w:rsid w:val="00FB7FCA"/>
    <w:rsid w:val="00FC4169"/>
    <w:rsid w:val="00FC4237"/>
    <w:rsid w:val="00FC565D"/>
    <w:rsid w:val="00FC7288"/>
    <w:rsid w:val="00FC78D9"/>
    <w:rsid w:val="00FD2AD1"/>
    <w:rsid w:val="00FD2D5D"/>
    <w:rsid w:val="00FD3805"/>
    <w:rsid w:val="00FD537E"/>
    <w:rsid w:val="00FD6446"/>
    <w:rsid w:val="00FE12EB"/>
    <w:rsid w:val="00FE5491"/>
    <w:rsid w:val="00FE6536"/>
    <w:rsid w:val="00FE67A4"/>
    <w:rsid w:val="00FE7AA5"/>
    <w:rsid w:val="00FF0A56"/>
    <w:rsid w:val="00FF18A8"/>
    <w:rsid w:val="00FF1B49"/>
    <w:rsid w:val="00FF3CB6"/>
    <w:rsid w:val="00FF3D21"/>
    <w:rsid w:val="00FF4D41"/>
    <w:rsid w:val="00FF4D98"/>
    <w:rsid w:val="00FF6B83"/>
    <w:rsid w:val="00FF6EF3"/>
    <w:rsid w:val="00FF7D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DD0862"/>
  <w14:defaultImageDpi w14:val="330"/>
  <w15:docId w15:val="{CEC4ABB4-F046-453E-BAE6-8FB3D75702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7" w:qFormat="1"/>
    <w:lsdException w:name="heading 3" w:uiPriority="8" w:qFormat="1"/>
    <w:lsdException w:name="heading 4" w:semiHidden="1" w:uiPriority="9" w:unhideWhenUsed="1" w:qFormat="1"/>
    <w:lsdException w:name="heading 5" w:semiHidden="1" w:uiPriority="10" w:unhideWhenUsed="1"/>
    <w:lsdException w:name="heading 6" w:semiHidden="1" w:uiPriority="11" w:unhideWhenUsed="1" w:qFormat="1"/>
    <w:lsdException w:name="heading 7" w:semiHidden="1" w:uiPriority="12" w:unhideWhenUsed="1" w:qFormat="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B65860"/>
    <w:pPr>
      <w:spacing w:after="0" w:line="240" w:lineRule="atLeast"/>
    </w:pPr>
    <w:rPr>
      <w:rFonts w:ascii="VIC" w:hAnsi="VIC"/>
    </w:rPr>
  </w:style>
  <w:style w:type="paragraph" w:styleId="Heading1">
    <w:name w:val="heading 1"/>
    <w:basedOn w:val="Normal"/>
    <w:next w:val="BodyText"/>
    <w:link w:val="Heading1Char"/>
    <w:uiPriority w:val="5"/>
    <w:qFormat/>
    <w:rsid w:val="00C26795"/>
    <w:pPr>
      <w:keepNext/>
      <w:keepLines/>
      <w:numPr>
        <w:numId w:val="8"/>
      </w:numPr>
      <w:spacing w:after="480" w:line="400" w:lineRule="atLeast"/>
      <w:outlineLvl w:val="0"/>
    </w:pPr>
    <w:rPr>
      <w:rFonts w:ascii="VIC Medium" w:eastAsiaTheme="majorEastAsia" w:hAnsi="VIC Medium" w:cstheme="majorBidi"/>
      <w:bCs/>
      <w:color w:val="53565A" w:themeColor="text2"/>
      <w:sz w:val="40"/>
      <w:szCs w:val="40"/>
    </w:rPr>
  </w:style>
  <w:style w:type="paragraph" w:styleId="Heading2">
    <w:name w:val="heading 2"/>
    <w:basedOn w:val="Heading1"/>
    <w:next w:val="BodyText"/>
    <w:link w:val="Heading2Char"/>
    <w:uiPriority w:val="5"/>
    <w:qFormat/>
    <w:rsid w:val="006B56AE"/>
    <w:pPr>
      <w:numPr>
        <w:ilvl w:val="1"/>
      </w:numPr>
      <w:spacing w:before="480" w:after="180" w:line="300" w:lineRule="atLeast"/>
      <w:outlineLvl w:val="1"/>
    </w:pPr>
    <w:rPr>
      <w:bCs w:val="0"/>
      <w:sz w:val="26"/>
      <w:szCs w:val="32"/>
    </w:rPr>
  </w:style>
  <w:style w:type="paragraph" w:styleId="Heading3">
    <w:name w:val="heading 3"/>
    <w:basedOn w:val="Heading2"/>
    <w:next w:val="BodyText"/>
    <w:link w:val="Heading3Char"/>
    <w:uiPriority w:val="5"/>
    <w:qFormat/>
    <w:rsid w:val="00E378FA"/>
    <w:pPr>
      <w:numPr>
        <w:ilvl w:val="2"/>
      </w:numPr>
      <w:spacing w:before="360" w:line="260" w:lineRule="atLeast"/>
      <w:outlineLvl w:val="2"/>
    </w:pPr>
    <w:rPr>
      <w:bCs/>
      <w:sz w:val="22"/>
      <w:szCs w:val="28"/>
    </w:rPr>
  </w:style>
  <w:style w:type="paragraph" w:styleId="Heading4">
    <w:name w:val="heading 4"/>
    <w:basedOn w:val="Heading3"/>
    <w:next w:val="BodyText"/>
    <w:link w:val="Heading4Char"/>
    <w:uiPriority w:val="6"/>
    <w:qFormat/>
    <w:rsid w:val="00C73915"/>
    <w:pPr>
      <w:numPr>
        <w:ilvl w:val="0"/>
        <w:numId w:val="0"/>
      </w:numPr>
      <w:spacing w:before="240" w:line="240" w:lineRule="atLeast"/>
      <w:outlineLvl w:val="3"/>
    </w:pPr>
    <w:rPr>
      <w:bCs w:val="0"/>
      <w:iCs/>
      <w:sz w:val="20"/>
    </w:rPr>
  </w:style>
  <w:style w:type="paragraph" w:styleId="Heading5">
    <w:name w:val="heading 5"/>
    <w:aliases w:val="(Subheading 1)"/>
    <w:basedOn w:val="Heading4"/>
    <w:next w:val="BodyText"/>
    <w:link w:val="Heading5Char"/>
    <w:uiPriority w:val="6"/>
    <w:semiHidden/>
    <w:rsid w:val="000F2552"/>
    <w:pPr>
      <w:numPr>
        <w:ilvl w:val="4"/>
      </w:numPr>
      <w:outlineLvl w:val="4"/>
    </w:pPr>
    <w:rPr>
      <w:rFonts w:cstheme="minorHAnsi"/>
      <w:color w:val="78BE20" w:themeColor="accent6"/>
      <w:sz w:val="28"/>
      <w:szCs w:val="24"/>
    </w:rPr>
  </w:style>
  <w:style w:type="paragraph" w:styleId="Heading6">
    <w:name w:val="heading 6"/>
    <w:aliases w:val="(Subheading 2)"/>
    <w:basedOn w:val="Heading5"/>
    <w:next w:val="BodyText"/>
    <w:link w:val="Heading6Char"/>
    <w:uiPriority w:val="6"/>
    <w:semiHidden/>
    <w:qFormat/>
    <w:rsid w:val="000F2552"/>
    <w:pPr>
      <w:numPr>
        <w:ilvl w:val="5"/>
      </w:numPr>
      <w:outlineLvl w:val="5"/>
    </w:pPr>
    <w:rPr>
      <w:b/>
      <w:iCs w:val="0"/>
      <w:color w:val="000000" w:themeColor="text1"/>
      <w:sz w:val="24"/>
      <w:szCs w:val="22"/>
    </w:rPr>
  </w:style>
  <w:style w:type="paragraph" w:styleId="Heading7">
    <w:name w:val="heading 7"/>
    <w:basedOn w:val="Heading1"/>
    <w:next w:val="BodyText"/>
    <w:link w:val="Heading7Char"/>
    <w:uiPriority w:val="10"/>
    <w:semiHidden/>
    <w:qFormat/>
    <w:rsid w:val="00B02E61"/>
    <w:pPr>
      <w:numPr>
        <w:ilvl w:val="3"/>
      </w:numPr>
      <w:tabs>
        <w:tab w:val="left" w:pos="2552"/>
      </w:tabs>
      <w:outlineLvl w:val="6"/>
    </w:pPr>
    <w:rPr>
      <w:iCs/>
    </w:rPr>
  </w:style>
  <w:style w:type="paragraph" w:styleId="Heading8">
    <w:name w:val="heading 8"/>
    <w:basedOn w:val="Heading7"/>
    <w:next w:val="BodyText"/>
    <w:link w:val="Heading8Char"/>
    <w:uiPriority w:val="10"/>
    <w:semiHidden/>
    <w:qFormat/>
    <w:rsid w:val="008C2524"/>
    <w:pPr>
      <w:numPr>
        <w:ilvl w:val="4"/>
      </w:numPr>
      <w:tabs>
        <w:tab w:val="clear" w:pos="2552"/>
      </w:tabs>
      <w:spacing w:before="480" w:after="240"/>
      <w:outlineLvl w:val="7"/>
    </w:pPr>
    <w:rPr>
      <w:sz w:val="36"/>
      <w:szCs w:val="20"/>
    </w:rPr>
  </w:style>
  <w:style w:type="paragraph" w:styleId="Heading9">
    <w:name w:val="heading 9"/>
    <w:basedOn w:val="Heading8"/>
    <w:next w:val="BodyText"/>
    <w:link w:val="Heading9Char"/>
    <w:uiPriority w:val="10"/>
    <w:semiHidden/>
    <w:qFormat/>
    <w:rsid w:val="0029614E"/>
    <w:pPr>
      <w:numPr>
        <w:ilvl w:val="5"/>
      </w:num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C26795"/>
    <w:rPr>
      <w:rFonts w:ascii="VIC Medium" w:eastAsiaTheme="majorEastAsia" w:hAnsi="VIC Medium" w:cstheme="majorBidi"/>
      <w:bCs/>
      <w:color w:val="53565A" w:themeColor="text2"/>
      <w:sz w:val="40"/>
      <w:szCs w:val="40"/>
    </w:rPr>
  </w:style>
  <w:style w:type="character" w:customStyle="1" w:styleId="Heading2Char">
    <w:name w:val="Heading 2 Char"/>
    <w:basedOn w:val="DefaultParagraphFont"/>
    <w:link w:val="Heading2"/>
    <w:uiPriority w:val="5"/>
    <w:rsid w:val="006B56AE"/>
    <w:rPr>
      <w:rFonts w:ascii="VIC Medium" w:eastAsiaTheme="majorEastAsia" w:hAnsi="VIC Medium" w:cstheme="majorBidi"/>
      <w:color w:val="53565A" w:themeColor="text2"/>
      <w:sz w:val="26"/>
      <w:szCs w:val="32"/>
    </w:rPr>
  </w:style>
  <w:style w:type="character" w:customStyle="1" w:styleId="Heading3Char">
    <w:name w:val="Heading 3 Char"/>
    <w:basedOn w:val="DefaultParagraphFont"/>
    <w:link w:val="Heading3"/>
    <w:uiPriority w:val="5"/>
    <w:rsid w:val="00E378FA"/>
    <w:rPr>
      <w:rFonts w:ascii="VIC Medium" w:eastAsiaTheme="majorEastAsia" w:hAnsi="VIC Medium" w:cstheme="majorBidi"/>
      <w:bCs/>
      <w:color w:val="53565A" w:themeColor="text2"/>
      <w:szCs w:val="28"/>
    </w:rPr>
  </w:style>
  <w:style w:type="paragraph" w:styleId="Caption">
    <w:name w:val="caption"/>
    <w:basedOn w:val="Normal"/>
    <w:next w:val="Object"/>
    <w:uiPriority w:val="4"/>
    <w:qFormat/>
    <w:rsid w:val="001C770E"/>
    <w:pPr>
      <w:keepNext/>
      <w:keepLines/>
      <w:spacing w:before="360" w:after="240" w:line="240" w:lineRule="auto"/>
      <w:ind w:left="1021" w:hanging="1021"/>
    </w:pPr>
    <w:rPr>
      <w:rFonts w:ascii="VIC Medium" w:hAnsi="VIC Medium"/>
      <w:bCs/>
      <w:color w:val="53565A" w:themeColor="text2"/>
      <w:sz w:val="20"/>
      <w:szCs w:val="20"/>
    </w:rPr>
  </w:style>
  <w:style w:type="paragraph" w:styleId="BodyText">
    <w:name w:val="Body Text"/>
    <w:basedOn w:val="Normal"/>
    <w:link w:val="BodyTextChar"/>
    <w:qFormat/>
    <w:rsid w:val="006B231B"/>
    <w:pPr>
      <w:spacing w:before="180" w:after="180" w:line="220" w:lineRule="atLeast"/>
    </w:pPr>
    <w:rPr>
      <w:rFonts w:ascii="VIC Light" w:hAnsi="VIC Light"/>
      <w:sz w:val="18"/>
    </w:rPr>
  </w:style>
  <w:style w:type="character" w:customStyle="1" w:styleId="BodyTextChar">
    <w:name w:val="Body Text Char"/>
    <w:basedOn w:val="DefaultParagraphFont"/>
    <w:link w:val="BodyText"/>
    <w:rsid w:val="006B231B"/>
    <w:rPr>
      <w:rFonts w:ascii="VIC Light" w:hAnsi="VIC Light"/>
      <w:sz w:val="18"/>
    </w:rPr>
  </w:style>
  <w:style w:type="paragraph" w:styleId="TOC1">
    <w:name w:val="toc 1"/>
    <w:basedOn w:val="BodyText"/>
    <w:next w:val="BodyText"/>
    <w:uiPriority w:val="39"/>
    <w:rsid w:val="00C26795"/>
    <w:pPr>
      <w:keepLines/>
      <w:tabs>
        <w:tab w:val="right" w:pos="4224"/>
      </w:tabs>
      <w:spacing w:before="240" w:after="120"/>
      <w:ind w:right="113"/>
    </w:pPr>
    <w:rPr>
      <w:rFonts w:ascii="VIC" w:hAnsi="VIC"/>
      <w:noProof/>
      <w:color w:val="53565A" w:themeColor="text2"/>
      <w:sz w:val="16"/>
    </w:rPr>
  </w:style>
  <w:style w:type="paragraph" w:styleId="TOC2">
    <w:name w:val="toc 2"/>
    <w:basedOn w:val="TOC1"/>
    <w:next w:val="BodyText"/>
    <w:uiPriority w:val="39"/>
    <w:rsid w:val="001D700B"/>
    <w:pPr>
      <w:spacing w:before="60" w:after="60" w:line="240" w:lineRule="auto"/>
    </w:pPr>
  </w:style>
  <w:style w:type="paragraph" w:styleId="TOC3">
    <w:name w:val="toc 3"/>
    <w:basedOn w:val="TOC2"/>
    <w:next w:val="BodyText"/>
    <w:uiPriority w:val="39"/>
    <w:rsid w:val="00DB7F1B"/>
    <w:pPr>
      <w:tabs>
        <w:tab w:val="left" w:pos="1531"/>
      </w:tabs>
      <w:ind w:left="1531" w:hanging="680"/>
    </w:pPr>
  </w:style>
  <w:style w:type="paragraph" w:styleId="TOC4">
    <w:name w:val="toc 4"/>
    <w:basedOn w:val="TOC1"/>
    <w:next w:val="BodyText"/>
    <w:uiPriority w:val="99"/>
    <w:rsid w:val="00EC3F5C"/>
  </w:style>
  <w:style w:type="paragraph" w:styleId="TOC5">
    <w:name w:val="toc 5"/>
    <w:basedOn w:val="TOC2"/>
    <w:next w:val="BodyText"/>
    <w:uiPriority w:val="99"/>
    <w:rsid w:val="00356F63"/>
  </w:style>
  <w:style w:type="paragraph" w:styleId="TOC6">
    <w:name w:val="toc 6"/>
    <w:basedOn w:val="TOC3"/>
    <w:next w:val="BodyText"/>
    <w:uiPriority w:val="99"/>
    <w:rsid w:val="00356F63"/>
  </w:style>
  <w:style w:type="character" w:customStyle="1" w:styleId="Heading4Char">
    <w:name w:val="Heading 4 Char"/>
    <w:basedOn w:val="DefaultParagraphFont"/>
    <w:link w:val="Heading4"/>
    <w:uiPriority w:val="6"/>
    <w:rsid w:val="00C73915"/>
    <w:rPr>
      <w:rFonts w:ascii="VIC Medium" w:eastAsiaTheme="majorEastAsia" w:hAnsi="VIC Medium" w:cstheme="majorBidi"/>
      <w:iCs/>
      <w:color w:val="53565A" w:themeColor="text2"/>
      <w:sz w:val="20"/>
      <w:szCs w:val="28"/>
    </w:rPr>
  </w:style>
  <w:style w:type="paragraph" w:styleId="TOC7">
    <w:name w:val="toc 7"/>
    <w:basedOn w:val="TOC1"/>
    <w:next w:val="BodyText"/>
    <w:uiPriority w:val="39"/>
    <w:rsid w:val="00C02937"/>
    <w:pPr>
      <w:ind w:left="1418" w:hanging="1418"/>
    </w:pPr>
  </w:style>
  <w:style w:type="character" w:customStyle="1" w:styleId="Heading5Char">
    <w:name w:val="Heading 5 Char"/>
    <w:aliases w:val="(Subheading 1) Char"/>
    <w:basedOn w:val="DefaultParagraphFont"/>
    <w:link w:val="Heading5"/>
    <w:uiPriority w:val="6"/>
    <w:semiHidden/>
    <w:rsid w:val="00B65860"/>
    <w:rPr>
      <w:rFonts w:ascii="VIC Medium" w:eastAsiaTheme="majorEastAsia" w:hAnsi="VIC Medium" w:cstheme="minorHAnsi"/>
      <w:iCs/>
      <w:color w:val="78BE20" w:themeColor="accent6"/>
      <w:sz w:val="28"/>
      <w:szCs w:val="24"/>
    </w:rPr>
  </w:style>
  <w:style w:type="paragraph" w:styleId="TOC8">
    <w:name w:val="toc 8"/>
    <w:basedOn w:val="TOC2"/>
    <w:next w:val="BodyText"/>
    <w:uiPriority w:val="39"/>
    <w:rsid w:val="00C02937"/>
  </w:style>
  <w:style w:type="character" w:customStyle="1" w:styleId="Heading6Char">
    <w:name w:val="Heading 6 Char"/>
    <w:aliases w:val="(Subheading 2) Char"/>
    <w:basedOn w:val="DefaultParagraphFont"/>
    <w:link w:val="Heading6"/>
    <w:uiPriority w:val="6"/>
    <w:semiHidden/>
    <w:rsid w:val="00B65860"/>
    <w:rPr>
      <w:rFonts w:ascii="VIC Medium" w:eastAsiaTheme="majorEastAsia" w:hAnsi="VIC Medium" w:cstheme="minorHAnsi"/>
      <w:b/>
      <w:color w:val="000000" w:themeColor="text1"/>
      <w:sz w:val="24"/>
    </w:rPr>
  </w:style>
  <w:style w:type="paragraph" w:styleId="TOC9">
    <w:name w:val="toc 9"/>
    <w:basedOn w:val="TOC3"/>
    <w:next w:val="BodyText"/>
    <w:uiPriority w:val="39"/>
    <w:rsid w:val="00C02937"/>
  </w:style>
  <w:style w:type="paragraph" w:styleId="TOCHeading">
    <w:name w:val="TOC Heading"/>
    <w:basedOn w:val="BodyText"/>
    <w:next w:val="BodyText"/>
    <w:uiPriority w:val="99"/>
    <w:qFormat/>
    <w:rsid w:val="00C26795"/>
    <w:pPr>
      <w:keepNext/>
      <w:keepLines/>
      <w:pageBreakBefore/>
      <w:spacing w:before="0" w:after="1200" w:line="400" w:lineRule="atLeast"/>
    </w:pPr>
    <w:rPr>
      <w:rFonts w:ascii="VIC Medium" w:eastAsiaTheme="majorEastAsia" w:hAnsi="VIC Medium" w:cstheme="majorBidi"/>
      <w:bCs/>
      <w:color w:val="53565A" w:themeColor="text2"/>
      <w:sz w:val="40"/>
      <w:szCs w:val="40"/>
    </w:rPr>
  </w:style>
  <w:style w:type="paragraph" w:customStyle="1" w:styleId="BodyIndent2">
    <w:name w:val="Body Indent 2"/>
    <w:basedOn w:val="BodyBullet2"/>
    <w:uiPriority w:val="3"/>
    <w:qFormat/>
    <w:rsid w:val="00F8652F"/>
    <w:pPr>
      <w:numPr>
        <w:ilvl w:val="0"/>
        <w:numId w:val="0"/>
      </w:numPr>
      <w:ind w:left="454"/>
    </w:pPr>
  </w:style>
  <w:style w:type="paragraph" w:customStyle="1" w:styleId="BodyIndent3">
    <w:name w:val="Body Indent 3"/>
    <w:basedOn w:val="BodyBullet3"/>
    <w:uiPriority w:val="3"/>
    <w:qFormat/>
    <w:rsid w:val="00F8652F"/>
    <w:pPr>
      <w:numPr>
        <w:ilvl w:val="0"/>
        <w:numId w:val="0"/>
      </w:numPr>
      <w:ind w:left="680"/>
    </w:pPr>
  </w:style>
  <w:style w:type="character" w:styleId="EndnoteReference">
    <w:name w:val="endnote reference"/>
    <w:basedOn w:val="DefaultParagraphFont"/>
    <w:uiPriority w:val="99"/>
    <w:qFormat/>
    <w:rsid w:val="000F3515"/>
    <w:rPr>
      <w:vertAlign w:val="superscript"/>
    </w:rPr>
  </w:style>
  <w:style w:type="paragraph" w:styleId="ListBullet">
    <w:name w:val="List Bullet"/>
    <w:basedOn w:val="BodyText"/>
    <w:uiPriority w:val="99"/>
    <w:semiHidden/>
    <w:rsid w:val="005C0ABF"/>
    <w:pPr>
      <w:numPr>
        <w:numId w:val="1"/>
      </w:numPr>
      <w:spacing w:before="120" w:after="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154F5C"/>
    <w:pPr>
      <w:keepNext w:val="0"/>
      <w:spacing w:before="120" w:after="360"/>
      <w:ind w:left="0" w:firstLine="0"/>
    </w:pPr>
    <w:rPr>
      <w:rFonts w:ascii="VIC Light" w:hAnsi="VIC Light"/>
      <w:b/>
      <w:i/>
      <w:sz w:val="16"/>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2"/>
    <w:qFormat/>
    <w:rsid w:val="001B14BE"/>
    <w:pPr>
      <w:numPr>
        <w:numId w:val="7"/>
      </w:numPr>
      <w:spacing w:before="60" w:after="60" w:line="240" w:lineRule="auto"/>
    </w:pPr>
    <w:rPr>
      <w:rFonts w:ascii="VIC Light" w:hAnsi="VIC Light"/>
      <w:sz w:val="16"/>
      <w:szCs w:val="20"/>
    </w:rPr>
  </w:style>
  <w:style w:type="paragraph" w:styleId="EndnoteText">
    <w:name w:val="endnote text"/>
    <w:basedOn w:val="Normal"/>
    <w:link w:val="EndnoteTextChar"/>
    <w:uiPriority w:val="99"/>
    <w:qFormat/>
    <w:rsid w:val="00230CF8"/>
    <w:pPr>
      <w:spacing w:before="60" w:after="60" w:line="240" w:lineRule="auto"/>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99"/>
    <w:rsid w:val="00230CF8"/>
    <w:rPr>
      <w:sz w:val="18"/>
      <w:szCs w:val="18"/>
    </w:rPr>
  </w:style>
  <w:style w:type="paragraph" w:styleId="Footer">
    <w:name w:val="footer"/>
    <w:basedOn w:val="Normal"/>
    <w:link w:val="FooterChar"/>
    <w:uiPriority w:val="99"/>
    <w:qFormat/>
    <w:rsid w:val="008B67AD"/>
    <w:pPr>
      <w:tabs>
        <w:tab w:val="left" w:pos="737"/>
        <w:tab w:val="right" w:pos="8080"/>
        <w:tab w:val="right" w:pos="8789"/>
      </w:tabs>
      <w:spacing w:line="240" w:lineRule="auto"/>
    </w:pPr>
    <w:rPr>
      <w:rFonts w:cstheme="minorHAnsi"/>
      <w:noProof/>
      <w:sz w:val="14"/>
      <w:szCs w:val="18"/>
    </w:rPr>
  </w:style>
  <w:style w:type="character" w:customStyle="1" w:styleId="FooterChar">
    <w:name w:val="Footer Char"/>
    <w:basedOn w:val="DefaultParagraphFont"/>
    <w:link w:val="Footer"/>
    <w:uiPriority w:val="99"/>
    <w:rsid w:val="008B67AD"/>
    <w:rPr>
      <w:rFonts w:ascii="VIC" w:hAnsi="VIC" w:cstheme="minorHAnsi"/>
      <w:noProof/>
      <w:sz w:val="14"/>
      <w:szCs w:val="18"/>
    </w:rPr>
  </w:style>
  <w:style w:type="character" w:styleId="FootnoteReference">
    <w:name w:val="footnote reference"/>
    <w:basedOn w:val="DefaultParagraphFont"/>
    <w:uiPriority w:val="99"/>
    <w:qFormat/>
    <w:rsid w:val="00147E56"/>
    <w:rPr>
      <w:vertAlign w:val="superscript"/>
    </w:rPr>
  </w:style>
  <w:style w:type="paragraph" w:styleId="FootnoteText">
    <w:name w:val="footnote text"/>
    <w:basedOn w:val="Normal"/>
    <w:link w:val="FootnoteTextChar"/>
    <w:uiPriority w:val="99"/>
    <w:qFormat/>
    <w:rsid w:val="00230CF8"/>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230CF8"/>
    <w:rPr>
      <w:sz w:val="18"/>
      <w:szCs w:val="18"/>
    </w:rPr>
  </w:style>
  <w:style w:type="paragraph" w:styleId="Header">
    <w:name w:val="header"/>
    <w:basedOn w:val="Normal"/>
    <w:link w:val="HeaderChar"/>
    <w:uiPriority w:val="99"/>
    <w:qFormat/>
    <w:rsid w:val="00F10281"/>
    <w:pPr>
      <w:spacing w:after="720" w:line="240" w:lineRule="auto"/>
    </w:pPr>
    <w:rPr>
      <w:sz w:val="18"/>
      <w:szCs w:val="18"/>
    </w:rPr>
  </w:style>
  <w:style w:type="character" w:customStyle="1" w:styleId="HeaderChar">
    <w:name w:val="Header Char"/>
    <w:basedOn w:val="DefaultParagraphFont"/>
    <w:link w:val="Header"/>
    <w:uiPriority w:val="99"/>
    <w:rsid w:val="00F10281"/>
    <w:rPr>
      <w:rFonts w:ascii="VIC" w:hAnsi="VIC"/>
      <w:sz w:val="18"/>
      <w:szCs w:val="18"/>
    </w:rPr>
  </w:style>
  <w:style w:type="character" w:styleId="Hyperlink">
    <w:name w:val="Hyperlink"/>
    <w:basedOn w:val="DefaultParagraphFont"/>
    <w:uiPriority w:val="99"/>
    <w:qFormat/>
    <w:rsid w:val="006D745A"/>
    <w:rPr>
      <w:color w:val="7F7F7F" w:themeColor="text1" w:themeTint="80"/>
    </w:rPr>
  </w:style>
  <w:style w:type="paragraph" w:styleId="ListNumber">
    <w:name w:val="List Number"/>
    <w:basedOn w:val="BodyText"/>
    <w:uiPriority w:val="99"/>
    <w:semiHidden/>
    <w:rsid w:val="00147E56"/>
    <w:pPr>
      <w:numPr>
        <w:numId w:val="2"/>
      </w:numPr>
      <w:contextualSpacing/>
    </w:pPr>
  </w:style>
  <w:style w:type="paragraph" w:styleId="ListNumber2">
    <w:name w:val="List Number 2"/>
    <w:basedOn w:val="ListNumber"/>
    <w:uiPriority w:val="99"/>
    <w:semiHidden/>
    <w:rsid w:val="00147E56"/>
    <w:pPr>
      <w:numPr>
        <w:numId w:val="3"/>
      </w:numPr>
    </w:pPr>
  </w:style>
  <w:style w:type="paragraph" w:styleId="ListNumber3">
    <w:name w:val="List Number 3"/>
    <w:basedOn w:val="List2"/>
    <w:uiPriority w:val="99"/>
    <w:semiHidden/>
    <w:rsid w:val="00147E56"/>
    <w:pPr>
      <w:numPr>
        <w:numId w:val="4"/>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403E8B"/>
    <w:pPr>
      <w:spacing w:before="60"/>
      <w:ind w:left="1134" w:right="284" w:hanging="1134"/>
    </w:pPr>
    <w:rPr>
      <w:color w:val="000000" w:themeColor="text1"/>
    </w:rPr>
  </w:style>
  <w:style w:type="character" w:customStyle="1" w:styleId="Heading7Char">
    <w:name w:val="Heading 7 Char"/>
    <w:basedOn w:val="DefaultParagraphFont"/>
    <w:link w:val="Heading7"/>
    <w:uiPriority w:val="10"/>
    <w:semiHidden/>
    <w:rsid w:val="00B65860"/>
    <w:rPr>
      <w:rFonts w:ascii="VIC Medium" w:eastAsiaTheme="majorEastAsia" w:hAnsi="VIC Medium" w:cstheme="majorBidi"/>
      <w:bCs/>
      <w:iCs/>
      <w:color w:val="53565A" w:themeColor="text2"/>
      <w:sz w:val="40"/>
      <w:szCs w:val="40"/>
    </w:rPr>
  </w:style>
  <w:style w:type="paragraph" w:customStyle="1" w:styleId="TableBullet1">
    <w:name w:val="Table Bullet 1"/>
    <w:basedOn w:val="TableText"/>
    <w:uiPriority w:val="7"/>
    <w:qFormat/>
    <w:rsid w:val="00862E92"/>
    <w:pPr>
      <w:numPr>
        <w:numId w:val="6"/>
      </w:numPr>
    </w:pPr>
  </w:style>
  <w:style w:type="paragraph" w:customStyle="1" w:styleId="TableBullet2">
    <w:name w:val="Table Bullet 2"/>
    <w:basedOn w:val="TableBullet1"/>
    <w:uiPriority w:val="7"/>
    <w:qFormat/>
    <w:rsid w:val="00C219C7"/>
    <w:pPr>
      <w:numPr>
        <w:ilvl w:val="1"/>
      </w:numPr>
    </w:pPr>
  </w:style>
  <w:style w:type="paragraph" w:customStyle="1" w:styleId="BodyNumbering1">
    <w:name w:val="Body Numbering 1"/>
    <w:basedOn w:val="BodyBullet1"/>
    <w:uiPriority w:val="2"/>
    <w:qFormat/>
    <w:rsid w:val="00280D25"/>
    <w:pPr>
      <w:numPr>
        <w:ilvl w:val="6"/>
        <w:numId w:val="8"/>
      </w:numPr>
      <w:spacing w:before="80" w:after="80"/>
    </w:pPr>
  </w:style>
  <w:style w:type="paragraph" w:customStyle="1" w:styleId="BodyNumbering2">
    <w:name w:val="Body Numbering 2"/>
    <w:basedOn w:val="BodyNumbering1"/>
    <w:uiPriority w:val="2"/>
    <w:qFormat/>
    <w:rsid w:val="00E43A9F"/>
    <w:pPr>
      <w:numPr>
        <w:ilvl w:val="7"/>
      </w:numPr>
    </w:pPr>
  </w:style>
  <w:style w:type="paragraph" w:customStyle="1" w:styleId="BodyBullet1">
    <w:name w:val="Body Bullet 1"/>
    <w:basedOn w:val="BodyText"/>
    <w:uiPriority w:val="1"/>
    <w:qFormat/>
    <w:rsid w:val="006B231B"/>
    <w:pPr>
      <w:numPr>
        <w:numId w:val="5"/>
      </w:numPr>
      <w:spacing w:before="100" w:after="100" w:line="200" w:lineRule="atLeast"/>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2"/>
    <w:qFormat/>
    <w:rsid w:val="00E43A9F"/>
    <w:pPr>
      <w:numPr>
        <w:ilvl w:val="8"/>
      </w:numPr>
    </w:pPr>
  </w:style>
  <w:style w:type="paragraph" w:customStyle="1" w:styleId="BodyIndent1">
    <w:name w:val="Body Indent 1"/>
    <w:basedOn w:val="BodyBullet1"/>
    <w:uiPriority w:val="3"/>
    <w:qFormat/>
    <w:rsid w:val="00F8652F"/>
    <w:pPr>
      <w:numPr>
        <w:numId w:val="0"/>
      </w:numPr>
      <w:ind w:left="227"/>
    </w:pPr>
  </w:style>
  <w:style w:type="paragraph" w:customStyle="1" w:styleId="TableBullet3">
    <w:name w:val="Table Bullet 3"/>
    <w:basedOn w:val="TableBullet2"/>
    <w:uiPriority w:val="7"/>
    <w:qFormat/>
    <w:rsid w:val="00C219C7"/>
    <w:pPr>
      <w:numPr>
        <w:ilvl w:val="2"/>
      </w:numPr>
    </w:pPr>
  </w:style>
  <w:style w:type="paragraph" w:customStyle="1" w:styleId="TableNumbering1">
    <w:name w:val="Table Numbering 1"/>
    <w:basedOn w:val="TableBullet1"/>
    <w:uiPriority w:val="8"/>
    <w:qFormat/>
    <w:rsid w:val="005C44B4"/>
    <w:pPr>
      <w:numPr>
        <w:numId w:val="9"/>
      </w:numPr>
    </w:pPr>
  </w:style>
  <w:style w:type="paragraph" w:customStyle="1" w:styleId="TableNumbering2">
    <w:name w:val="Table Numbering 2"/>
    <w:basedOn w:val="TableNumbering1"/>
    <w:uiPriority w:val="8"/>
    <w:qFormat/>
    <w:rsid w:val="005C44B4"/>
    <w:pPr>
      <w:numPr>
        <w:ilvl w:val="1"/>
      </w:numPr>
    </w:pPr>
  </w:style>
  <w:style w:type="paragraph" w:customStyle="1" w:styleId="TableNumbering3">
    <w:name w:val="Table Numbering 3"/>
    <w:basedOn w:val="TableNumbering2"/>
    <w:uiPriority w:val="8"/>
    <w:qFormat/>
    <w:rsid w:val="005C44B4"/>
    <w:pPr>
      <w:numPr>
        <w:ilvl w:val="2"/>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C3107B"/>
    <w:pPr>
      <w:spacing w:after="0" w:line="240" w:lineRule="auto"/>
    </w:pPr>
    <w:rPr>
      <w:rFonts w:ascii="VIC Light" w:hAnsi="VIC Light"/>
      <w:sz w:val="20"/>
    </w:rPr>
    <w:tblPr>
      <w:tblBorders>
        <w:top w:val="single" w:sz="8" w:space="0" w:color="000000" w:themeColor="text1"/>
        <w:bottom w:val="single" w:sz="8" w:space="0" w:color="000000" w:themeColor="text1"/>
        <w:insideH w:val="single" w:sz="8" w:space="0" w:color="000000" w:themeColor="text1"/>
      </w:tblBorders>
    </w:tblPr>
    <w:tcPr>
      <w:shd w:val="clear" w:color="auto" w:fill="FFFFFF" w:themeFill="background1"/>
    </w:tcPr>
    <w:tblStylePr w:type="firstRow">
      <w:pPr>
        <w:keepNext/>
        <w:keepLines/>
        <w:widowControl/>
        <w:wordWrap/>
        <w:jc w:val="left"/>
      </w:pPr>
      <w:rPr>
        <w:rFonts w:ascii="VIC Light" w:hAnsi="VIC Light"/>
        <w:b/>
        <w:color w:val="FFFFFF" w:themeColor="background1"/>
      </w:rPr>
      <w:tblPr/>
      <w:tcPr>
        <w:shd w:val="clear" w:color="auto" w:fill="000000" w:themeFill="text1"/>
        <w:vAlign w:val="bottom"/>
      </w:tcPr>
    </w:tblStylePr>
    <w:tblStylePr w:type="lastRow">
      <w:pPr>
        <w:keepLines/>
        <w:widowControl/>
        <w:wordWrap/>
        <w:jc w:val="left"/>
      </w:pPr>
      <w:rPr>
        <w:b/>
      </w:rPr>
      <w:tblPr/>
      <w:tcPr>
        <w:tcBorders>
          <w:top w:val="single" w:sz="4" w:space="0" w:color="00B2A9" w:themeColor="accent1"/>
          <w:left w:val="nil"/>
          <w:bottom w:val="single" w:sz="4" w:space="0" w:color="00B2A9" w:themeColor="accent1"/>
          <w:right w:val="nil"/>
          <w:insideH w:val="single" w:sz="4" w:space="0" w:color="00B2A9" w:themeColor="accent1"/>
          <w:insideV w:val="nil"/>
          <w:tl2br w:val="nil"/>
          <w:tr2bl w:val="nil"/>
        </w:tcBorders>
        <w:shd w:val="clear" w:color="auto" w:fill="DDDDDE" w:themeFill="background2"/>
      </w:tcPr>
    </w:tblStylePr>
    <w:tblStylePr w:type="firstCol">
      <w:rPr>
        <w:rFonts w:ascii="VIC SemiBold" w:hAnsi="VIC SemiBold"/>
        <w:b/>
        <w:i w:val="0"/>
      </w:rPr>
      <w:tblPr/>
      <w:tcPr>
        <w:tcBorders>
          <w:top w:val="single" w:sz="8" w:space="0" w:color="000000" w:themeColor="text1"/>
          <w:left w:val="nil"/>
          <w:bottom w:val="single" w:sz="8" w:space="0" w:color="000000" w:themeColor="text1"/>
          <w:right w:val="nil"/>
          <w:insideH w:val="single" w:sz="8" w:space="0" w:color="000000" w:themeColor="text1"/>
          <w:insideV w:val="nil"/>
          <w:tl2br w:val="nil"/>
          <w:tr2bl w:val="nil"/>
        </w:tcBorders>
        <w:shd w:val="clear" w:color="auto" w:fill="FFFFFF" w:themeFill="background1"/>
      </w:tcPr>
    </w:tblStylePr>
    <w:tblStylePr w:type="nwCell">
      <w:tblPr/>
      <w:tcPr>
        <w:tcBorders>
          <w:top w:val="nil"/>
          <w:left w:val="nil"/>
          <w:bottom w:val="single" w:sz="8" w:space="0" w:color="000000" w:themeColor="text1"/>
          <w:right w:val="nil"/>
          <w:insideH w:val="nil"/>
          <w:insideV w:val="nil"/>
          <w:tl2br w:val="nil"/>
          <w:tr2bl w:val="nil"/>
        </w:tcBorders>
      </w:tcPr>
    </w:tblStylePr>
    <w:tblStylePr w:type="swCell">
      <w:tblPr/>
      <w:tcPr>
        <w:tcBorders>
          <w:top w:val="single" w:sz="8" w:space="0" w:color="auto"/>
          <w:left w:val="nil"/>
          <w:bottom w:val="single" w:sz="8" w:space="0" w:color="auto"/>
          <w:right w:val="nil"/>
          <w:insideH w:val="nil"/>
          <w:insideV w:val="nil"/>
          <w:tl2br w:val="nil"/>
          <w:tr2bl w:val="nil"/>
        </w:tcBorders>
      </w:tcPr>
    </w:tblStylePr>
  </w:style>
  <w:style w:type="paragraph" w:customStyle="1" w:styleId="BodyTextSingleSpacing">
    <w:name w:val="Body Text Single Spacing"/>
    <w:basedOn w:val="BodyText"/>
    <w:uiPriority w:val="99"/>
    <w:qFormat/>
    <w:rsid w:val="00521453"/>
    <w:pPr>
      <w:spacing w:before="0" w:after="0"/>
    </w:pPr>
  </w:style>
  <w:style w:type="table" w:customStyle="1" w:styleId="RowMainTableStyle">
    <w:name w:val="Row Main Table Style"/>
    <w:basedOn w:val="TableNormal"/>
    <w:uiPriority w:val="99"/>
    <w:rsid w:val="00E93570"/>
    <w:pPr>
      <w:spacing w:after="0" w:line="240" w:lineRule="auto"/>
    </w:pPr>
    <w:rPr>
      <w:sz w:val="20"/>
    </w:rPr>
    <w:tblPr>
      <w:tblBorders>
        <w:top w:val="single" w:sz="4" w:space="0" w:color="00B2A9" w:themeColor="accent1"/>
        <w:bottom w:val="single" w:sz="4" w:space="0" w:color="00B2A9" w:themeColor="accent1"/>
        <w:insideH w:val="single" w:sz="4" w:space="0" w:color="00B2A9" w:themeColor="accent1"/>
      </w:tblBorders>
    </w:tblPr>
    <w:tblStylePr w:type="firstRow">
      <w:pPr>
        <w:keepNext/>
        <w:keepLines/>
        <w:widowControl/>
        <w:wordWrap/>
        <w:jc w:val="left"/>
      </w:pPr>
      <w:rPr>
        <w:b/>
        <w:i w:val="0"/>
        <w:color w:val="00B2A9" w:themeColor="accent1"/>
      </w:rPr>
      <w:tblPr/>
      <w:trPr>
        <w:tblHeader/>
      </w:trPr>
      <w:tcPr>
        <w:tcBorders>
          <w:top w:val="nil"/>
          <w:left w:val="nil"/>
          <w:bottom w:val="single" w:sz="12" w:space="0" w:color="00B2A9" w:themeColor="accent1"/>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00B2A9" w:themeColor="accent1"/>
          <w:left w:val="nil"/>
          <w:bottom w:val="single" w:sz="4" w:space="0" w:color="00B2A9" w:themeColor="accent1"/>
          <w:right w:val="nil"/>
          <w:insideH w:val="nil"/>
          <w:insideV w:val="nil"/>
          <w:tl2br w:val="nil"/>
          <w:tr2bl w:val="nil"/>
        </w:tcBorders>
        <w:shd w:val="clear" w:color="auto" w:fill="DDDDDE" w:themeFill="background2"/>
      </w:tcPr>
    </w:tblStylePr>
    <w:tblStylePr w:type="firstCol">
      <w:pPr>
        <w:keepLines w:val="0"/>
        <w:widowControl/>
        <w:wordWrap/>
      </w:pPr>
      <w:rPr>
        <w:b w:val="0"/>
        <w:i w:val="0"/>
      </w:rPr>
      <w:tblPr/>
      <w:tcPr>
        <w:tcBorders>
          <w:top w:val="single" w:sz="4" w:space="0" w:color="00B2A9" w:themeColor="accent1"/>
          <w:left w:val="nil"/>
          <w:bottom w:val="single" w:sz="4" w:space="0" w:color="00B2A9" w:themeColor="accent1"/>
          <w:right w:val="nil"/>
          <w:insideH w:val="single" w:sz="4" w:space="0" w:color="0072CE" w:themeColor="accent5"/>
          <w:insideV w:val="nil"/>
          <w:tl2br w:val="nil"/>
          <w:tr2bl w:val="nil"/>
        </w:tcBorders>
        <w:shd w:val="clear" w:color="auto" w:fill="DDDDDE" w:themeFill="background2"/>
      </w:tcPr>
    </w:tblStylePr>
  </w:style>
  <w:style w:type="character" w:customStyle="1" w:styleId="CharacterStyle-BaseColour">
    <w:name w:val="Character Style - Base Colour"/>
    <w:basedOn w:val="DefaultParagraphFont"/>
    <w:uiPriority w:val="99"/>
    <w:qFormat/>
    <w:rsid w:val="00B53521"/>
    <w:rPr>
      <w:color w:val="00B2A9" w:themeColor="accent1"/>
    </w:rPr>
  </w:style>
  <w:style w:type="character" w:customStyle="1" w:styleId="CharacterStyle-BrightColour">
    <w:name w:val="Character Style - Bright Colour"/>
    <w:uiPriority w:val="99"/>
    <w:qFormat/>
    <w:rsid w:val="00E378FA"/>
    <w:rPr>
      <w:color w:val="53565A" w:themeColor="text2"/>
    </w:rPr>
  </w:style>
  <w:style w:type="paragraph" w:customStyle="1" w:styleId="CoverTitle">
    <w:name w:val="Cover Title"/>
    <w:basedOn w:val="Normal"/>
    <w:next w:val="CoverSubtitle"/>
    <w:uiPriority w:val="99"/>
    <w:qFormat/>
    <w:rsid w:val="00CE3542"/>
    <w:pPr>
      <w:spacing w:line="520" w:lineRule="atLeast"/>
    </w:pPr>
    <w:rPr>
      <w:rFonts w:ascii="VIC SemiBold" w:hAnsi="VIC SemiBold"/>
      <w:sz w:val="48"/>
    </w:rPr>
  </w:style>
  <w:style w:type="paragraph" w:customStyle="1" w:styleId="CoverSubtitle">
    <w:name w:val="Cover Subtitle"/>
    <w:next w:val="CoverDate"/>
    <w:uiPriority w:val="99"/>
    <w:qFormat/>
    <w:rsid w:val="00EA5D15"/>
    <w:pPr>
      <w:spacing w:before="240" w:after="240" w:line="360" w:lineRule="atLeast"/>
    </w:pPr>
    <w:rPr>
      <w:rFonts w:ascii="VIC" w:hAnsi="VIC"/>
      <w:sz w:val="36"/>
      <w:szCs w:val="76"/>
    </w:rPr>
  </w:style>
  <w:style w:type="paragraph" w:customStyle="1" w:styleId="CoverDate">
    <w:name w:val="Cover Date"/>
    <w:basedOn w:val="BodyText"/>
    <w:next w:val="BodyText"/>
    <w:uiPriority w:val="99"/>
    <w:qFormat/>
    <w:rsid w:val="00EE4C9D"/>
    <w:pPr>
      <w:spacing w:before="240" w:after="240" w:line="360" w:lineRule="atLeast"/>
    </w:pPr>
    <w:rPr>
      <w:rFonts w:ascii="VIC" w:hAnsi="VIC"/>
      <w:color w:val="53565A" w:themeColor="text2"/>
      <w:sz w:val="28"/>
      <w:szCs w:val="48"/>
    </w:rPr>
  </w:style>
  <w:style w:type="paragraph" w:customStyle="1" w:styleId="Spacer">
    <w:name w:val="Spacer"/>
    <w:basedOn w:val="BodyTextSingleSpacing"/>
    <w:uiPriority w:val="9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customStyle="1" w:styleId="Intro">
    <w:name w:val="Intro"/>
    <w:basedOn w:val="BodyText"/>
    <w:next w:val="BodyText"/>
    <w:uiPriority w:val="99"/>
    <w:qFormat/>
    <w:rsid w:val="00CE3542"/>
    <w:pPr>
      <w:spacing w:before="240" w:after="240" w:line="320" w:lineRule="atLeast"/>
    </w:pPr>
    <w:rPr>
      <w:sz w:val="28"/>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paragraph" w:customStyle="1" w:styleId="CitationText">
    <w:name w:val="Citation Text"/>
    <w:basedOn w:val="BodyText"/>
    <w:uiPriority w:val="99"/>
    <w:qFormat/>
    <w:rsid w:val="00123674"/>
    <w:pPr>
      <w:spacing w:before="360" w:after="360"/>
    </w:pPr>
    <w:rPr>
      <w:color w:val="00B2A9" w:themeColor="accent1"/>
      <w:sz w:val="28"/>
    </w:rPr>
  </w:style>
  <w:style w:type="character" w:customStyle="1" w:styleId="Heading8Char">
    <w:name w:val="Heading 8 Char"/>
    <w:basedOn w:val="DefaultParagraphFont"/>
    <w:link w:val="Heading8"/>
    <w:uiPriority w:val="10"/>
    <w:semiHidden/>
    <w:rsid w:val="00B65860"/>
    <w:rPr>
      <w:rFonts w:ascii="VIC Medium" w:eastAsiaTheme="majorEastAsia" w:hAnsi="VIC Medium" w:cstheme="majorBidi"/>
      <w:bCs/>
      <w:iCs/>
      <w:color w:val="53565A" w:themeColor="text2"/>
      <w:sz w:val="36"/>
      <w:szCs w:val="20"/>
    </w:rPr>
  </w:style>
  <w:style w:type="character" w:customStyle="1" w:styleId="Heading9Char">
    <w:name w:val="Heading 9 Char"/>
    <w:basedOn w:val="DefaultParagraphFont"/>
    <w:link w:val="Heading9"/>
    <w:uiPriority w:val="10"/>
    <w:semiHidden/>
    <w:rsid w:val="00B65860"/>
    <w:rPr>
      <w:rFonts w:ascii="VIC Medium" w:eastAsiaTheme="majorEastAsia" w:hAnsi="VIC Medium" w:cstheme="majorBidi"/>
      <w:bCs/>
      <w:color w:val="53565A" w:themeColor="text2"/>
      <w:sz w:val="32"/>
      <w:szCs w:val="20"/>
    </w:rPr>
  </w:style>
  <w:style w:type="paragraph" w:customStyle="1" w:styleId="Object">
    <w:name w:val="Object"/>
    <w:basedOn w:val="Normal"/>
    <w:next w:val="BodyText"/>
    <w:uiPriority w:val="99"/>
    <w:qFormat/>
    <w:rsid w:val="00E42F92"/>
    <w:pPr>
      <w:spacing w:before="240" w:after="360" w:line="240" w:lineRule="auto"/>
    </w:pPr>
    <w:rPr>
      <w:color w:val="000000" w:themeColor="text1"/>
      <w:sz w:val="20"/>
    </w:rPr>
  </w:style>
  <w:style w:type="character" w:styleId="PlaceholderText">
    <w:name w:val="Placeholder Text"/>
    <w:basedOn w:val="DefaultParagraphFont"/>
    <w:uiPriority w:val="99"/>
    <w:rsid w:val="006032EB"/>
    <w:rPr>
      <w:vanish w:val="0"/>
      <w:color w:val="7F7F7F" w:themeColor="text1" w:themeTint="80"/>
    </w:rPr>
  </w:style>
  <w:style w:type="paragraph" w:customStyle="1" w:styleId="Heading1NoNumber">
    <w:name w:val="Heading 1 No Number"/>
    <w:basedOn w:val="Heading1"/>
    <w:next w:val="BodyText"/>
    <w:uiPriority w:val="10"/>
    <w:qFormat/>
    <w:rsid w:val="00403E8B"/>
    <w:pPr>
      <w:numPr>
        <w:numId w:val="0"/>
      </w:numPr>
    </w:pPr>
  </w:style>
  <w:style w:type="paragraph" w:customStyle="1" w:styleId="AcknowledgeHeading1">
    <w:name w:val="Acknowledge Heading 1"/>
    <w:uiPriority w:val="99"/>
    <w:qFormat/>
    <w:rsid w:val="00C26795"/>
    <w:pPr>
      <w:spacing w:before="240" w:line="300" w:lineRule="atLeast"/>
    </w:pPr>
    <w:rPr>
      <w:rFonts w:ascii="VIC SemiBold" w:eastAsiaTheme="majorEastAsia" w:hAnsi="VIC SemiBold" w:cstheme="majorBidi"/>
      <w:bCs/>
      <w:color w:val="E1EEF9" w:themeColor="accent3"/>
      <w:sz w:val="24"/>
      <w:szCs w:val="28"/>
    </w:rPr>
  </w:style>
  <w:style w:type="paragraph" w:customStyle="1" w:styleId="PageNo">
    <w:name w:val="Page No"/>
    <w:basedOn w:val="BodyText"/>
    <w:link w:val="PageNoChar"/>
    <w:uiPriority w:val="99"/>
    <w:qFormat/>
    <w:rsid w:val="00E17295"/>
    <w:pPr>
      <w:spacing w:before="0" w:after="0" w:line="240" w:lineRule="auto"/>
      <w:jc w:val="right"/>
    </w:pPr>
    <w:rPr>
      <w:rFonts w:ascii="VIC" w:hAnsi="VIC"/>
      <w:b/>
      <w:sz w:val="16"/>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E17295"/>
    <w:rPr>
      <w:rFonts w:ascii="VIC" w:hAnsi="VIC" w:cstheme="minorHAnsi"/>
      <w:b/>
      <w:noProof/>
      <w:sz w:val="16"/>
      <w:szCs w:val="18"/>
    </w:rPr>
  </w:style>
  <w:style w:type="paragraph" w:customStyle="1" w:styleId="Acknowledgespacer">
    <w:name w:val="Acknowledge spacer"/>
    <w:basedOn w:val="BodyText"/>
    <w:uiPriority w:val="99"/>
    <w:qFormat/>
    <w:rsid w:val="00734DEB"/>
    <w:pPr>
      <w:spacing w:after="2400"/>
    </w:pPr>
    <w:rPr>
      <w:rFonts w:ascii="VIC" w:hAnsi="VIC"/>
    </w:rPr>
  </w:style>
  <w:style w:type="paragraph" w:customStyle="1" w:styleId="Acknowledgetext">
    <w:name w:val="Acknowledge text"/>
    <w:basedOn w:val="Acknowledgespacer"/>
    <w:uiPriority w:val="99"/>
    <w:qFormat/>
    <w:rsid w:val="00F61FF6"/>
    <w:pPr>
      <w:spacing w:before="160" w:after="160"/>
    </w:pPr>
    <w:rPr>
      <w:rFonts w:ascii="VIC Light" w:hAnsi="VIC Light"/>
      <w:color w:val="FFFFFF" w:themeColor="background1"/>
      <w:sz w:val="16"/>
    </w:rPr>
  </w:style>
  <w:style w:type="paragraph" w:customStyle="1" w:styleId="AcknowledgeHeading2">
    <w:name w:val="Acknowledge Heading 2"/>
    <w:uiPriority w:val="99"/>
    <w:qFormat/>
    <w:rsid w:val="00635F0A"/>
    <w:pPr>
      <w:spacing w:before="360"/>
    </w:pPr>
    <w:rPr>
      <w:rFonts w:ascii="VIC SemiBold" w:eastAsiaTheme="majorEastAsia" w:hAnsi="VIC SemiBold" w:cstheme="majorBidi"/>
      <w:bCs/>
      <w:color w:val="00B2A9" w:themeColor="accent1"/>
      <w:sz w:val="24"/>
      <w:szCs w:val="28"/>
    </w:rPr>
  </w:style>
  <w:style w:type="paragraph" w:customStyle="1" w:styleId="Acknowledgeboilerplate">
    <w:name w:val="Acknowledge boilerplate"/>
    <w:basedOn w:val="Acknowledgetext"/>
    <w:uiPriority w:val="99"/>
    <w:qFormat/>
    <w:rsid w:val="00734DEB"/>
    <w:pPr>
      <w:spacing w:before="120" w:after="120" w:line="160" w:lineRule="atLeast"/>
    </w:pPr>
  </w:style>
  <w:style w:type="paragraph" w:customStyle="1" w:styleId="Callout">
    <w:name w:val="Callout"/>
    <w:basedOn w:val="BodyText"/>
    <w:uiPriority w:val="99"/>
    <w:qFormat/>
    <w:rsid w:val="00280D25"/>
    <w:pPr>
      <w:spacing w:before="120" w:after="120" w:line="240" w:lineRule="auto"/>
      <w:jc w:val="center"/>
    </w:pPr>
    <w:rPr>
      <w:rFonts w:ascii="VIC Medium" w:hAnsi="VIC Medium"/>
      <w:color w:val="FFFFFF" w:themeColor="background1"/>
      <w:sz w:val="22"/>
    </w:rPr>
  </w:style>
  <w:style w:type="character" w:customStyle="1" w:styleId="White">
    <w:name w:val="White"/>
    <w:basedOn w:val="DefaultParagraphFont"/>
    <w:uiPriority w:val="1"/>
    <w:qFormat/>
    <w:rsid w:val="00A25E08"/>
    <w:rPr>
      <w:color w:val="FFFFFF" w:themeColor="background1"/>
    </w:rPr>
  </w:style>
  <w:style w:type="paragraph" w:customStyle="1" w:styleId="Pagespacer">
    <w:name w:val="Page spacer"/>
    <w:basedOn w:val="Object"/>
    <w:uiPriority w:val="99"/>
    <w:qFormat/>
    <w:rsid w:val="00A932DB"/>
    <w:pPr>
      <w:spacing w:before="0" w:after="2640"/>
    </w:pPr>
  </w:style>
  <w:style w:type="paragraph" w:customStyle="1" w:styleId="TableParagraph">
    <w:name w:val="Table Paragraph"/>
    <w:basedOn w:val="Normal"/>
    <w:uiPriority w:val="1"/>
    <w:qFormat/>
    <w:rsid w:val="00B6748F"/>
    <w:pPr>
      <w:widowControl w:val="0"/>
      <w:autoSpaceDE w:val="0"/>
      <w:autoSpaceDN w:val="0"/>
      <w:spacing w:line="240" w:lineRule="auto"/>
    </w:pPr>
    <w:rPr>
      <w:rFonts w:ascii="VIC Light" w:eastAsia="VIC Light" w:hAnsi="VIC Light" w:cs="VIC Light"/>
      <w:lang w:val="en-US"/>
    </w:rPr>
  </w:style>
  <w:style w:type="paragraph" w:styleId="Revision">
    <w:name w:val="Revision"/>
    <w:hidden/>
    <w:uiPriority w:val="99"/>
    <w:semiHidden/>
    <w:rsid w:val="00DC0D06"/>
    <w:pPr>
      <w:spacing w:after="0" w:line="240" w:lineRule="auto"/>
    </w:pPr>
    <w:rPr>
      <w:rFonts w:ascii="VIC" w:hAnsi="VIC"/>
    </w:rPr>
  </w:style>
  <w:style w:type="character" w:styleId="CommentReference">
    <w:name w:val="annotation reference"/>
    <w:basedOn w:val="DefaultParagraphFont"/>
    <w:uiPriority w:val="99"/>
    <w:semiHidden/>
    <w:unhideWhenUsed/>
    <w:rsid w:val="00DC0D06"/>
    <w:rPr>
      <w:sz w:val="16"/>
      <w:szCs w:val="16"/>
    </w:rPr>
  </w:style>
  <w:style w:type="paragraph" w:styleId="CommentText">
    <w:name w:val="annotation text"/>
    <w:basedOn w:val="Normal"/>
    <w:link w:val="CommentTextChar"/>
    <w:uiPriority w:val="99"/>
    <w:unhideWhenUsed/>
    <w:rsid w:val="00DC0D06"/>
    <w:pPr>
      <w:spacing w:line="240" w:lineRule="auto"/>
    </w:pPr>
    <w:rPr>
      <w:sz w:val="20"/>
      <w:szCs w:val="20"/>
    </w:rPr>
  </w:style>
  <w:style w:type="character" w:customStyle="1" w:styleId="CommentTextChar">
    <w:name w:val="Comment Text Char"/>
    <w:basedOn w:val="DefaultParagraphFont"/>
    <w:link w:val="CommentText"/>
    <w:uiPriority w:val="99"/>
    <w:rsid w:val="00DC0D06"/>
    <w:rPr>
      <w:rFonts w:ascii="VIC" w:hAnsi="VIC"/>
      <w:sz w:val="20"/>
      <w:szCs w:val="20"/>
    </w:rPr>
  </w:style>
  <w:style w:type="paragraph" w:styleId="CommentSubject">
    <w:name w:val="annotation subject"/>
    <w:basedOn w:val="CommentText"/>
    <w:next w:val="CommentText"/>
    <w:link w:val="CommentSubjectChar"/>
    <w:uiPriority w:val="99"/>
    <w:semiHidden/>
    <w:unhideWhenUsed/>
    <w:rsid w:val="00DC0D06"/>
    <w:rPr>
      <w:b/>
      <w:bCs/>
    </w:rPr>
  </w:style>
  <w:style w:type="character" w:customStyle="1" w:styleId="CommentSubjectChar">
    <w:name w:val="Comment Subject Char"/>
    <w:basedOn w:val="CommentTextChar"/>
    <w:link w:val="CommentSubject"/>
    <w:uiPriority w:val="99"/>
    <w:semiHidden/>
    <w:rsid w:val="00DC0D06"/>
    <w:rPr>
      <w:rFonts w:ascii="VIC" w:hAnsi="VIC"/>
      <w:b/>
      <w:bCs/>
      <w:sz w:val="20"/>
      <w:szCs w:val="20"/>
    </w:rPr>
  </w:style>
  <w:style w:type="character" w:styleId="UnresolvedMention">
    <w:name w:val="Unresolved Mention"/>
    <w:basedOn w:val="DefaultParagraphFont"/>
    <w:uiPriority w:val="99"/>
    <w:semiHidden/>
    <w:unhideWhenUsed/>
    <w:rsid w:val="00FC41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eader" Target="header1.xml"/><Relationship Id="rId26" Type="http://schemas.openxmlformats.org/officeDocument/2006/relationships/header" Target="header4.xml"/><Relationship Id="rId39" Type="http://schemas.openxmlformats.org/officeDocument/2006/relationships/image" Target="media/image25.png"/><Relationship Id="rId21" Type="http://schemas.openxmlformats.org/officeDocument/2006/relationships/footer" Target="footer2.xml"/><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jp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1.jp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47.jpg"/><Relationship Id="rId82" Type="http://schemas.openxmlformats.org/officeDocument/2006/relationships/image" Target="media/image68.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3.xml"/><Relationship Id="rId27" Type="http://schemas.openxmlformats.org/officeDocument/2006/relationships/footer" Target="footer4.xm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jp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37.jpg"/><Relationship Id="rId72" Type="http://schemas.openxmlformats.org/officeDocument/2006/relationships/image" Target="media/image58.jpg"/><Relationship Id="rId80" Type="http://schemas.openxmlformats.org/officeDocument/2006/relationships/image" Target="media/image66.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footer" Target="footer1.xm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jpg"/><Relationship Id="rId83" Type="http://schemas.openxmlformats.org/officeDocument/2006/relationships/image" Target="media/image6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3.xml"/><Relationship Id="rId28" Type="http://schemas.openxmlformats.org/officeDocument/2006/relationships/image" Target="media/image14.jp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4.xml.rels><?xml version="1.0" encoding="UTF-8" standalone="yes"?>
<Relationships xmlns="http://schemas.openxmlformats.org/package/2006/relationships"><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k\Documents\10%20Work\Nation%20Partners\5%20Output\Port\Port%20Futures%20Template.dotx" TargetMode="External"/></Relationships>
</file>

<file path=word/theme/theme1.xml><?xml version="1.0" encoding="utf-8"?>
<a:theme xmlns:a="http://schemas.openxmlformats.org/drawingml/2006/main" name="Office Theme">
  <a:themeElements>
    <a:clrScheme name="Port Futures">
      <a:dk1>
        <a:sysClr val="windowText" lastClr="000000"/>
      </a:dk1>
      <a:lt1>
        <a:sysClr val="window" lastClr="FFFFFF"/>
      </a:lt1>
      <a:dk2>
        <a:srgbClr val="53565A"/>
      </a:dk2>
      <a:lt2>
        <a:srgbClr val="DDDDDE"/>
      </a:lt2>
      <a:accent1>
        <a:srgbClr val="00B2A9"/>
      </a:accent1>
      <a:accent2>
        <a:srgbClr val="FF8200"/>
      </a:accent2>
      <a:accent3>
        <a:srgbClr val="E1EEF9"/>
      </a:accent3>
      <a:accent4>
        <a:srgbClr val="FFD100"/>
      </a:accent4>
      <a:accent5>
        <a:srgbClr val="0072CE"/>
      </a:accent5>
      <a:accent6>
        <a:srgbClr val="78BE20"/>
      </a:accent6>
      <a:hlink>
        <a:srgbClr val="7F0D82"/>
      </a:hlink>
      <a:folHlink>
        <a:srgbClr val="A57FB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FB133F04-C8CC-4B40-AABA-200662E40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Port Futures Template.dotx</Template>
  <TotalTime>8</TotalTime>
  <Pages>76</Pages>
  <Words>21655</Words>
  <Characters>123439</Characters>
  <Application>Microsoft Office Word</Application>
  <DocSecurity>10</DocSecurity>
  <Lines>1028</Lines>
  <Paragraphs>289</Paragraphs>
  <ScaleCrop>false</ScaleCrop>
  <HeadingPairs>
    <vt:vector size="2" baseType="variant">
      <vt:variant>
        <vt:lpstr>Title</vt:lpstr>
      </vt:variant>
      <vt:variant>
        <vt:i4>1</vt:i4>
      </vt:variant>
    </vt:vector>
  </HeadingPairs>
  <TitlesOfParts>
    <vt:vector size="1" baseType="lpstr">
      <vt:lpstr>Navigating our Port Futures</vt:lpstr>
    </vt:vector>
  </TitlesOfParts>
  <Company/>
  <LinksUpToDate>false</LinksUpToDate>
  <CharactersWithSpaces>144805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Navigating our Port Futures</dc:title>
  <dc:subject/>
  <dc:creator>Victorian Government</dc:creator>
  <cp:lastModifiedBy>Bella Irwin (DOT)</cp:lastModifiedBy>
  <cp:revision>4</cp:revision>
  <cp:lastPrinted>2011-10-10T05:20:00Z</cp:lastPrinted>
  <dcterms:created xsi:type="dcterms:W3CDTF">2022-08-05T06:09:00Z</dcterms:created>
  <dcterms:modified xsi:type="dcterms:W3CDTF">2022-08-05T06:15:00Z</dcterms:modified>
</cp:coreProperties>
</file>